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95151408"/>
        <w:docPartObj>
          <w:docPartGallery w:val="Cover Pages"/>
          <w:docPartUnique/>
        </w:docPartObj>
      </w:sdtPr>
      <w:sdtEndPr/>
      <w:sdtContent>
        <w:p w14:paraId="5887775F" w14:textId="77777777" w:rsidR="002A5282" w:rsidRDefault="009A47D7" w:rsidP="00490A3C">
          <w:r>
            <w:rPr>
              <w:noProof/>
            </w:rPr>
            <mc:AlternateContent>
              <mc:Choice Requires="wps">
                <w:drawing>
                  <wp:anchor distT="0" distB="0" distL="114300" distR="114300" simplePos="0" relativeHeight="251656192" behindDoc="1" locked="0" layoutInCell="1" allowOverlap="0" wp14:anchorId="250B42C4" wp14:editId="3C0D2063">
                    <wp:simplePos x="0" y="0"/>
                    <wp:positionH relativeFrom="margin">
                      <wp:posOffset>-328295</wp:posOffset>
                    </wp:positionH>
                    <wp:positionV relativeFrom="page">
                      <wp:posOffset>8076565</wp:posOffset>
                    </wp:positionV>
                    <wp:extent cx="6315075" cy="866775"/>
                    <wp:effectExtent l="0" t="0" r="9525" b="9525"/>
                    <wp:wrapTight wrapText="bothSides">
                      <wp:wrapPolygon edited="0">
                        <wp:start x="0" y="0"/>
                        <wp:lineTo x="0" y="21363"/>
                        <wp:lineTo x="21567" y="21363"/>
                        <wp:lineTo x="21567" y="0"/>
                        <wp:lineTo x="0" y="0"/>
                      </wp:wrapPolygon>
                    </wp:wrapTight>
                    <wp:docPr id="6" name="Metin Kutusu 6" descr="Başlık, Alt Başlık ve Özet"/>
                    <wp:cNvGraphicFramePr/>
                    <a:graphic xmlns:a="http://schemas.openxmlformats.org/drawingml/2006/main">
                      <a:graphicData uri="http://schemas.microsoft.com/office/word/2010/wordprocessingShape">
                        <wps:wsp>
                          <wps:cNvSpPr txBox="1"/>
                          <wps:spPr>
                            <a:xfrm flipV="1">
                              <a:off x="0" y="0"/>
                              <a:ext cx="6315075" cy="866775"/>
                            </a:xfrm>
                            <a:prstGeom prst="rect">
                              <a:avLst/>
                            </a:prstGeom>
                            <a:noFill/>
                            <a:ln w="6350">
                              <a:noFill/>
                            </a:ln>
                            <a:effectLst/>
                          </wps:spPr>
                          <wps:txbx>
                            <w:txbxContent>
                              <w:p w14:paraId="5726E037" w14:textId="77777777" w:rsidR="00F747F5" w:rsidRPr="00157195" w:rsidRDefault="002A1C30">
                                <w:pPr>
                                  <w:pStyle w:val="Balk"/>
                                  <w:rPr>
                                    <w:sz w:val="56"/>
                                  </w:rPr>
                                </w:pPr>
                                <w:sdt>
                                  <w:sdtPr>
                                    <w:rPr>
                                      <w:sz w:val="56"/>
                                    </w:rPr>
                                    <w:alias w:val="Başlık"/>
                                    <w:tag w:val=""/>
                                    <w:id w:val="515499247"/>
                                    <w:dataBinding w:prefixMappings="xmlns:ns0='http://purl.org/dc/elements/1.1/' xmlns:ns1='http://schemas.openxmlformats.org/package/2006/metadata/core-properties' " w:xpath="/ns1:coreProperties[1]/ns0:title[1]" w:storeItemID="{6C3C8BC8-F283-45AE-878A-BAB7291924A1}"/>
                                    <w:text w:multiLine="1"/>
                                  </w:sdtPr>
                                  <w:sdtEndPr/>
                                  <w:sdtContent>
                                    <w:r w:rsidR="00F747F5">
                                      <w:rPr>
                                        <w:sz w:val="56"/>
                                      </w:rPr>
                                      <w:t xml:space="preserve">    </w:t>
                                    </w:r>
                                  </w:sdtContent>
                                </w:sdt>
                              </w:p>
                              <w:p w14:paraId="09748982" w14:textId="77777777" w:rsidR="00F747F5" w:rsidRDefault="00F747F5" w:rsidP="00874FCD">
                                <w:pPr>
                                  <w:pStyle w:val="AltBalk"/>
                                  <w:ind w:left="0"/>
                                </w:pPr>
                                <w:r>
                                  <w:t xml:space="preserve">                                    </w:t>
                                </w:r>
                              </w:p>
                              <w:p w14:paraId="56CBE670" w14:textId="77777777" w:rsidR="00F747F5" w:rsidRDefault="00F747F5">
                                <w:pPr>
                                  <w:pStyle w:val="ze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0B42C4" id="_x0000_t202" coordsize="21600,21600" o:spt="202" path="m,l,21600r21600,l21600,xe">
                    <v:stroke joinstyle="miter"/>
                    <v:path gradientshapeok="t" o:connecttype="rect"/>
                  </v:shapetype>
                  <v:shape id="Metin Kutusu 6" o:spid="_x0000_s1026" type="#_x0000_t202" alt="Başlık, Alt Başlık ve Özet" style="position:absolute;margin-left:-25.85pt;margin-top:635.95pt;width:497.25pt;height:68.2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" o:allowoverlap="f" filled="f" stroked="f" strokeweight=".5pt">
                    <v:textbox inset="0,0,0,0">
                      <w:txbxContent>
                        <w:p w14:paraId="5726E037" w14:textId="77777777" w:rsidR="00F747F5" w:rsidRPr="00157195" w:rsidRDefault="002A1C30">
                          <w:pPr>
                            <w:pStyle w:val="Balk"/>
                            <w:rPr>
                              <w:sz w:val="56"/>
                            </w:rPr>
                          </w:pPr>
                          <w:sdt>
                            <w:sdtPr>
                              <w:rPr>
                                <w:sz w:val="56"/>
                              </w:rPr>
                              <w:alias w:val="Başlık"/>
                              <w:tag w:val=""/>
                              <w:id w:val="515499247"/>
                              <w:dataBinding w:prefixMappings="xmlns:ns0='http://purl.org/dc/elements/1.1/' xmlns:ns1='http://schemas.openxmlformats.org/package/2006/metadata/core-properties' " w:xpath="/ns1:coreProperties[1]/ns0:title[1]" w:storeItemID="{6C3C8BC8-F283-45AE-878A-BAB7291924A1}"/>
                              <w:text w:multiLine="1"/>
                            </w:sdtPr>
                            <w:sdtEndPr/>
                            <w:sdtContent>
                              <w:r w:rsidR="00F747F5">
                                <w:rPr>
                                  <w:sz w:val="56"/>
                                </w:rPr>
                                <w:t xml:space="preserve">    </w:t>
                              </w:r>
                            </w:sdtContent>
                          </w:sdt>
                        </w:p>
                        <w:p w14:paraId="09748982" w14:textId="77777777" w:rsidR="00F747F5" w:rsidRDefault="00F747F5" w:rsidP="00874FCD">
                          <w:pPr>
                            <w:pStyle w:val="AltBalk"/>
                            <w:ind w:left="0"/>
                          </w:pPr>
                          <w:r>
                            <w:t xml:space="preserve">                                    </w:t>
                          </w:r>
                        </w:p>
                        <w:p w14:paraId="56CBE670" w14:textId="77777777" w:rsidR="00F747F5" w:rsidRDefault="00F747F5">
                          <w:pPr>
                            <w:pStyle w:val="zet"/>
                          </w:pPr>
                        </w:p>
                      </w:txbxContent>
                    </v:textbox>
                    <w10:wrap type="tight" anchorx="margin" anchory="page"/>
                  </v:shape>
                </w:pict>
              </mc:Fallback>
            </mc:AlternateContent>
          </w:r>
          <w:r w:rsidR="007F529A">
            <w:rPr>
              <w:noProof/>
            </w:rPr>
            <mc:AlternateContent>
              <mc:Choice Requires="wps">
                <w:drawing>
                  <wp:anchor distT="0" distB="0" distL="114300" distR="114300" simplePos="0" relativeHeight="251675648" behindDoc="0" locked="0" layoutInCell="1" allowOverlap="1" wp14:anchorId="5EA03EDE" wp14:editId="4498C0BC">
                    <wp:simplePos x="0" y="0"/>
                    <wp:positionH relativeFrom="column">
                      <wp:posOffset>-355600</wp:posOffset>
                    </wp:positionH>
                    <wp:positionV relativeFrom="paragraph">
                      <wp:posOffset>-528320</wp:posOffset>
                    </wp:positionV>
                    <wp:extent cx="6567054" cy="676893"/>
                    <wp:effectExtent l="0" t="0" r="24765" b="28575"/>
                    <wp:wrapNone/>
                    <wp:docPr id="22" name="Dikdörtgen 22"/>
                    <wp:cNvGraphicFramePr/>
                    <a:graphic xmlns:a="http://schemas.openxmlformats.org/drawingml/2006/main">
                      <a:graphicData uri="http://schemas.microsoft.com/office/word/2010/wordprocessingShape">
                        <wps:wsp>
                          <wps:cNvSpPr/>
                          <wps:spPr>
                            <a:xfrm>
                              <a:off x="0" y="0"/>
                              <a:ext cx="6567054" cy="676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9A975" id="Dikdörtgen 22" o:spid="_x0000_s1026" style="position:absolute;margin-left:-28pt;margin-top:-41.6pt;width:517.1pt;height:5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" fillcolor="white [3212]" strokecolor="white [3212]" strokeweight="2pt"/>
                </w:pict>
              </mc:Fallback>
            </mc:AlternateContent>
          </w:r>
          <w:r w:rsidR="00726B9A">
            <w:rPr>
              <w:noProof/>
            </w:rPr>
            <mc:AlternateContent>
              <mc:Choice Requires="wps">
                <w:drawing>
                  <wp:anchor distT="45720" distB="45720" distL="114300" distR="114300" simplePos="0" relativeHeight="251679744" behindDoc="0" locked="0" layoutInCell="1" allowOverlap="1" wp14:anchorId="3326D054" wp14:editId="7312ECCC">
                    <wp:simplePos x="0" y="0"/>
                    <wp:positionH relativeFrom="column">
                      <wp:posOffset>-13970</wp:posOffset>
                    </wp:positionH>
                    <wp:positionV relativeFrom="paragraph">
                      <wp:posOffset>733425</wp:posOffset>
                    </wp:positionV>
                    <wp:extent cx="5932805" cy="5172075"/>
                    <wp:effectExtent l="0" t="0" r="1079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172075"/>
                            </a:xfrm>
                            <a:prstGeom prst="rect">
                              <a:avLst/>
                            </a:prstGeom>
                            <a:solidFill>
                              <a:srgbClr val="FFFFFF"/>
                            </a:solidFill>
                            <a:ln w="9525">
                              <a:solidFill>
                                <a:srgbClr val="000000"/>
                              </a:solidFill>
                              <a:miter lim="800000"/>
                              <a:headEnd/>
                              <a:tailEnd/>
                            </a:ln>
                          </wps:spPr>
                          <wps:txbx>
                            <w:txbxContent>
                              <w:p w14:paraId="277F928E" w14:textId="77777777" w:rsidR="00F747F5" w:rsidRPr="00726B9A" w:rsidRDefault="00F747F5" w:rsidP="00DE0474">
                                <w:pPr>
                                  <w:jc w:val="center"/>
                                </w:pPr>
                              </w:p>
                              <w:p w14:paraId="64262A39" w14:textId="77777777" w:rsidR="00F747F5" w:rsidRDefault="00F747F5" w:rsidP="00DE0474">
                                <w:pPr>
                                  <w:jc w:val="center"/>
                                  <w:rPr>
                                    <w:b/>
                                    <w:bCs/>
                                    <w:sz w:val="72"/>
                                    <w:szCs w:val="72"/>
                                  </w:rPr>
                                </w:pPr>
                                <w:r>
                                  <w:rPr>
                                    <w:noProof/>
                                    <w:sz w:val="28"/>
                                    <w:szCs w:val="28"/>
                                  </w:rPr>
                                  <w:drawing>
                                    <wp:inline distT="0" distB="0" distL="0" distR="0" wp14:anchorId="522C56D7" wp14:editId="0A0C49CE">
                                      <wp:extent cx="3952240" cy="156185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0976" cy="1604821"/>
                                              </a:xfrm>
                                              <a:prstGeom prst="rect">
                                                <a:avLst/>
                                              </a:prstGeom>
                                              <a:noFill/>
                                              <a:ln>
                                                <a:noFill/>
                                              </a:ln>
                                            </pic:spPr>
                                          </pic:pic>
                                        </a:graphicData>
                                      </a:graphic>
                                    </wp:inline>
                                  </w:drawing>
                                </w:r>
                              </w:p>
                              <w:p w14:paraId="272EC857" w14:textId="77777777" w:rsidR="00F747F5" w:rsidRPr="00AB13FE" w:rsidRDefault="00F747F5" w:rsidP="009A47D7">
                                <w:pPr>
                                  <w:tabs>
                                    <w:tab w:val="left" w:pos="5620"/>
                                  </w:tabs>
                                  <w:jc w:val="center"/>
                                  <w:rPr>
                                    <w:b/>
                                    <w:sz w:val="60"/>
                                    <w:szCs w:val="60"/>
                                  </w:rPr>
                                </w:pPr>
                                <w:r>
                                  <w:rPr>
                                    <w:b/>
                                    <w:sz w:val="60"/>
                                    <w:szCs w:val="60"/>
                                  </w:rPr>
                                  <w:t>2019</w:t>
                                </w:r>
                                <w:r w:rsidRPr="00AB13FE">
                                  <w:rPr>
                                    <w:b/>
                                    <w:sz w:val="60"/>
                                    <w:szCs w:val="60"/>
                                  </w:rPr>
                                  <w:t xml:space="preserve"> YILI</w:t>
                                </w:r>
                              </w:p>
                              <w:p w14:paraId="48C88034" w14:textId="77777777" w:rsidR="00F747F5" w:rsidRPr="00AB13FE" w:rsidRDefault="00F747F5" w:rsidP="00D309BF">
                                <w:pPr>
                                  <w:tabs>
                                    <w:tab w:val="left" w:pos="5620"/>
                                  </w:tabs>
                                  <w:jc w:val="center"/>
                                  <w:rPr>
                                    <w:b/>
                                    <w:sz w:val="60"/>
                                    <w:szCs w:val="60"/>
                                  </w:rPr>
                                </w:pPr>
                                <w:r w:rsidRPr="00AB13FE">
                                  <w:rPr>
                                    <w:b/>
                                    <w:sz w:val="60"/>
                                    <w:szCs w:val="60"/>
                                  </w:rPr>
                                  <w:t xml:space="preserve">ORDU ÜNİVERSİTESİ </w:t>
                                </w:r>
                                <w:r>
                                  <w:rPr>
                                    <w:b/>
                                    <w:sz w:val="60"/>
                                    <w:szCs w:val="60"/>
                                  </w:rPr>
                                  <w:t xml:space="preserve">İLAHİYAT FAKÜLTESİ </w:t>
                                </w:r>
                                <w:r w:rsidRPr="00AB13FE">
                                  <w:rPr>
                                    <w:b/>
                                    <w:sz w:val="60"/>
                                    <w:szCs w:val="60"/>
                                  </w:rPr>
                                  <w:t xml:space="preserve">FAALİYET </w:t>
                                </w:r>
                              </w:p>
                              <w:p w14:paraId="4EEB397C" w14:textId="77777777" w:rsidR="00F747F5" w:rsidRPr="00AB13FE" w:rsidRDefault="00F747F5" w:rsidP="00D309BF">
                                <w:pPr>
                                  <w:tabs>
                                    <w:tab w:val="left" w:pos="5620"/>
                                  </w:tabs>
                                  <w:jc w:val="center"/>
                                  <w:rPr>
                                    <w:b/>
                                    <w:sz w:val="60"/>
                                    <w:szCs w:val="60"/>
                                  </w:rPr>
                                </w:pPr>
                                <w:r w:rsidRPr="00AB13FE">
                                  <w:rPr>
                                    <w:b/>
                                    <w:sz w:val="60"/>
                                    <w:szCs w:val="60"/>
                                  </w:rPr>
                                  <w:t>RAPORU</w:t>
                                </w:r>
                              </w:p>
                              <w:p w14:paraId="310927C9" w14:textId="77777777" w:rsidR="00F747F5" w:rsidRPr="00D309BF" w:rsidRDefault="00F747F5" w:rsidP="00DE0474">
                                <w:pPr>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6D054" id="Metin Kutusu 2" o:spid="_x0000_s1027" type="#_x0000_t202" style="position:absolute;margin-left:-1.1pt;margin-top:57.75pt;width:467.15pt;height:40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">
                    <v:textbox>
                      <w:txbxContent>
                        <w:p w14:paraId="277F928E" w14:textId="77777777" w:rsidR="00F747F5" w:rsidRPr="00726B9A" w:rsidRDefault="00F747F5" w:rsidP="00DE0474">
                          <w:pPr>
                            <w:jc w:val="center"/>
                          </w:pPr>
                        </w:p>
                        <w:p w14:paraId="64262A39" w14:textId="77777777" w:rsidR="00F747F5" w:rsidRDefault="00F747F5" w:rsidP="00DE0474">
                          <w:pPr>
                            <w:jc w:val="center"/>
                            <w:rPr>
                              <w:b/>
                              <w:bCs/>
                              <w:sz w:val="72"/>
                              <w:szCs w:val="72"/>
                            </w:rPr>
                          </w:pPr>
                          <w:r>
                            <w:rPr>
                              <w:noProof/>
                              <w:sz w:val="28"/>
                              <w:szCs w:val="28"/>
                            </w:rPr>
                            <w:drawing>
                              <wp:inline distT="0" distB="0" distL="0" distR="0" wp14:anchorId="522C56D7" wp14:editId="0A0C49CE">
                                <wp:extent cx="3952240" cy="156185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0976" cy="1604821"/>
                                        </a:xfrm>
                                        <a:prstGeom prst="rect">
                                          <a:avLst/>
                                        </a:prstGeom>
                                        <a:noFill/>
                                        <a:ln>
                                          <a:noFill/>
                                        </a:ln>
                                      </pic:spPr>
                                    </pic:pic>
                                  </a:graphicData>
                                </a:graphic>
                              </wp:inline>
                            </w:drawing>
                          </w:r>
                        </w:p>
                        <w:p w14:paraId="272EC857" w14:textId="77777777" w:rsidR="00F747F5" w:rsidRPr="00AB13FE" w:rsidRDefault="00F747F5" w:rsidP="009A47D7">
                          <w:pPr>
                            <w:tabs>
                              <w:tab w:val="left" w:pos="5620"/>
                            </w:tabs>
                            <w:jc w:val="center"/>
                            <w:rPr>
                              <w:b/>
                              <w:sz w:val="60"/>
                              <w:szCs w:val="60"/>
                            </w:rPr>
                          </w:pPr>
                          <w:r>
                            <w:rPr>
                              <w:b/>
                              <w:sz w:val="60"/>
                              <w:szCs w:val="60"/>
                            </w:rPr>
                            <w:t>2019</w:t>
                          </w:r>
                          <w:r w:rsidRPr="00AB13FE">
                            <w:rPr>
                              <w:b/>
                              <w:sz w:val="60"/>
                              <w:szCs w:val="60"/>
                            </w:rPr>
                            <w:t xml:space="preserve"> YILI</w:t>
                          </w:r>
                        </w:p>
                        <w:p w14:paraId="48C88034" w14:textId="77777777" w:rsidR="00F747F5" w:rsidRPr="00AB13FE" w:rsidRDefault="00F747F5" w:rsidP="00D309BF">
                          <w:pPr>
                            <w:tabs>
                              <w:tab w:val="left" w:pos="5620"/>
                            </w:tabs>
                            <w:jc w:val="center"/>
                            <w:rPr>
                              <w:b/>
                              <w:sz w:val="60"/>
                              <w:szCs w:val="60"/>
                            </w:rPr>
                          </w:pPr>
                          <w:r w:rsidRPr="00AB13FE">
                            <w:rPr>
                              <w:b/>
                              <w:sz w:val="60"/>
                              <w:szCs w:val="60"/>
                            </w:rPr>
                            <w:t xml:space="preserve">ORDU ÜNİVERSİTESİ </w:t>
                          </w:r>
                          <w:r>
                            <w:rPr>
                              <w:b/>
                              <w:sz w:val="60"/>
                              <w:szCs w:val="60"/>
                            </w:rPr>
                            <w:t xml:space="preserve">İLAHİYAT FAKÜLTESİ </w:t>
                          </w:r>
                          <w:r w:rsidRPr="00AB13FE">
                            <w:rPr>
                              <w:b/>
                              <w:sz w:val="60"/>
                              <w:szCs w:val="60"/>
                            </w:rPr>
                            <w:t xml:space="preserve">FAALİYET </w:t>
                          </w:r>
                        </w:p>
                        <w:p w14:paraId="4EEB397C" w14:textId="77777777" w:rsidR="00F747F5" w:rsidRPr="00AB13FE" w:rsidRDefault="00F747F5" w:rsidP="00D309BF">
                          <w:pPr>
                            <w:tabs>
                              <w:tab w:val="left" w:pos="5620"/>
                            </w:tabs>
                            <w:jc w:val="center"/>
                            <w:rPr>
                              <w:b/>
                              <w:sz w:val="60"/>
                              <w:szCs w:val="60"/>
                            </w:rPr>
                          </w:pPr>
                          <w:r w:rsidRPr="00AB13FE">
                            <w:rPr>
                              <w:b/>
                              <w:sz w:val="60"/>
                              <w:szCs w:val="60"/>
                            </w:rPr>
                            <w:t>RAPORU</w:t>
                          </w:r>
                        </w:p>
                        <w:p w14:paraId="310927C9" w14:textId="77777777" w:rsidR="00F747F5" w:rsidRPr="00D309BF" w:rsidRDefault="00F747F5" w:rsidP="00DE0474">
                          <w:pPr>
                            <w:jc w:val="center"/>
                            <w:rPr>
                              <w:b/>
                              <w:bCs/>
                              <w:sz w:val="32"/>
                              <w:szCs w:val="32"/>
                            </w:rPr>
                          </w:pPr>
                        </w:p>
                      </w:txbxContent>
                    </v:textbox>
                    <w10:wrap type="square"/>
                  </v:shape>
                </w:pict>
              </mc:Fallback>
            </mc:AlternateContent>
          </w:r>
          <w:r w:rsidR="007F529A">
            <w:rPr>
              <w:noProof/>
            </w:rPr>
            <mc:AlternateContent>
              <mc:Choice Requires="wps">
                <w:drawing>
                  <wp:anchor distT="0" distB="0" distL="114300" distR="114300" simplePos="0" relativeHeight="251676672" behindDoc="0" locked="0" layoutInCell="1" allowOverlap="1" wp14:anchorId="3813367C" wp14:editId="541E0DEF">
                    <wp:simplePos x="0" y="0"/>
                    <wp:positionH relativeFrom="column">
                      <wp:posOffset>5631633</wp:posOffset>
                    </wp:positionH>
                    <wp:positionV relativeFrom="paragraph">
                      <wp:posOffset>8417560</wp:posOffset>
                    </wp:positionV>
                    <wp:extent cx="285008" cy="237506"/>
                    <wp:effectExtent l="0" t="0" r="20320" b="10160"/>
                    <wp:wrapNone/>
                    <wp:docPr id="26" name="Dikdörtgen 26"/>
                    <wp:cNvGraphicFramePr/>
                    <a:graphic xmlns:a="http://schemas.openxmlformats.org/drawingml/2006/main">
                      <a:graphicData uri="http://schemas.microsoft.com/office/word/2010/wordprocessingShape">
                        <wps:wsp>
                          <wps:cNvSpPr/>
                          <wps:spPr>
                            <a:xfrm>
                              <a:off x="0" y="0"/>
                              <a:ext cx="285008" cy="237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9F9C8" id="Dikdörtgen 26" o:spid="_x0000_s1026" style="position:absolute;margin-left:443.45pt;margin-top:662.8pt;width:22.45pt;height:18.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" fillcolor="white [3212]" strokecolor="white [3212]" strokeweight="2pt"/>
                </w:pict>
              </mc:Fallback>
            </mc:AlternateContent>
          </w:r>
        </w:p>
        <w:p w14:paraId="5FFB5326" w14:textId="77777777" w:rsidR="002A5282" w:rsidRDefault="00F35C9C">
          <w:r>
            <w:rPr>
              <w:noProof/>
            </w:rPr>
            <w:lastRenderedPageBreak/>
            <mc:AlternateContent>
              <mc:Choice Requires="wps">
                <w:drawing>
                  <wp:anchor distT="0" distB="0" distL="114300" distR="114300" simplePos="0" relativeHeight="251681792" behindDoc="0" locked="0" layoutInCell="1" allowOverlap="1" wp14:anchorId="20097054" wp14:editId="25270C93">
                    <wp:simplePos x="0" y="0"/>
                    <wp:positionH relativeFrom="column">
                      <wp:posOffset>-363082</wp:posOffset>
                    </wp:positionH>
                    <wp:positionV relativeFrom="paragraph">
                      <wp:posOffset>-633178</wp:posOffset>
                    </wp:positionV>
                    <wp:extent cx="6808304" cy="636105"/>
                    <wp:effectExtent l="0" t="0" r="12065" b="12065"/>
                    <wp:wrapNone/>
                    <wp:docPr id="20" name="Dikdörtgen 20"/>
                    <wp:cNvGraphicFramePr/>
                    <a:graphic xmlns:a="http://schemas.openxmlformats.org/drawingml/2006/main">
                      <a:graphicData uri="http://schemas.microsoft.com/office/word/2010/wordprocessingShape">
                        <wps:wsp>
                          <wps:cNvSpPr/>
                          <wps:spPr>
                            <a:xfrm>
                              <a:off x="0" y="0"/>
                              <a:ext cx="6808304" cy="636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79ABD" id="Dikdörtgen 20" o:spid="_x0000_s1026" style="position:absolute;margin-left:-28.6pt;margin-top:-49.85pt;width:536.1pt;height:5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" fillcolor="white [3212]" strokecolor="white [3212]" strokeweight="2pt"/>
                </w:pict>
              </mc:Fallback>
            </mc:AlternateContent>
          </w:r>
          <w:r w:rsidR="002A5282" w:rsidRPr="002A5282">
            <w:rPr>
              <w:noProof/>
            </w:rPr>
            <w:drawing>
              <wp:anchor distT="0" distB="0" distL="114300" distR="114300" simplePos="0" relativeHeight="251680768" behindDoc="0" locked="0" layoutInCell="1" allowOverlap="1" wp14:anchorId="661A36DF" wp14:editId="16B7F031">
                <wp:simplePos x="0" y="0"/>
                <wp:positionH relativeFrom="column">
                  <wp:posOffset>31750</wp:posOffset>
                </wp:positionH>
                <wp:positionV relativeFrom="paragraph">
                  <wp:posOffset>1905</wp:posOffset>
                </wp:positionV>
                <wp:extent cx="5667375" cy="7944485"/>
                <wp:effectExtent l="0" t="0" r="9525" b="0"/>
                <wp:wrapSquare wrapText="bothSides"/>
                <wp:docPr id="7" name="Resim 7" descr="C:\Users\hp\Desktop\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794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1C3BA" w14:textId="77777777" w:rsidR="0058194A" w:rsidRDefault="002A1C30" w:rsidP="002A5282"/>
      </w:sdtContent>
    </w:sdt>
    <w:bookmarkStart w:id="1" w:name="_Toc472427455" w:displacedByCustomXml="next"/>
    <w:sdt>
      <w:sdtPr>
        <w:rPr>
          <w:sz w:val="20"/>
        </w:rPr>
        <w:id w:val="-456872445"/>
        <w:docPartObj>
          <w:docPartGallery w:val="Table of Contents"/>
          <w:docPartUnique/>
        </w:docPartObj>
      </w:sdtPr>
      <w:sdtEndPr>
        <w:rPr>
          <w:b/>
          <w:bCs/>
        </w:rPr>
      </w:sdtEndPr>
      <w:sdtContent>
        <w:p w14:paraId="09AE9821" w14:textId="77777777" w:rsidR="006C3753" w:rsidRDefault="00983F01" w:rsidP="009076B4">
          <w:pPr>
            <w:pStyle w:val="TBal"/>
            <w:rPr>
              <w:noProof/>
            </w:rPr>
          </w:pPr>
          <w:r>
            <w:t>İçindekiler</w:t>
          </w:r>
          <w:r w:rsidR="002F3C97">
            <w:rPr>
              <w:rFonts w:eastAsiaTheme="minorEastAsia"/>
              <w:color w:val="auto"/>
              <w:kern w:val="0"/>
              <w:sz w:val="22"/>
              <w:szCs w:val="22"/>
            </w:rPr>
            <w:fldChar w:fldCharType="begin"/>
          </w:r>
          <w:r w:rsidR="002F3C97">
            <w:instrText xml:space="preserve"> TOC \o "1-3" \h \z \u </w:instrText>
          </w:r>
          <w:r w:rsidR="002F3C97">
            <w:rPr>
              <w:rFonts w:eastAsiaTheme="minorEastAsia"/>
              <w:color w:val="auto"/>
              <w:kern w:val="0"/>
              <w:sz w:val="22"/>
              <w:szCs w:val="22"/>
            </w:rPr>
            <w:fldChar w:fldCharType="separate"/>
          </w:r>
        </w:p>
        <w:p w14:paraId="0A0EF080" w14:textId="7269FFAA" w:rsidR="006C3753" w:rsidRDefault="002A1C30">
          <w:pPr>
            <w:pStyle w:val="T1"/>
            <w:tabs>
              <w:tab w:val="right" w:leader="dot" w:pos="9063"/>
            </w:tabs>
            <w:rPr>
              <w:noProof/>
            </w:rPr>
          </w:pPr>
          <w:hyperlink w:anchor="_Toc503951000" w:history="1">
            <w:r w:rsidR="006C3753" w:rsidRPr="001025FF">
              <w:rPr>
                <w:rStyle w:val="Kpr"/>
                <w:noProof/>
              </w:rPr>
              <w:t>GENEL BİLGİLER</w:t>
            </w:r>
            <w:r w:rsidR="006C3753">
              <w:rPr>
                <w:noProof/>
                <w:webHidden/>
              </w:rPr>
              <w:tab/>
            </w:r>
            <w:r w:rsidR="006C3753">
              <w:rPr>
                <w:noProof/>
                <w:webHidden/>
              </w:rPr>
              <w:fldChar w:fldCharType="begin"/>
            </w:r>
            <w:r w:rsidR="006C3753">
              <w:rPr>
                <w:noProof/>
                <w:webHidden/>
              </w:rPr>
              <w:instrText xml:space="preserve"> PAGEREF _Toc503951000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7A2D0F0D" w14:textId="228628E3" w:rsidR="006C3753" w:rsidRDefault="002A1C30">
          <w:pPr>
            <w:pStyle w:val="T2"/>
            <w:tabs>
              <w:tab w:val="left" w:pos="660"/>
              <w:tab w:val="right" w:leader="dot" w:pos="9063"/>
            </w:tabs>
            <w:rPr>
              <w:noProof/>
            </w:rPr>
          </w:pPr>
          <w:hyperlink w:anchor="_Toc503951001"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Misyon ve Vizyon</w:t>
            </w:r>
            <w:r w:rsidR="006C3753">
              <w:rPr>
                <w:noProof/>
                <w:webHidden/>
              </w:rPr>
              <w:tab/>
            </w:r>
            <w:r w:rsidR="006C3753">
              <w:rPr>
                <w:noProof/>
                <w:webHidden/>
              </w:rPr>
              <w:fldChar w:fldCharType="begin"/>
            </w:r>
            <w:r w:rsidR="006C3753">
              <w:rPr>
                <w:noProof/>
                <w:webHidden/>
              </w:rPr>
              <w:instrText xml:space="preserve"> PAGEREF _Toc503951001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2DA75A8A" w14:textId="69928DD3" w:rsidR="006C3753" w:rsidRDefault="002A1C30">
          <w:pPr>
            <w:pStyle w:val="T3"/>
            <w:tabs>
              <w:tab w:val="left" w:pos="1100"/>
              <w:tab w:val="right" w:leader="dot" w:pos="9063"/>
            </w:tabs>
            <w:rPr>
              <w:noProof/>
            </w:rPr>
          </w:pPr>
          <w:hyperlink w:anchor="_Toc503951002" w:history="1">
            <w:r w:rsidR="006C3753" w:rsidRPr="001025FF">
              <w:rPr>
                <w:rStyle w:val="Kpr"/>
                <w:noProof/>
              </w:rPr>
              <w:t>A.1.</w:t>
            </w:r>
            <w:r w:rsidR="006C3753">
              <w:rPr>
                <w:noProof/>
              </w:rPr>
              <w:tab/>
            </w:r>
            <w:r w:rsidR="006C3753" w:rsidRPr="001025FF">
              <w:rPr>
                <w:rStyle w:val="Kpr"/>
                <w:noProof/>
              </w:rPr>
              <w:t>Misyon</w:t>
            </w:r>
            <w:r w:rsidR="006C3753">
              <w:rPr>
                <w:noProof/>
                <w:webHidden/>
              </w:rPr>
              <w:tab/>
            </w:r>
            <w:r w:rsidR="006C3753">
              <w:rPr>
                <w:noProof/>
                <w:webHidden/>
              </w:rPr>
              <w:fldChar w:fldCharType="begin"/>
            </w:r>
            <w:r w:rsidR="006C3753">
              <w:rPr>
                <w:noProof/>
                <w:webHidden/>
              </w:rPr>
              <w:instrText xml:space="preserve"> PAGEREF _Toc503951002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08491A81" w14:textId="5F2F6A33" w:rsidR="006C3753" w:rsidRDefault="002A1C30">
          <w:pPr>
            <w:pStyle w:val="T3"/>
            <w:tabs>
              <w:tab w:val="left" w:pos="1100"/>
              <w:tab w:val="right" w:leader="dot" w:pos="9063"/>
            </w:tabs>
            <w:rPr>
              <w:noProof/>
            </w:rPr>
          </w:pPr>
          <w:hyperlink w:anchor="_Toc503951003" w:history="1">
            <w:r w:rsidR="006C3753" w:rsidRPr="001025FF">
              <w:rPr>
                <w:rStyle w:val="Kpr"/>
                <w:noProof/>
              </w:rPr>
              <w:t>A.2.</w:t>
            </w:r>
            <w:r w:rsidR="006C3753">
              <w:rPr>
                <w:noProof/>
              </w:rPr>
              <w:tab/>
            </w:r>
            <w:r w:rsidR="006C3753" w:rsidRPr="001025FF">
              <w:rPr>
                <w:rStyle w:val="Kpr"/>
                <w:noProof/>
              </w:rPr>
              <w:t>Vizyon</w:t>
            </w:r>
            <w:r w:rsidR="006C3753">
              <w:rPr>
                <w:noProof/>
                <w:webHidden/>
              </w:rPr>
              <w:tab/>
            </w:r>
            <w:r w:rsidR="006C3753">
              <w:rPr>
                <w:noProof/>
                <w:webHidden/>
              </w:rPr>
              <w:fldChar w:fldCharType="begin"/>
            </w:r>
            <w:r w:rsidR="006C3753">
              <w:rPr>
                <w:noProof/>
                <w:webHidden/>
              </w:rPr>
              <w:instrText xml:space="preserve"> PAGEREF _Toc503951003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778A8D71" w14:textId="52AE05F0" w:rsidR="006C3753" w:rsidRDefault="002A1C30">
          <w:pPr>
            <w:pStyle w:val="T2"/>
            <w:tabs>
              <w:tab w:val="left" w:pos="660"/>
              <w:tab w:val="right" w:leader="dot" w:pos="9063"/>
            </w:tabs>
            <w:rPr>
              <w:noProof/>
            </w:rPr>
          </w:pPr>
          <w:hyperlink w:anchor="_Toc503951004"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Yetki, Görev ve Sorumluluklar</w:t>
            </w:r>
            <w:r w:rsidR="006C3753">
              <w:rPr>
                <w:noProof/>
                <w:webHidden/>
              </w:rPr>
              <w:tab/>
            </w:r>
            <w:r w:rsidR="006C3753">
              <w:rPr>
                <w:noProof/>
                <w:webHidden/>
              </w:rPr>
              <w:fldChar w:fldCharType="begin"/>
            </w:r>
            <w:r w:rsidR="006C3753">
              <w:rPr>
                <w:noProof/>
                <w:webHidden/>
              </w:rPr>
              <w:instrText xml:space="preserve"> PAGEREF _Toc503951004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19612C4D" w14:textId="593CC28F" w:rsidR="006C3753" w:rsidRDefault="002A1C30">
          <w:pPr>
            <w:pStyle w:val="T3"/>
            <w:tabs>
              <w:tab w:val="left" w:pos="1100"/>
              <w:tab w:val="right" w:leader="dot" w:pos="9063"/>
            </w:tabs>
            <w:rPr>
              <w:noProof/>
            </w:rPr>
          </w:pPr>
          <w:hyperlink w:anchor="_Toc503951005" w:history="1">
            <w:r w:rsidR="006C3753" w:rsidRPr="001025FF">
              <w:rPr>
                <w:rStyle w:val="Kpr"/>
                <w:noProof/>
              </w:rPr>
              <w:t>B.1.</w:t>
            </w:r>
            <w:r w:rsidR="006C3753">
              <w:rPr>
                <w:noProof/>
              </w:rPr>
              <w:tab/>
            </w:r>
            <w:r w:rsidR="006C3753" w:rsidRPr="001025FF">
              <w:rPr>
                <w:rStyle w:val="Kpr"/>
                <w:noProof/>
              </w:rPr>
              <w:t>Yetki</w:t>
            </w:r>
            <w:r w:rsidR="006C3753">
              <w:rPr>
                <w:noProof/>
                <w:webHidden/>
              </w:rPr>
              <w:tab/>
            </w:r>
            <w:r w:rsidR="006C3753">
              <w:rPr>
                <w:noProof/>
                <w:webHidden/>
              </w:rPr>
              <w:fldChar w:fldCharType="begin"/>
            </w:r>
            <w:r w:rsidR="006C3753">
              <w:rPr>
                <w:noProof/>
                <w:webHidden/>
              </w:rPr>
              <w:instrText xml:space="preserve"> PAGEREF _Toc503951005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3FED5060" w14:textId="3A758D42" w:rsidR="006C3753" w:rsidRDefault="002A1C30">
          <w:pPr>
            <w:pStyle w:val="T3"/>
            <w:tabs>
              <w:tab w:val="left" w:pos="1100"/>
              <w:tab w:val="right" w:leader="dot" w:pos="9063"/>
            </w:tabs>
            <w:rPr>
              <w:noProof/>
            </w:rPr>
          </w:pPr>
          <w:hyperlink w:anchor="_Toc503951006" w:history="1">
            <w:r w:rsidR="006C3753" w:rsidRPr="001025FF">
              <w:rPr>
                <w:rStyle w:val="Kpr"/>
                <w:noProof/>
              </w:rPr>
              <w:t>B.2.</w:t>
            </w:r>
            <w:r w:rsidR="006C3753">
              <w:rPr>
                <w:noProof/>
              </w:rPr>
              <w:tab/>
            </w:r>
            <w:r w:rsidR="006C3753" w:rsidRPr="001025FF">
              <w:rPr>
                <w:rStyle w:val="Kpr"/>
                <w:noProof/>
              </w:rPr>
              <w:t>Görev</w:t>
            </w:r>
            <w:r w:rsidR="006C3753">
              <w:rPr>
                <w:noProof/>
                <w:webHidden/>
              </w:rPr>
              <w:tab/>
            </w:r>
            <w:r w:rsidR="006C3753">
              <w:rPr>
                <w:noProof/>
                <w:webHidden/>
              </w:rPr>
              <w:fldChar w:fldCharType="begin"/>
            </w:r>
            <w:r w:rsidR="006C3753">
              <w:rPr>
                <w:noProof/>
                <w:webHidden/>
              </w:rPr>
              <w:instrText xml:space="preserve"> PAGEREF _Toc503951006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0E315AE1" w14:textId="3382D160" w:rsidR="006C3753" w:rsidRDefault="002A1C30">
          <w:pPr>
            <w:pStyle w:val="T3"/>
            <w:tabs>
              <w:tab w:val="left" w:pos="1100"/>
              <w:tab w:val="right" w:leader="dot" w:pos="9063"/>
            </w:tabs>
            <w:rPr>
              <w:noProof/>
            </w:rPr>
          </w:pPr>
          <w:hyperlink w:anchor="_Toc503951007" w:history="1">
            <w:r w:rsidR="006C3753" w:rsidRPr="001025FF">
              <w:rPr>
                <w:rStyle w:val="Kpr"/>
                <w:noProof/>
              </w:rPr>
              <w:t>B.3.</w:t>
            </w:r>
            <w:r w:rsidR="006C3753">
              <w:rPr>
                <w:noProof/>
              </w:rPr>
              <w:tab/>
            </w:r>
            <w:r w:rsidR="006C3753" w:rsidRPr="001025FF">
              <w:rPr>
                <w:rStyle w:val="Kpr"/>
                <w:noProof/>
              </w:rPr>
              <w:t>Sorumluluk</w:t>
            </w:r>
            <w:r w:rsidR="006C3753">
              <w:rPr>
                <w:noProof/>
                <w:webHidden/>
              </w:rPr>
              <w:tab/>
            </w:r>
            <w:r w:rsidR="006C3753">
              <w:rPr>
                <w:noProof/>
                <w:webHidden/>
              </w:rPr>
              <w:fldChar w:fldCharType="begin"/>
            </w:r>
            <w:r w:rsidR="006C3753">
              <w:rPr>
                <w:noProof/>
                <w:webHidden/>
              </w:rPr>
              <w:instrText xml:space="preserve"> PAGEREF _Toc503951007 \h </w:instrText>
            </w:r>
            <w:r w:rsidR="006C3753">
              <w:rPr>
                <w:noProof/>
                <w:webHidden/>
              </w:rPr>
            </w:r>
            <w:r w:rsidR="006C3753">
              <w:rPr>
                <w:noProof/>
                <w:webHidden/>
              </w:rPr>
              <w:fldChar w:fldCharType="separate"/>
            </w:r>
            <w:r w:rsidR="003F01A9">
              <w:rPr>
                <w:noProof/>
                <w:webHidden/>
              </w:rPr>
              <w:t>1</w:t>
            </w:r>
            <w:r w:rsidR="006C3753">
              <w:rPr>
                <w:noProof/>
                <w:webHidden/>
              </w:rPr>
              <w:fldChar w:fldCharType="end"/>
            </w:r>
          </w:hyperlink>
        </w:p>
        <w:p w14:paraId="167821B6" w14:textId="74821CF1" w:rsidR="006C3753" w:rsidRDefault="002A1C30">
          <w:pPr>
            <w:pStyle w:val="T2"/>
            <w:tabs>
              <w:tab w:val="left" w:pos="660"/>
              <w:tab w:val="right" w:leader="dot" w:pos="9063"/>
            </w:tabs>
            <w:rPr>
              <w:noProof/>
            </w:rPr>
          </w:pPr>
          <w:hyperlink w:anchor="_Toc503951008" w:history="1">
            <w:r w:rsidR="006C3753" w:rsidRPr="001025FF">
              <w:rPr>
                <w:rStyle w:val="Kpr"/>
                <w:rFonts w:cs="Times New Roman"/>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Birime İlişkin Bilgiler</w:t>
            </w:r>
            <w:r w:rsidR="006C3753">
              <w:rPr>
                <w:noProof/>
                <w:webHidden/>
              </w:rPr>
              <w:tab/>
            </w:r>
            <w:r w:rsidR="006C3753">
              <w:rPr>
                <w:noProof/>
                <w:webHidden/>
              </w:rPr>
              <w:fldChar w:fldCharType="begin"/>
            </w:r>
            <w:r w:rsidR="006C3753">
              <w:rPr>
                <w:noProof/>
                <w:webHidden/>
              </w:rPr>
              <w:instrText xml:space="preserve"> PAGEREF _Toc503951008 \h </w:instrText>
            </w:r>
            <w:r w:rsidR="006C3753">
              <w:rPr>
                <w:noProof/>
                <w:webHidden/>
              </w:rPr>
            </w:r>
            <w:r w:rsidR="006C3753">
              <w:rPr>
                <w:noProof/>
                <w:webHidden/>
              </w:rPr>
              <w:fldChar w:fldCharType="separate"/>
            </w:r>
            <w:r w:rsidR="003F01A9">
              <w:rPr>
                <w:noProof/>
                <w:webHidden/>
              </w:rPr>
              <w:t>2</w:t>
            </w:r>
            <w:r w:rsidR="006C3753">
              <w:rPr>
                <w:noProof/>
                <w:webHidden/>
              </w:rPr>
              <w:fldChar w:fldCharType="end"/>
            </w:r>
          </w:hyperlink>
        </w:p>
        <w:p w14:paraId="19B210E5" w14:textId="322C0DFC" w:rsidR="006C3753" w:rsidRDefault="002A1C30">
          <w:pPr>
            <w:pStyle w:val="T3"/>
            <w:tabs>
              <w:tab w:val="left" w:pos="1100"/>
              <w:tab w:val="right" w:leader="dot" w:pos="9063"/>
            </w:tabs>
            <w:rPr>
              <w:noProof/>
            </w:rPr>
          </w:pPr>
          <w:hyperlink w:anchor="_Toc503951009" w:history="1">
            <w:r w:rsidR="006C3753" w:rsidRPr="001025FF">
              <w:rPr>
                <w:rStyle w:val="Kpr"/>
                <w:noProof/>
              </w:rPr>
              <w:t>C.1.</w:t>
            </w:r>
            <w:r w:rsidR="006C3753">
              <w:rPr>
                <w:noProof/>
              </w:rPr>
              <w:tab/>
            </w:r>
            <w:r w:rsidR="006C3753" w:rsidRPr="001025FF">
              <w:rPr>
                <w:rStyle w:val="Kpr"/>
                <w:noProof/>
              </w:rPr>
              <w:t>Fiziksel Yapı</w:t>
            </w:r>
            <w:r w:rsidR="006C3753">
              <w:rPr>
                <w:noProof/>
                <w:webHidden/>
              </w:rPr>
              <w:tab/>
            </w:r>
            <w:r w:rsidR="006C3753">
              <w:rPr>
                <w:noProof/>
                <w:webHidden/>
              </w:rPr>
              <w:fldChar w:fldCharType="begin"/>
            </w:r>
            <w:r w:rsidR="006C3753">
              <w:rPr>
                <w:noProof/>
                <w:webHidden/>
              </w:rPr>
              <w:instrText xml:space="preserve"> PAGEREF _Toc503951009 \h </w:instrText>
            </w:r>
            <w:r w:rsidR="006C3753">
              <w:rPr>
                <w:noProof/>
                <w:webHidden/>
              </w:rPr>
            </w:r>
            <w:r w:rsidR="006C3753">
              <w:rPr>
                <w:noProof/>
                <w:webHidden/>
              </w:rPr>
              <w:fldChar w:fldCharType="separate"/>
            </w:r>
            <w:r w:rsidR="003F01A9">
              <w:rPr>
                <w:noProof/>
                <w:webHidden/>
              </w:rPr>
              <w:t>2</w:t>
            </w:r>
            <w:r w:rsidR="006C3753">
              <w:rPr>
                <w:noProof/>
                <w:webHidden/>
              </w:rPr>
              <w:fldChar w:fldCharType="end"/>
            </w:r>
          </w:hyperlink>
        </w:p>
        <w:p w14:paraId="5F3EE97F" w14:textId="1994ECD3" w:rsidR="006C3753" w:rsidRDefault="002A1C30">
          <w:pPr>
            <w:pStyle w:val="T3"/>
            <w:tabs>
              <w:tab w:val="left" w:pos="1100"/>
              <w:tab w:val="right" w:leader="dot" w:pos="9063"/>
            </w:tabs>
            <w:rPr>
              <w:noProof/>
            </w:rPr>
          </w:pPr>
          <w:hyperlink w:anchor="_Toc503951010" w:history="1">
            <w:r w:rsidR="006C3753" w:rsidRPr="001025FF">
              <w:rPr>
                <w:rStyle w:val="Kpr"/>
                <w:noProof/>
              </w:rPr>
              <w:t>C.2.</w:t>
            </w:r>
            <w:r w:rsidR="006C3753">
              <w:rPr>
                <w:noProof/>
              </w:rPr>
              <w:tab/>
            </w:r>
            <w:r w:rsidR="006C3753" w:rsidRPr="001025FF">
              <w:rPr>
                <w:rStyle w:val="Kpr"/>
                <w:noProof/>
              </w:rPr>
              <w:t>Teşkilat Yapısı</w:t>
            </w:r>
            <w:r w:rsidR="006C3753">
              <w:rPr>
                <w:noProof/>
                <w:webHidden/>
              </w:rPr>
              <w:tab/>
            </w:r>
            <w:r w:rsidR="006C3753">
              <w:rPr>
                <w:noProof/>
                <w:webHidden/>
              </w:rPr>
              <w:fldChar w:fldCharType="begin"/>
            </w:r>
            <w:r w:rsidR="006C3753">
              <w:rPr>
                <w:noProof/>
                <w:webHidden/>
              </w:rPr>
              <w:instrText xml:space="preserve"> PAGEREF _Toc503951010 \h </w:instrText>
            </w:r>
            <w:r w:rsidR="006C3753">
              <w:rPr>
                <w:noProof/>
                <w:webHidden/>
              </w:rPr>
            </w:r>
            <w:r w:rsidR="006C3753">
              <w:rPr>
                <w:noProof/>
                <w:webHidden/>
              </w:rPr>
              <w:fldChar w:fldCharType="separate"/>
            </w:r>
            <w:r w:rsidR="003F01A9">
              <w:rPr>
                <w:noProof/>
                <w:webHidden/>
              </w:rPr>
              <w:t>9</w:t>
            </w:r>
            <w:r w:rsidR="006C3753">
              <w:rPr>
                <w:noProof/>
                <w:webHidden/>
              </w:rPr>
              <w:fldChar w:fldCharType="end"/>
            </w:r>
          </w:hyperlink>
        </w:p>
        <w:p w14:paraId="0B9091D8" w14:textId="2D975619" w:rsidR="006C3753" w:rsidRDefault="002A1C30">
          <w:pPr>
            <w:pStyle w:val="T3"/>
            <w:tabs>
              <w:tab w:val="left" w:pos="1100"/>
              <w:tab w:val="right" w:leader="dot" w:pos="9063"/>
            </w:tabs>
            <w:rPr>
              <w:noProof/>
            </w:rPr>
          </w:pPr>
          <w:hyperlink w:anchor="_Toc503951011" w:history="1">
            <w:r w:rsidR="006C3753" w:rsidRPr="001025FF">
              <w:rPr>
                <w:rStyle w:val="Kpr"/>
                <w:noProof/>
              </w:rPr>
              <w:t>C.3.</w:t>
            </w:r>
            <w:r w:rsidR="006C3753">
              <w:rPr>
                <w:noProof/>
              </w:rPr>
              <w:tab/>
            </w:r>
            <w:r w:rsidR="006C3753" w:rsidRPr="001025FF">
              <w:rPr>
                <w:rStyle w:val="Kpr"/>
                <w:noProof/>
              </w:rPr>
              <w:t>Bilgi ve Teknoloji Kaynakları</w:t>
            </w:r>
            <w:r w:rsidR="006C3753">
              <w:rPr>
                <w:noProof/>
                <w:webHidden/>
              </w:rPr>
              <w:tab/>
            </w:r>
            <w:r w:rsidR="006C3753">
              <w:rPr>
                <w:noProof/>
                <w:webHidden/>
              </w:rPr>
              <w:fldChar w:fldCharType="begin"/>
            </w:r>
            <w:r w:rsidR="006C3753">
              <w:rPr>
                <w:noProof/>
                <w:webHidden/>
              </w:rPr>
              <w:instrText xml:space="preserve"> PAGEREF _Toc503951011 \h </w:instrText>
            </w:r>
            <w:r w:rsidR="006C3753">
              <w:rPr>
                <w:noProof/>
                <w:webHidden/>
              </w:rPr>
            </w:r>
            <w:r w:rsidR="006C3753">
              <w:rPr>
                <w:noProof/>
                <w:webHidden/>
              </w:rPr>
              <w:fldChar w:fldCharType="separate"/>
            </w:r>
            <w:r w:rsidR="003F01A9">
              <w:rPr>
                <w:noProof/>
                <w:webHidden/>
              </w:rPr>
              <w:t>10</w:t>
            </w:r>
            <w:r w:rsidR="006C3753">
              <w:rPr>
                <w:noProof/>
                <w:webHidden/>
              </w:rPr>
              <w:fldChar w:fldCharType="end"/>
            </w:r>
          </w:hyperlink>
        </w:p>
        <w:p w14:paraId="4437C3BD" w14:textId="13EA7D83" w:rsidR="006C3753" w:rsidRDefault="002A1C30">
          <w:pPr>
            <w:pStyle w:val="T3"/>
            <w:tabs>
              <w:tab w:val="left" w:pos="1100"/>
              <w:tab w:val="right" w:leader="dot" w:pos="9063"/>
            </w:tabs>
            <w:rPr>
              <w:noProof/>
            </w:rPr>
          </w:pPr>
          <w:hyperlink w:anchor="_Toc503951012" w:history="1">
            <w:r w:rsidR="006C3753" w:rsidRPr="001025FF">
              <w:rPr>
                <w:rStyle w:val="Kpr"/>
                <w:noProof/>
              </w:rPr>
              <w:t>C.4.</w:t>
            </w:r>
            <w:r w:rsidR="006C3753">
              <w:rPr>
                <w:noProof/>
              </w:rPr>
              <w:tab/>
            </w:r>
            <w:r w:rsidR="006C3753" w:rsidRPr="001025FF">
              <w:rPr>
                <w:rStyle w:val="Kpr"/>
                <w:noProof/>
              </w:rPr>
              <w:t>İnsan Kaynakları</w:t>
            </w:r>
            <w:r w:rsidR="006C3753">
              <w:rPr>
                <w:noProof/>
                <w:webHidden/>
              </w:rPr>
              <w:tab/>
            </w:r>
            <w:r w:rsidR="006C3753">
              <w:rPr>
                <w:noProof/>
                <w:webHidden/>
              </w:rPr>
              <w:fldChar w:fldCharType="begin"/>
            </w:r>
            <w:r w:rsidR="006C3753">
              <w:rPr>
                <w:noProof/>
                <w:webHidden/>
              </w:rPr>
              <w:instrText xml:space="preserve"> PAGEREF _Toc503951012 \h </w:instrText>
            </w:r>
            <w:r w:rsidR="006C3753">
              <w:rPr>
                <w:noProof/>
                <w:webHidden/>
              </w:rPr>
            </w:r>
            <w:r w:rsidR="006C3753">
              <w:rPr>
                <w:noProof/>
                <w:webHidden/>
              </w:rPr>
              <w:fldChar w:fldCharType="separate"/>
            </w:r>
            <w:r w:rsidR="003F01A9">
              <w:rPr>
                <w:noProof/>
                <w:webHidden/>
              </w:rPr>
              <w:t>11</w:t>
            </w:r>
            <w:r w:rsidR="006C3753">
              <w:rPr>
                <w:noProof/>
                <w:webHidden/>
              </w:rPr>
              <w:fldChar w:fldCharType="end"/>
            </w:r>
          </w:hyperlink>
        </w:p>
        <w:p w14:paraId="2A5D1350" w14:textId="457FA30B" w:rsidR="006C3753" w:rsidRDefault="002A1C30">
          <w:pPr>
            <w:pStyle w:val="T3"/>
            <w:tabs>
              <w:tab w:val="left" w:pos="1100"/>
              <w:tab w:val="right" w:leader="dot" w:pos="9063"/>
            </w:tabs>
            <w:rPr>
              <w:noProof/>
            </w:rPr>
          </w:pPr>
          <w:hyperlink w:anchor="_Toc503951013" w:history="1">
            <w:r w:rsidR="006C3753" w:rsidRPr="001025FF">
              <w:rPr>
                <w:rStyle w:val="Kpr"/>
                <w:noProof/>
              </w:rPr>
              <w:t>C.5.</w:t>
            </w:r>
            <w:r w:rsidR="006C3753">
              <w:rPr>
                <w:noProof/>
              </w:rPr>
              <w:tab/>
            </w:r>
            <w:r w:rsidR="006C3753" w:rsidRPr="001025FF">
              <w:rPr>
                <w:rStyle w:val="Kpr"/>
                <w:noProof/>
              </w:rPr>
              <w:t>Sunulan Hizmetler</w:t>
            </w:r>
            <w:r w:rsidR="006C3753">
              <w:rPr>
                <w:noProof/>
                <w:webHidden/>
              </w:rPr>
              <w:tab/>
            </w:r>
            <w:r w:rsidR="006C3753">
              <w:rPr>
                <w:noProof/>
                <w:webHidden/>
              </w:rPr>
              <w:fldChar w:fldCharType="begin"/>
            </w:r>
            <w:r w:rsidR="006C3753">
              <w:rPr>
                <w:noProof/>
                <w:webHidden/>
              </w:rPr>
              <w:instrText xml:space="preserve"> PAGEREF _Toc503951013 \h </w:instrText>
            </w:r>
            <w:r w:rsidR="006C3753">
              <w:rPr>
                <w:noProof/>
                <w:webHidden/>
              </w:rPr>
            </w:r>
            <w:r w:rsidR="006C3753">
              <w:rPr>
                <w:noProof/>
                <w:webHidden/>
              </w:rPr>
              <w:fldChar w:fldCharType="separate"/>
            </w:r>
            <w:r w:rsidR="003F01A9">
              <w:rPr>
                <w:noProof/>
                <w:webHidden/>
              </w:rPr>
              <w:t>17</w:t>
            </w:r>
            <w:r w:rsidR="006C3753">
              <w:rPr>
                <w:noProof/>
                <w:webHidden/>
              </w:rPr>
              <w:fldChar w:fldCharType="end"/>
            </w:r>
          </w:hyperlink>
        </w:p>
        <w:p w14:paraId="4FBA9BE2" w14:textId="007B6A13" w:rsidR="006C3753" w:rsidRDefault="002A1C30">
          <w:pPr>
            <w:pStyle w:val="T1"/>
            <w:tabs>
              <w:tab w:val="right" w:leader="dot" w:pos="9063"/>
            </w:tabs>
            <w:rPr>
              <w:noProof/>
            </w:rPr>
          </w:pPr>
          <w:hyperlink w:anchor="_Toc503951014" w:history="1">
            <w:r w:rsidR="006C3753" w:rsidRPr="001025FF">
              <w:rPr>
                <w:rStyle w:val="Kpr"/>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AMAÇ VE KAPSAM</w:t>
            </w:r>
            <w:r w:rsidR="006C3753">
              <w:rPr>
                <w:noProof/>
                <w:webHidden/>
              </w:rPr>
              <w:tab/>
            </w:r>
            <w:r w:rsidR="006C3753">
              <w:rPr>
                <w:noProof/>
                <w:webHidden/>
              </w:rPr>
              <w:fldChar w:fldCharType="begin"/>
            </w:r>
            <w:r w:rsidR="006C3753">
              <w:rPr>
                <w:noProof/>
                <w:webHidden/>
              </w:rPr>
              <w:instrText xml:space="preserve"> PAGEREF _Toc503951014 \h </w:instrText>
            </w:r>
            <w:r w:rsidR="006C3753">
              <w:rPr>
                <w:noProof/>
                <w:webHidden/>
              </w:rPr>
            </w:r>
            <w:r w:rsidR="006C3753">
              <w:rPr>
                <w:noProof/>
                <w:webHidden/>
              </w:rPr>
              <w:fldChar w:fldCharType="separate"/>
            </w:r>
            <w:r w:rsidR="003F01A9">
              <w:rPr>
                <w:noProof/>
                <w:webHidden/>
              </w:rPr>
              <w:t>20</w:t>
            </w:r>
            <w:r w:rsidR="006C3753">
              <w:rPr>
                <w:noProof/>
                <w:webHidden/>
              </w:rPr>
              <w:fldChar w:fldCharType="end"/>
            </w:r>
          </w:hyperlink>
        </w:p>
        <w:p w14:paraId="44FB134E" w14:textId="51B47C4B" w:rsidR="006C3753" w:rsidRDefault="002A1C30">
          <w:pPr>
            <w:pStyle w:val="T2"/>
            <w:tabs>
              <w:tab w:val="left" w:pos="660"/>
              <w:tab w:val="right" w:leader="dot" w:pos="9063"/>
            </w:tabs>
            <w:rPr>
              <w:noProof/>
            </w:rPr>
          </w:pPr>
          <w:hyperlink w:anchor="_Toc503951015"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Birimin Amaç ve Hedefleri</w:t>
            </w:r>
            <w:r w:rsidR="006C3753">
              <w:rPr>
                <w:noProof/>
                <w:webHidden/>
              </w:rPr>
              <w:tab/>
            </w:r>
            <w:r w:rsidR="006C3753">
              <w:rPr>
                <w:noProof/>
                <w:webHidden/>
              </w:rPr>
              <w:fldChar w:fldCharType="begin"/>
            </w:r>
            <w:r w:rsidR="006C3753">
              <w:rPr>
                <w:noProof/>
                <w:webHidden/>
              </w:rPr>
              <w:instrText xml:space="preserve"> PAGEREF _Toc503951015 \h </w:instrText>
            </w:r>
            <w:r w:rsidR="006C3753">
              <w:rPr>
                <w:noProof/>
                <w:webHidden/>
              </w:rPr>
            </w:r>
            <w:r w:rsidR="006C3753">
              <w:rPr>
                <w:noProof/>
                <w:webHidden/>
              </w:rPr>
              <w:fldChar w:fldCharType="separate"/>
            </w:r>
            <w:r w:rsidR="003F01A9">
              <w:rPr>
                <w:noProof/>
                <w:webHidden/>
              </w:rPr>
              <w:t>20</w:t>
            </w:r>
            <w:r w:rsidR="006C3753">
              <w:rPr>
                <w:noProof/>
                <w:webHidden/>
              </w:rPr>
              <w:fldChar w:fldCharType="end"/>
            </w:r>
          </w:hyperlink>
        </w:p>
        <w:p w14:paraId="6F2067E2" w14:textId="6EFEF5D6" w:rsidR="006C3753" w:rsidRDefault="002A1C30">
          <w:pPr>
            <w:pStyle w:val="T2"/>
            <w:tabs>
              <w:tab w:val="left" w:pos="660"/>
              <w:tab w:val="right" w:leader="dot" w:pos="9063"/>
            </w:tabs>
            <w:rPr>
              <w:noProof/>
            </w:rPr>
          </w:pPr>
          <w:hyperlink w:anchor="_Toc503951016"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Temel Politika ve Öncelikler</w:t>
            </w:r>
            <w:r w:rsidR="006C3753">
              <w:rPr>
                <w:noProof/>
                <w:webHidden/>
              </w:rPr>
              <w:tab/>
            </w:r>
            <w:r w:rsidR="006C3753">
              <w:rPr>
                <w:noProof/>
                <w:webHidden/>
              </w:rPr>
              <w:fldChar w:fldCharType="begin"/>
            </w:r>
            <w:r w:rsidR="006C3753">
              <w:rPr>
                <w:noProof/>
                <w:webHidden/>
              </w:rPr>
              <w:instrText xml:space="preserve"> PAGEREF _Toc503951016 \h </w:instrText>
            </w:r>
            <w:r w:rsidR="006C3753">
              <w:rPr>
                <w:noProof/>
                <w:webHidden/>
              </w:rPr>
            </w:r>
            <w:r w:rsidR="006C3753">
              <w:rPr>
                <w:noProof/>
                <w:webHidden/>
              </w:rPr>
              <w:fldChar w:fldCharType="separate"/>
            </w:r>
            <w:r w:rsidR="003F01A9">
              <w:rPr>
                <w:noProof/>
                <w:webHidden/>
              </w:rPr>
              <w:t>21</w:t>
            </w:r>
            <w:r w:rsidR="006C3753">
              <w:rPr>
                <w:noProof/>
                <w:webHidden/>
              </w:rPr>
              <w:fldChar w:fldCharType="end"/>
            </w:r>
          </w:hyperlink>
        </w:p>
        <w:p w14:paraId="493E2D0E" w14:textId="5331CD2F" w:rsidR="006C3753" w:rsidRDefault="002A1C30">
          <w:pPr>
            <w:pStyle w:val="T2"/>
            <w:tabs>
              <w:tab w:val="left" w:pos="660"/>
              <w:tab w:val="right" w:leader="dot" w:pos="9063"/>
            </w:tabs>
            <w:rPr>
              <w:noProof/>
            </w:rPr>
          </w:pPr>
          <w:hyperlink w:anchor="_Toc503951017" w:history="1">
            <w:r w:rsidR="006C3753" w:rsidRPr="001025FF">
              <w:rPr>
                <w:rStyle w:val="Kpr"/>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Diğer Hususlar</w:t>
            </w:r>
            <w:r w:rsidR="006C3753">
              <w:rPr>
                <w:noProof/>
                <w:webHidden/>
              </w:rPr>
              <w:tab/>
            </w:r>
            <w:r w:rsidR="006C3753">
              <w:rPr>
                <w:noProof/>
                <w:webHidden/>
              </w:rPr>
              <w:fldChar w:fldCharType="begin"/>
            </w:r>
            <w:r w:rsidR="006C3753">
              <w:rPr>
                <w:noProof/>
                <w:webHidden/>
              </w:rPr>
              <w:instrText xml:space="preserve"> PAGEREF _Toc503951017 \h </w:instrText>
            </w:r>
            <w:r w:rsidR="006C3753">
              <w:rPr>
                <w:noProof/>
                <w:webHidden/>
              </w:rPr>
            </w:r>
            <w:r w:rsidR="006C3753">
              <w:rPr>
                <w:noProof/>
                <w:webHidden/>
              </w:rPr>
              <w:fldChar w:fldCharType="separate"/>
            </w:r>
            <w:r w:rsidR="003F01A9">
              <w:rPr>
                <w:noProof/>
                <w:webHidden/>
              </w:rPr>
              <w:t>21</w:t>
            </w:r>
            <w:r w:rsidR="006C3753">
              <w:rPr>
                <w:noProof/>
                <w:webHidden/>
              </w:rPr>
              <w:fldChar w:fldCharType="end"/>
            </w:r>
          </w:hyperlink>
        </w:p>
        <w:p w14:paraId="715357E9" w14:textId="6E9ACCD7" w:rsidR="006C3753" w:rsidRDefault="002A1C30">
          <w:pPr>
            <w:pStyle w:val="T1"/>
            <w:tabs>
              <w:tab w:val="right" w:leader="dot" w:pos="9063"/>
            </w:tabs>
            <w:rPr>
              <w:noProof/>
            </w:rPr>
          </w:pPr>
          <w:hyperlink w:anchor="_Toc503951018" w:history="1">
            <w:r w:rsidR="006C3753" w:rsidRPr="001025FF">
              <w:rPr>
                <w:rStyle w:val="Kpr"/>
                <w:noProof/>
              </w:rPr>
              <w:t>FAALİYETLERE İLİŞKİN BİLGİ VE DEĞERLENDİRMELER</w:t>
            </w:r>
            <w:r w:rsidR="006C3753">
              <w:rPr>
                <w:noProof/>
                <w:webHidden/>
              </w:rPr>
              <w:tab/>
            </w:r>
            <w:r w:rsidR="006C3753">
              <w:rPr>
                <w:noProof/>
                <w:webHidden/>
              </w:rPr>
              <w:fldChar w:fldCharType="begin"/>
            </w:r>
            <w:r w:rsidR="006C3753">
              <w:rPr>
                <w:noProof/>
                <w:webHidden/>
              </w:rPr>
              <w:instrText xml:space="preserve"> PAGEREF _Toc503951018 \h </w:instrText>
            </w:r>
            <w:r w:rsidR="006C3753">
              <w:rPr>
                <w:noProof/>
                <w:webHidden/>
              </w:rPr>
            </w:r>
            <w:r w:rsidR="006C3753">
              <w:rPr>
                <w:noProof/>
                <w:webHidden/>
              </w:rPr>
              <w:fldChar w:fldCharType="separate"/>
            </w:r>
            <w:r w:rsidR="003F01A9">
              <w:rPr>
                <w:noProof/>
                <w:webHidden/>
              </w:rPr>
              <w:t>22</w:t>
            </w:r>
            <w:r w:rsidR="006C3753">
              <w:rPr>
                <w:noProof/>
                <w:webHidden/>
              </w:rPr>
              <w:fldChar w:fldCharType="end"/>
            </w:r>
          </w:hyperlink>
        </w:p>
        <w:p w14:paraId="25608014" w14:textId="04BA0F59" w:rsidR="006C3753" w:rsidRDefault="002A1C30">
          <w:pPr>
            <w:pStyle w:val="T2"/>
            <w:tabs>
              <w:tab w:val="left" w:pos="660"/>
              <w:tab w:val="right" w:leader="dot" w:pos="9063"/>
            </w:tabs>
            <w:rPr>
              <w:noProof/>
            </w:rPr>
          </w:pPr>
          <w:hyperlink w:anchor="_Toc503951019"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Mali Bilgiler</w:t>
            </w:r>
            <w:r w:rsidR="006C3753">
              <w:rPr>
                <w:noProof/>
                <w:webHidden/>
              </w:rPr>
              <w:tab/>
            </w:r>
            <w:r w:rsidR="006C3753">
              <w:rPr>
                <w:noProof/>
                <w:webHidden/>
              </w:rPr>
              <w:fldChar w:fldCharType="begin"/>
            </w:r>
            <w:r w:rsidR="006C3753">
              <w:rPr>
                <w:noProof/>
                <w:webHidden/>
              </w:rPr>
              <w:instrText xml:space="preserve"> PAGEREF _Toc503951019 \h </w:instrText>
            </w:r>
            <w:r w:rsidR="006C3753">
              <w:rPr>
                <w:noProof/>
                <w:webHidden/>
              </w:rPr>
            </w:r>
            <w:r w:rsidR="006C3753">
              <w:rPr>
                <w:noProof/>
                <w:webHidden/>
              </w:rPr>
              <w:fldChar w:fldCharType="separate"/>
            </w:r>
            <w:r w:rsidR="003F01A9">
              <w:rPr>
                <w:noProof/>
                <w:webHidden/>
              </w:rPr>
              <w:t>22</w:t>
            </w:r>
            <w:r w:rsidR="006C3753">
              <w:rPr>
                <w:noProof/>
                <w:webHidden/>
              </w:rPr>
              <w:fldChar w:fldCharType="end"/>
            </w:r>
          </w:hyperlink>
        </w:p>
        <w:p w14:paraId="021E519E" w14:textId="17C3647B" w:rsidR="006C3753" w:rsidRDefault="002A1C30">
          <w:pPr>
            <w:pStyle w:val="T3"/>
            <w:tabs>
              <w:tab w:val="left" w:pos="1100"/>
              <w:tab w:val="right" w:leader="dot" w:pos="9063"/>
            </w:tabs>
            <w:rPr>
              <w:noProof/>
            </w:rPr>
          </w:pPr>
          <w:hyperlink w:anchor="_Toc503951020" w:history="1">
            <w:r w:rsidR="006C3753" w:rsidRPr="001025FF">
              <w:rPr>
                <w:rStyle w:val="Kpr"/>
                <w:noProof/>
              </w:rPr>
              <w:t>A.1.</w:t>
            </w:r>
            <w:r w:rsidR="006C3753">
              <w:rPr>
                <w:noProof/>
              </w:rPr>
              <w:tab/>
            </w:r>
            <w:r w:rsidR="006C3753" w:rsidRPr="001025FF">
              <w:rPr>
                <w:rStyle w:val="Kpr"/>
                <w:noProof/>
              </w:rPr>
              <w:t>Bütçe Uygulama Sonuçları</w:t>
            </w:r>
            <w:r w:rsidR="006C3753">
              <w:rPr>
                <w:noProof/>
                <w:webHidden/>
              </w:rPr>
              <w:tab/>
            </w:r>
            <w:r w:rsidR="006C3753">
              <w:rPr>
                <w:noProof/>
                <w:webHidden/>
              </w:rPr>
              <w:fldChar w:fldCharType="begin"/>
            </w:r>
            <w:r w:rsidR="006C3753">
              <w:rPr>
                <w:noProof/>
                <w:webHidden/>
              </w:rPr>
              <w:instrText xml:space="preserve"> PAGEREF _Toc503951020 \h </w:instrText>
            </w:r>
            <w:r w:rsidR="006C3753">
              <w:rPr>
                <w:noProof/>
                <w:webHidden/>
              </w:rPr>
            </w:r>
            <w:r w:rsidR="006C3753">
              <w:rPr>
                <w:noProof/>
                <w:webHidden/>
              </w:rPr>
              <w:fldChar w:fldCharType="separate"/>
            </w:r>
            <w:r w:rsidR="003F01A9">
              <w:rPr>
                <w:noProof/>
                <w:webHidden/>
              </w:rPr>
              <w:t>22</w:t>
            </w:r>
            <w:r w:rsidR="006C3753">
              <w:rPr>
                <w:noProof/>
                <w:webHidden/>
              </w:rPr>
              <w:fldChar w:fldCharType="end"/>
            </w:r>
          </w:hyperlink>
        </w:p>
        <w:p w14:paraId="602DBF69" w14:textId="1DF5E32B" w:rsidR="006C3753" w:rsidRDefault="002A1C30">
          <w:pPr>
            <w:pStyle w:val="T2"/>
            <w:tabs>
              <w:tab w:val="left" w:pos="660"/>
              <w:tab w:val="right" w:leader="dot" w:pos="9063"/>
            </w:tabs>
            <w:rPr>
              <w:noProof/>
            </w:rPr>
          </w:pPr>
          <w:hyperlink w:anchor="_Toc503951021"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Performans Bilgileri</w:t>
            </w:r>
            <w:r w:rsidR="006C3753">
              <w:rPr>
                <w:noProof/>
                <w:webHidden/>
              </w:rPr>
              <w:tab/>
            </w:r>
            <w:r w:rsidR="006C3753">
              <w:rPr>
                <w:noProof/>
                <w:webHidden/>
              </w:rPr>
              <w:fldChar w:fldCharType="begin"/>
            </w:r>
            <w:r w:rsidR="006C3753">
              <w:rPr>
                <w:noProof/>
                <w:webHidden/>
              </w:rPr>
              <w:instrText xml:space="preserve"> PAGEREF _Toc503951021 \h </w:instrText>
            </w:r>
            <w:r w:rsidR="006C3753">
              <w:rPr>
                <w:noProof/>
                <w:webHidden/>
              </w:rPr>
            </w:r>
            <w:r w:rsidR="006C3753">
              <w:rPr>
                <w:noProof/>
                <w:webHidden/>
              </w:rPr>
              <w:fldChar w:fldCharType="separate"/>
            </w:r>
            <w:r w:rsidR="003F01A9">
              <w:rPr>
                <w:noProof/>
                <w:webHidden/>
              </w:rPr>
              <w:t>23</w:t>
            </w:r>
            <w:r w:rsidR="006C3753">
              <w:rPr>
                <w:noProof/>
                <w:webHidden/>
              </w:rPr>
              <w:fldChar w:fldCharType="end"/>
            </w:r>
          </w:hyperlink>
        </w:p>
        <w:p w14:paraId="56151502" w14:textId="33E43FDC" w:rsidR="006C3753" w:rsidRDefault="002A1C30">
          <w:pPr>
            <w:pStyle w:val="T3"/>
            <w:tabs>
              <w:tab w:val="left" w:pos="1100"/>
              <w:tab w:val="right" w:leader="dot" w:pos="9063"/>
            </w:tabs>
            <w:rPr>
              <w:noProof/>
            </w:rPr>
          </w:pPr>
          <w:hyperlink w:anchor="_Toc503951022" w:history="1">
            <w:r w:rsidR="006C3753" w:rsidRPr="001025FF">
              <w:rPr>
                <w:rStyle w:val="Kpr"/>
                <w:noProof/>
              </w:rPr>
              <w:t>B.1.</w:t>
            </w:r>
            <w:r w:rsidR="006C3753">
              <w:rPr>
                <w:noProof/>
              </w:rPr>
              <w:tab/>
            </w:r>
            <w:r w:rsidR="006C3753" w:rsidRPr="001025FF">
              <w:rPr>
                <w:rStyle w:val="Kpr"/>
                <w:noProof/>
              </w:rPr>
              <w:t>Faaliyet ve Proje Bilgileri</w:t>
            </w:r>
            <w:r w:rsidR="006C3753">
              <w:rPr>
                <w:noProof/>
                <w:webHidden/>
              </w:rPr>
              <w:tab/>
            </w:r>
            <w:r w:rsidR="006C3753">
              <w:rPr>
                <w:noProof/>
                <w:webHidden/>
              </w:rPr>
              <w:fldChar w:fldCharType="begin"/>
            </w:r>
            <w:r w:rsidR="006C3753">
              <w:rPr>
                <w:noProof/>
                <w:webHidden/>
              </w:rPr>
              <w:instrText xml:space="preserve"> PAGEREF _Toc503951022 \h </w:instrText>
            </w:r>
            <w:r w:rsidR="006C3753">
              <w:rPr>
                <w:noProof/>
                <w:webHidden/>
              </w:rPr>
            </w:r>
            <w:r w:rsidR="006C3753">
              <w:rPr>
                <w:noProof/>
                <w:webHidden/>
              </w:rPr>
              <w:fldChar w:fldCharType="separate"/>
            </w:r>
            <w:r w:rsidR="003F01A9">
              <w:rPr>
                <w:noProof/>
                <w:webHidden/>
              </w:rPr>
              <w:t>23</w:t>
            </w:r>
            <w:r w:rsidR="006C3753">
              <w:rPr>
                <w:noProof/>
                <w:webHidden/>
              </w:rPr>
              <w:fldChar w:fldCharType="end"/>
            </w:r>
          </w:hyperlink>
        </w:p>
        <w:p w14:paraId="01D3D3DC" w14:textId="07150AF8" w:rsidR="006C3753" w:rsidRDefault="002A1C30">
          <w:pPr>
            <w:pStyle w:val="T3"/>
            <w:tabs>
              <w:tab w:val="left" w:pos="1100"/>
              <w:tab w:val="right" w:leader="dot" w:pos="9063"/>
            </w:tabs>
            <w:rPr>
              <w:noProof/>
            </w:rPr>
          </w:pPr>
          <w:hyperlink w:anchor="_Toc503951023" w:history="1">
            <w:r w:rsidR="006C3753" w:rsidRPr="001025FF">
              <w:rPr>
                <w:rStyle w:val="Kpr"/>
                <w:noProof/>
              </w:rPr>
              <w:t>B.1.</w:t>
            </w:r>
            <w:r w:rsidR="006C3753">
              <w:rPr>
                <w:noProof/>
              </w:rPr>
              <w:tab/>
            </w:r>
            <w:r w:rsidR="006C3753" w:rsidRPr="001025FF">
              <w:rPr>
                <w:rStyle w:val="Kpr"/>
                <w:rFonts w:eastAsia="Calibri"/>
                <w:noProof/>
              </w:rPr>
              <w:t>Performans Sonuçları Tablosu</w:t>
            </w:r>
            <w:r w:rsidR="006C3753">
              <w:rPr>
                <w:noProof/>
                <w:webHidden/>
              </w:rPr>
              <w:tab/>
            </w:r>
            <w:r w:rsidR="006C3753">
              <w:rPr>
                <w:noProof/>
                <w:webHidden/>
              </w:rPr>
              <w:fldChar w:fldCharType="begin"/>
            </w:r>
            <w:r w:rsidR="006C3753">
              <w:rPr>
                <w:noProof/>
                <w:webHidden/>
              </w:rPr>
              <w:instrText xml:space="preserve"> PAGEREF _Toc503951023 \h </w:instrText>
            </w:r>
            <w:r w:rsidR="006C3753">
              <w:rPr>
                <w:noProof/>
                <w:webHidden/>
              </w:rPr>
            </w:r>
            <w:r w:rsidR="006C3753">
              <w:rPr>
                <w:noProof/>
                <w:webHidden/>
              </w:rPr>
              <w:fldChar w:fldCharType="separate"/>
            </w:r>
            <w:r w:rsidR="003F01A9">
              <w:rPr>
                <w:noProof/>
                <w:webHidden/>
              </w:rPr>
              <w:t>25</w:t>
            </w:r>
            <w:r w:rsidR="006C3753">
              <w:rPr>
                <w:noProof/>
                <w:webHidden/>
              </w:rPr>
              <w:fldChar w:fldCharType="end"/>
            </w:r>
          </w:hyperlink>
        </w:p>
        <w:p w14:paraId="36734224" w14:textId="6EC72ECC" w:rsidR="006C3753" w:rsidRDefault="002A1C30">
          <w:pPr>
            <w:pStyle w:val="T3"/>
            <w:tabs>
              <w:tab w:val="left" w:pos="1100"/>
              <w:tab w:val="right" w:leader="dot" w:pos="9063"/>
            </w:tabs>
            <w:rPr>
              <w:noProof/>
            </w:rPr>
          </w:pPr>
          <w:hyperlink w:anchor="_Toc503951024" w:history="1">
            <w:r w:rsidR="006C3753" w:rsidRPr="001025FF">
              <w:rPr>
                <w:rStyle w:val="Kpr"/>
                <w:rFonts w:eastAsia="Calibri"/>
                <w:noProof/>
              </w:rPr>
              <w:t>B.1.</w:t>
            </w:r>
            <w:r w:rsidR="006C3753">
              <w:rPr>
                <w:noProof/>
              </w:rPr>
              <w:tab/>
            </w:r>
            <w:r w:rsidR="006C3753" w:rsidRPr="001025FF">
              <w:rPr>
                <w:rStyle w:val="Kpr"/>
                <w:rFonts w:eastAsia="Calibri"/>
                <w:noProof/>
              </w:rPr>
              <w:t>PERFORMANS SONUÇLARI TABLOSUNUN DEĞERLENDİRİLMESİ</w:t>
            </w:r>
            <w:r w:rsidR="006C3753">
              <w:rPr>
                <w:noProof/>
                <w:webHidden/>
              </w:rPr>
              <w:tab/>
            </w:r>
            <w:r w:rsidR="006C3753">
              <w:rPr>
                <w:noProof/>
                <w:webHidden/>
              </w:rPr>
              <w:fldChar w:fldCharType="begin"/>
            </w:r>
            <w:r w:rsidR="006C3753">
              <w:rPr>
                <w:noProof/>
                <w:webHidden/>
              </w:rPr>
              <w:instrText xml:space="preserve"> PAGEREF _Toc503951024 \h </w:instrText>
            </w:r>
            <w:r w:rsidR="006C3753">
              <w:rPr>
                <w:noProof/>
                <w:webHidden/>
              </w:rPr>
            </w:r>
            <w:r w:rsidR="006C3753">
              <w:rPr>
                <w:noProof/>
                <w:webHidden/>
              </w:rPr>
              <w:fldChar w:fldCharType="separate"/>
            </w:r>
            <w:r w:rsidR="003F01A9">
              <w:rPr>
                <w:noProof/>
                <w:webHidden/>
              </w:rPr>
              <w:t>29</w:t>
            </w:r>
            <w:r w:rsidR="006C3753">
              <w:rPr>
                <w:noProof/>
                <w:webHidden/>
              </w:rPr>
              <w:fldChar w:fldCharType="end"/>
            </w:r>
          </w:hyperlink>
        </w:p>
        <w:p w14:paraId="7EBD20CA" w14:textId="49F50231" w:rsidR="006C3753" w:rsidRDefault="002A1C30">
          <w:pPr>
            <w:pStyle w:val="T1"/>
            <w:tabs>
              <w:tab w:val="right" w:leader="dot" w:pos="9063"/>
            </w:tabs>
            <w:rPr>
              <w:noProof/>
            </w:rPr>
          </w:pPr>
          <w:hyperlink w:anchor="_Toc503951025" w:history="1">
            <w:r w:rsidR="006C3753" w:rsidRPr="001025FF">
              <w:rPr>
                <w:rStyle w:val="Kpr"/>
                <w:noProof/>
              </w:rPr>
              <w:t>KURUMSAL KABİLİYET ve KAPASİTENİN DEĞERLENDİRİLMESİ</w:t>
            </w:r>
            <w:r w:rsidR="006C3753">
              <w:rPr>
                <w:noProof/>
                <w:webHidden/>
              </w:rPr>
              <w:tab/>
            </w:r>
            <w:r w:rsidR="006C3753">
              <w:rPr>
                <w:noProof/>
                <w:webHidden/>
              </w:rPr>
              <w:fldChar w:fldCharType="begin"/>
            </w:r>
            <w:r w:rsidR="006C3753">
              <w:rPr>
                <w:noProof/>
                <w:webHidden/>
              </w:rPr>
              <w:instrText xml:space="preserve"> PAGEREF _Toc503951025 \h </w:instrText>
            </w:r>
            <w:r w:rsidR="006C3753">
              <w:rPr>
                <w:noProof/>
                <w:webHidden/>
              </w:rPr>
            </w:r>
            <w:r w:rsidR="006C3753">
              <w:rPr>
                <w:noProof/>
                <w:webHidden/>
              </w:rPr>
              <w:fldChar w:fldCharType="separate"/>
            </w:r>
            <w:r w:rsidR="003F01A9">
              <w:rPr>
                <w:noProof/>
                <w:webHidden/>
              </w:rPr>
              <w:t>30</w:t>
            </w:r>
            <w:r w:rsidR="006C3753">
              <w:rPr>
                <w:noProof/>
                <w:webHidden/>
              </w:rPr>
              <w:fldChar w:fldCharType="end"/>
            </w:r>
          </w:hyperlink>
        </w:p>
        <w:p w14:paraId="389FE1B1" w14:textId="606EFD35" w:rsidR="006C3753" w:rsidRDefault="002A1C30">
          <w:pPr>
            <w:pStyle w:val="T1"/>
            <w:tabs>
              <w:tab w:val="right" w:leader="dot" w:pos="9063"/>
            </w:tabs>
            <w:rPr>
              <w:noProof/>
            </w:rPr>
          </w:pPr>
          <w:hyperlink w:anchor="_Toc503951026" w:history="1">
            <w:r w:rsidR="006C3753" w:rsidRPr="001025FF">
              <w:rPr>
                <w:rStyle w:val="Kpr"/>
                <w:noProof/>
              </w:rPr>
              <w:t>İLETİŞİM BİLGİLERİ</w:t>
            </w:r>
            <w:r w:rsidR="006C3753">
              <w:rPr>
                <w:noProof/>
                <w:webHidden/>
              </w:rPr>
              <w:tab/>
            </w:r>
            <w:r w:rsidR="006C3753">
              <w:rPr>
                <w:noProof/>
                <w:webHidden/>
              </w:rPr>
              <w:fldChar w:fldCharType="begin"/>
            </w:r>
            <w:r w:rsidR="006C3753">
              <w:rPr>
                <w:noProof/>
                <w:webHidden/>
              </w:rPr>
              <w:instrText xml:space="preserve"> PAGEREF _Toc503951026 \h </w:instrText>
            </w:r>
            <w:r w:rsidR="006C3753">
              <w:rPr>
                <w:noProof/>
                <w:webHidden/>
              </w:rPr>
            </w:r>
            <w:r w:rsidR="006C3753">
              <w:rPr>
                <w:noProof/>
                <w:webHidden/>
              </w:rPr>
              <w:fldChar w:fldCharType="separate"/>
            </w:r>
            <w:r w:rsidR="003F01A9">
              <w:rPr>
                <w:noProof/>
                <w:webHidden/>
              </w:rPr>
              <w:t>32</w:t>
            </w:r>
            <w:r w:rsidR="006C3753">
              <w:rPr>
                <w:noProof/>
                <w:webHidden/>
              </w:rPr>
              <w:fldChar w:fldCharType="end"/>
            </w:r>
          </w:hyperlink>
        </w:p>
        <w:p w14:paraId="68A203F6" w14:textId="77777777" w:rsidR="002F3C97" w:rsidRDefault="002F3C97">
          <w:r>
            <w:rPr>
              <w:b/>
              <w:bCs/>
            </w:rPr>
            <w:fldChar w:fldCharType="end"/>
          </w:r>
        </w:p>
      </w:sdtContent>
    </w:sdt>
    <w:p w14:paraId="2A7EEB35" w14:textId="77777777" w:rsidR="008F28F9" w:rsidRPr="008F28F9" w:rsidRDefault="00867E88" w:rsidP="008F28F9">
      <w:pPr>
        <w:pStyle w:val="balk10"/>
        <w:rPr>
          <w:sz w:val="20"/>
        </w:rPr>
        <w:sectPr w:rsidR="008F28F9" w:rsidRPr="008F28F9" w:rsidSect="00D372DB">
          <w:headerReference w:type="default" r:id="rId13"/>
          <w:footerReference w:type="default" r:id="rId14"/>
          <w:pgSz w:w="11907" w:h="16839" w:code="9"/>
          <w:pgMar w:top="1417" w:right="1417" w:bottom="1417" w:left="1417" w:header="1080" w:footer="709" w:gutter="0"/>
          <w:pgNumType w:start="0"/>
          <w:cols w:space="720"/>
          <w:docGrid w:linePitch="360"/>
        </w:sectPr>
      </w:pPr>
      <w:bookmarkStart w:id="2" w:name="_Toc472491304"/>
      <w:bookmarkStart w:id="3" w:name="_Toc503884237"/>
      <w:bookmarkStart w:id="4" w:name="_Toc503950998"/>
      <w:r>
        <w:rPr>
          <w:noProof/>
        </w:rPr>
        <w:lastRenderedPageBreak/>
        <mc:AlternateContent>
          <mc:Choice Requires="wpg">
            <w:drawing>
              <wp:anchor distT="0" distB="0" distL="457200" distR="457200" simplePos="0" relativeHeight="251659264" behindDoc="0" locked="0" layoutInCell="1" allowOverlap="1" wp14:anchorId="29863FD9" wp14:editId="1E4C3C94">
                <wp:simplePos x="0" y="0"/>
                <wp:positionH relativeFrom="page">
                  <wp:posOffset>638175</wp:posOffset>
                </wp:positionH>
                <wp:positionV relativeFrom="page">
                  <wp:posOffset>247650</wp:posOffset>
                </wp:positionV>
                <wp:extent cx="6922135" cy="9372600"/>
                <wp:effectExtent l="0" t="0" r="0" b="0"/>
                <wp:wrapSquare wrapText="bothSides"/>
                <wp:docPr id="186" name="Grup 186"/>
                <wp:cNvGraphicFramePr/>
                <a:graphic xmlns:a="http://schemas.openxmlformats.org/drawingml/2006/main">
                  <a:graphicData uri="http://schemas.microsoft.com/office/word/2010/wordprocessingGroup">
                    <wpg:wgp>
                      <wpg:cNvGrpSpPr/>
                      <wpg:grpSpPr>
                        <a:xfrm>
                          <a:off x="0" y="0"/>
                          <a:ext cx="6922135" cy="9372600"/>
                          <a:chOff x="-3985502" y="0"/>
                          <a:chExt cx="6919469" cy="9372600"/>
                        </a:xfrm>
                      </wpg:grpSpPr>
                      <wps:wsp>
                        <wps:cNvPr id="187" name="Metin Kutusu 187"/>
                        <wps:cNvSpPr txBox="1"/>
                        <wps:spPr>
                          <a:xfrm>
                            <a:off x="-3985502" y="3514725"/>
                            <a:ext cx="5824146" cy="5557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AD36C" w14:textId="77777777" w:rsidR="00F747F5" w:rsidRDefault="00F747F5" w:rsidP="008522AE">
                              <w:pPr>
                                <w:tabs>
                                  <w:tab w:val="left" w:pos="0"/>
                                </w:tabs>
                                <w:spacing w:before="100" w:beforeAutospacing="1" w:after="100" w:afterAutospacing="1"/>
                                <w:jc w:val="both"/>
                                <w:rPr>
                                  <w:i/>
                                  <w:iCs/>
                                  <w:sz w:val="22"/>
                                  <w:szCs w:val="24"/>
                                </w:rPr>
                              </w:pPr>
                            </w:p>
                            <w:p w14:paraId="52FD9194" w14:textId="77777777" w:rsidR="00F747F5" w:rsidRPr="002F3C97" w:rsidRDefault="00F747F5" w:rsidP="002F3C97">
                              <w:pPr>
                                <w:pStyle w:val="balk10"/>
                                <w:rPr>
                                  <w:b/>
                                  <w:bCs/>
                                  <w:i/>
                                  <w:iCs/>
                                  <w:sz w:val="24"/>
                                  <w:szCs w:val="14"/>
                                </w:rPr>
                              </w:pPr>
                              <w:bookmarkStart w:id="5" w:name="_Toc472491305"/>
                              <w:bookmarkStart w:id="6" w:name="_Toc503884238"/>
                              <w:bookmarkStart w:id="7" w:name="_Toc503950999"/>
                              <w:r w:rsidRPr="002F3C97">
                                <w:rPr>
                                  <w:b/>
                                  <w:bCs/>
                                  <w:i/>
                                  <w:iCs/>
                                  <w:sz w:val="24"/>
                                  <w:szCs w:val="14"/>
                                </w:rPr>
                                <w:t>Sunuş</w:t>
                              </w:r>
                              <w:bookmarkEnd w:id="5"/>
                              <w:bookmarkEnd w:id="6"/>
                              <w:bookmarkEnd w:id="7"/>
                            </w:p>
                            <w:p w14:paraId="64C6AF35" w14:textId="77777777" w:rsidR="00F747F5" w:rsidRDefault="00F747F5" w:rsidP="008522AE">
                              <w:pPr>
                                <w:tabs>
                                  <w:tab w:val="left" w:pos="0"/>
                                </w:tabs>
                                <w:spacing w:before="480" w:after="240"/>
                                <w:jc w:val="both"/>
                                <w:rPr>
                                  <w:i/>
                                  <w:iCs/>
                                  <w:sz w:val="22"/>
                                  <w:szCs w:val="24"/>
                                </w:rPr>
                              </w:pPr>
                              <w:r>
                                <w:rPr>
                                  <w:i/>
                                  <w:iCs/>
                                  <w:sz w:val="22"/>
                                  <w:szCs w:val="24"/>
                                </w:rPr>
                                <w:t xml:space="preserve">İlahiyat Fakülteleri, toplumu oluşturan bireylerin sahip oldukları dini inanç, </w:t>
                              </w:r>
                              <w:proofErr w:type="gramStart"/>
                              <w:r>
                                <w:rPr>
                                  <w:i/>
                                  <w:iCs/>
                                  <w:sz w:val="22"/>
                                  <w:szCs w:val="24"/>
                                </w:rPr>
                                <w:t>gelenekler,  örf</w:t>
                              </w:r>
                              <w:proofErr w:type="gramEnd"/>
                              <w:r>
                                <w:rPr>
                                  <w:i/>
                                  <w:iCs/>
                                  <w:sz w:val="22"/>
                                  <w:szCs w:val="24"/>
                                </w:rPr>
                                <w:t xml:space="preserve">  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14:paraId="353C794B" w14:textId="77777777" w:rsidR="00F747F5" w:rsidRPr="001150FE" w:rsidRDefault="00F747F5" w:rsidP="008522AE">
                              <w:pPr>
                                <w:tabs>
                                  <w:tab w:val="left" w:pos="0"/>
                                </w:tabs>
                                <w:spacing w:before="100" w:beforeAutospacing="1" w:after="600"/>
                                <w:jc w:val="both"/>
                                <w:rPr>
                                  <w:i/>
                                  <w:iCs/>
                                  <w:sz w:val="22"/>
                                  <w:szCs w:val="24"/>
                                </w:rPr>
                              </w:pPr>
                              <w:r>
                                <w:rPr>
                                  <w:i/>
                                  <w:iCs/>
                                  <w:sz w:val="22"/>
                                  <w:szCs w:val="24"/>
                                </w:rPr>
                                <w:t>İlahiyat Fakülteleri, dini alanda bilimsel, akademik araştırmaların yapıldığı ve aynı zamanda toplumun din eğitimi ihtiyacını karşılayacak elemanların yetiştirildiği kurumlardır. İlahiyat alanında bilimsel araştırmalar yapan, çağdaş vizyon sahibi donanımlı ilahiyatçılar yetiştirmeyi amaçlayan Fakültemiz, Ülkemizin önde gelen İlahiyat Fakültelerinden biri olmayı hedeflemektedir.</w:t>
                              </w:r>
                              <w:r w:rsidRPr="00D67CB7">
                                <w:rPr>
                                  <w:i/>
                                  <w:iCs/>
                                  <w:sz w:val="22"/>
                                  <w:szCs w:val="24"/>
                                </w:rPr>
                                <w:t xml:space="preserve"> </w:t>
                              </w:r>
                            </w:p>
                            <w:p w14:paraId="6C060171" w14:textId="77777777" w:rsidR="00F747F5" w:rsidRPr="00AB13FE" w:rsidRDefault="00F747F5"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Ali AKDOĞAN</w:t>
                              </w:r>
                            </w:p>
                            <w:p w14:paraId="3D724C07" w14:textId="77777777" w:rsidR="00F747F5" w:rsidRDefault="00F747F5"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14:paraId="64DB8BAC" w14:textId="77777777" w:rsidR="00F747F5" w:rsidRPr="00AB13FE" w:rsidRDefault="00F747F5" w:rsidP="00016ABA">
                              <w:pPr>
                                <w:tabs>
                                  <w:tab w:val="left" w:pos="0"/>
                                </w:tabs>
                                <w:jc w:val="center"/>
                                <w:rPr>
                                  <w:b/>
                                  <w:szCs w:val="24"/>
                                </w:rPr>
                              </w:pPr>
                            </w:p>
                            <w:p w14:paraId="558A2B3C" w14:textId="77777777" w:rsidR="00F747F5" w:rsidRDefault="00F747F5" w:rsidP="00016ABA">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up 188"/>
                        <wpg:cNvGrpSpPr/>
                        <wpg:grpSpPr>
                          <a:xfrm>
                            <a:off x="2019300" y="0"/>
                            <a:ext cx="914667" cy="9372600"/>
                            <a:chOff x="0" y="0"/>
                            <a:chExt cx="914667" cy="9372600"/>
                          </a:xfrm>
                        </wpg:grpSpPr>
                        <wps:wsp>
                          <wps:cNvPr id="189" name="Dikdörtgen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up 190"/>
                          <wpg:cNvGrpSpPr/>
                          <wpg:grpSpPr>
                            <a:xfrm>
                              <a:off x="0" y="0"/>
                              <a:ext cx="685800" cy="9372600"/>
                              <a:chOff x="0" y="0"/>
                              <a:chExt cx="685922" cy="9372600"/>
                            </a:xfrm>
                          </wpg:grpSpPr>
                          <wps:wsp>
                            <wps:cNvPr id="191" name="Dikdörtgen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Dikdörtgen 192"/>
                            <wps:cNvSpPr/>
                            <wps:spPr>
                              <a:xfrm>
                                <a:off x="0" y="0"/>
                                <a:ext cx="685800" cy="9372600"/>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29863FD9" id="Grup 186" o:spid="_x0000_s1028" style="position:absolute;margin-left:50.25pt;margin-top:19.5pt;width:545.05pt;height:738pt;z-index:251659264;mso-wrap-distance-left:36pt;mso-wrap-distance-right:36pt;mso-position-horizontal-relative:page;mso-position-vertical-relative:page;mso-width-relative:margin" coordorigin="-39855" coordsize="691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">
                <v:shape id="Metin Kutusu 187" o:spid="_x0000_s1029" type="#_x0000_t202" style="position:absolute;left:-39855;top:35147;width:58241;height:5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312AD36C" w14:textId="77777777" w:rsidR="00F747F5" w:rsidRDefault="00F747F5" w:rsidP="008522AE">
                        <w:pPr>
                          <w:tabs>
                            <w:tab w:val="left" w:pos="0"/>
                          </w:tabs>
                          <w:spacing w:before="100" w:beforeAutospacing="1" w:after="100" w:afterAutospacing="1"/>
                          <w:jc w:val="both"/>
                          <w:rPr>
                            <w:i/>
                            <w:iCs/>
                            <w:sz w:val="22"/>
                            <w:szCs w:val="24"/>
                          </w:rPr>
                        </w:pPr>
                      </w:p>
                      <w:p w14:paraId="52FD9194" w14:textId="77777777" w:rsidR="00F747F5" w:rsidRPr="002F3C97" w:rsidRDefault="00F747F5" w:rsidP="002F3C97">
                        <w:pPr>
                          <w:pStyle w:val="balk10"/>
                          <w:rPr>
                            <w:b/>
                            <w:bCs/>
                            <w:i/>
                            <w:iCs/>
                            <w:sz w:val="24"/>
                            <w:szCs w:val="14"/>
                          </w:rPr>
                        </w:pPr>
                        <w:bookmarkStart w:id="8" w:name="_Toc472491305"/>
                        <w:bookmarkStart w:id="9" w:name="_Toc503884238"/>
                        <w:bookmarkStart w:id="10" w:name="_Toc503950999"/>
                        <w:r w:rsidRPr="002F3C97">
                          <w:rPr>
                            <w:b/>
                            <w:bCs/>
                            <w:i/>
                            <w:iCs/>
                            <w:sz w:val="24"/>
                            <w:szCs w:val="14"/>
                          </w:rPr>
                          <w:t>Sunuş</w:t>
                        </w:r>
                        <w:bookmarkEnd w:id="8"/>
                        <w:bookmarkEnd w:id="9"/>
                        <w:bookmarkEnd w:id="10"/>
                      </w:p>
                      <w:p w14:paraId="64C6AF35" w14:textId="77777777" w:rsidR="00F747F5" w:rsidRDefault="00F747F5" w:rsidP="008522AE">
                        <w:pPr>
                          <w:tabs>
                            <w:tab w:val="left" w:pos="0"/>
                          </w:tabs>
                          <w:spacing w:before="480" w:after="240"/>
                          <w:jc w:val="both"/>
                          <w:rPr>
                            <w:i/>
                            <w:iCs/>
                            <w:sz w:val="22"/>
                            <w:szCs w:val="24"/>
                          </w:rPr>
                        </w:pPr>
                        <w:r>
                          <w:rPr>
                            <w:i/>
                            <w:iCs/>
                            <w:sz w:val="22"/>
                            <w:szCs w:val="24"/>
                          </w:rPr>
                          <w:t xml:space="preserve">İlahiyat Fakülteleri, toplumu oluşturan bireylerin sahip oldukları dini inanç, </w:t>
                        </w:r>
                        <w:proofErr w:type="gramStart"/>
                        <w:r>
                          <w:rPr>
                            <w:i/>
                            <w:iCs/>
                            <w:sz w:val="22"/>
                            <w:szCs w:val="24"/>
                          </w:rPr>
                          <w:t>gelenekler,  örf</w:t>
                        </w:r>
                        <w:proofErr w:type="gramEnd"/>
                        <w:r>
                          <w:rPr>
                            <w:i/>
                            <w:iCs/>
                            <w:sz w:val="22"/>
                            <w:szCs w:val="24"/>
                          </w:rPr>
                          <w:t xml:space="preserve">  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14:paraId="353C794B" w14:textId="77777777" w:rsidR="00F747F5" w:rsidRPr="001150FE" w:rsidRDefault="00F747F5" w:rsidP="008522AE">
                        <w:pPr>
                          <w:tabs>
                            <w:tab w:val="left" w:pos="0"/>
                          </w:tabs>
                          <w:spacing w:before="100" w:beforeAutospacing="1" w:after="600"/>
                          <w:jc w:val="both"/>
                          <w:rPr>
                            <w:i/>
                            <w:iCs/>
                            <w:sz w:val="22"/>
                            <w:szCs w:val="24"/>
                          </w:rPr>
                        </w:pPr>
                        <w:r>
                          <w:rPr>
                            <w:i/>
                            <w:iCs/>
                            <w:sz w:val="22"/>
                            <w:szCs w:val="24"/>
                          </w:rPr>
                          <w:t>İlahiyat Fakülteleri, dini alanda bilimsel, akademik araştırmaların yapıldığı ve aynı zamanda toplumun din eğitimi ihtiyacını karşılayacak elemanların yetiştirildiği kurumlardır. İlahiyat alanında bilimsel araştırmalar yapan, çağdaş vizyon sahibi donanımlı ilahiyatçılar yetiştirmeyi amaçlayan Fakültemiz, Ülkemizin önde gelen İlahiyat Fakültelerinden biri olmayı hedeflemektedir.</w:t>
                        </w:r>
                        <w:r w:rsidRPr="00D67CB7">
                          <w:rPr>
                            <w:i/>
                            <w:iCs/>
                            <w:sz w:val="22"/>
                            <w:szCs w:val="24"/>
                          </w:rPr>
                          <w:t xml:space="preserve"> </w:t>
                        </w:r>
                      </w:p>
                      <w:p w14:paraId="6C060171" w14:textId="77777777" w:rsidR="00F747F5" w:rsidRPr="00AB13FE" w:rsidRDefault="00F747F5"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Ali AKDOĞAN</w:t>
                        </w:r>
                      </w:p>
                      <w:p w14:paraId="3D724C07" w14:textId="77777777" w:rsidR="00F747F5" w:rsidRDefault="00F747F5"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14:paraId="64DB8BAC" w14:textId="77777777" w:rsidR="00F747F5" w:rsidRPr="00AB13FE" w:rsidRDefault="00F747F5" w:rsidP="00016ABA">
                        <w:pPr>
                          <w:tabs>
                            <w:tab w:val="left" w:pos="0"/>
                          </w:tabs>
                          <w:jc w:val="center"/>
                          <w:rPr>
                            <w:b/>
                            <w:szCs w:val="24"/>
                          </w:rPr>
                        </w:pPr>
                      </w:p>
                      <w:p w14:paraId="558A2B3C" w14:textId="77777777" w:rsidR="00F747F5" w:rsidRDefault="00F747F5" w:rsidP="00016ABA">
                        <w:pPr>
                          <w:rPr>
                            <w:color w:val="7F7F7F" w:themeColor="text1" w:themeTint="80"/>
                          </w:rPr>
                        </w:pPr>
                      </w:p>
                    </w:txbxContent>
                  </v:textbox>
                </v:shape>
                <v:group id="Grup 188" o:spid="_x0000_s1030"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Dikdörtgen 189" o:spid="_x0000_s103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" fillcolor="white [3212]" stroked="f" strokeweight="2pt">
                    <v:fill opacity="0"/>
                  </v:rect>
                  <v:group id="Grup 190" o:spid="_x0000_s1032"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Dikdörtgen 8" o:spid="_x0000_s1033"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" path="m,l667679,r,9363456l,9363456,219021,5372097,,xe" fillcolor="#7e97ad [3204]" stroked="f" strokeweight="2pt">
                      <v:path arrowok="t" o:connecttype="custom" o:connectlocs="0,0;667512,0;667512,9363456;0,9363456;218966,5372097;0,0" o:connectangles="0,0,0,0,0,0"/>
                    </v:shape>
                    <v:rect id="Dikdörtgen 192" o:spid="_x0000_s103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" stroked="f" strokeweight="2pt">
                      <v:fill r:id="rId16" o:title="" recolor="t" rotate="t" type="frame"/>
                    </v:rect>
                  </v:group>
                </v:group>
                <w10:wrap type="square"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6DBCBDF3" wp14:editId="7CCFF85A">
                <wp:simplePos x="0" y="0"/>
                <wp:positionH relativeFrom="column">
                  <wp:posOffset>-356870</wp:posOffset>
                </wp:positionH>
                <wp:positionV relativeFrom="paragraph">
                  <wp:posOffset>-914400</wp:posOffset>
                </wp:positionV>
                <wp:extent cx="6120765" cy="3695700"/>
                <wp:effectExtent l="0" t="0" r="13335" b="19050"/>
                <wp:wrapNone/>
                <wp:docPr id="5" name="Dikdörtgen 5"/>
                <wp:cNvGraphicFramePr/>
                <a:graphic xmlns:a="http://schemas.openxmlformats.org/drawingml/2006/main">
                  <a:graphicData uri="http://schemas.microsoft.com/office/word/2010/wordprocessingShape">
                    <wps:wsp>
                      <wps:cNvSpPr/>
                      <wps:spPr>
                        <a:xfrm>
                          <a:off x="0" y="0"/>
                          <a:ext cx="6120765" cy="3695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1030A8" w14:textId="77777777" w:rsidR="00F747F5" w:rsidRDefault="00F747F5" w:rsidP="00867E88">
                            <w:pPr>
                              <w:jc w:val="center"/>
                            </w:pPr>
                            <w:r w:rsidRPr="00867E88">
                              <w:rPr>
                                <w:noProof/>
                              </w:rPr>
                              <w:drawing>
                                <wp:inline distT="0" distB="0" distL="0" distR="0" wp14:anchorId="14782A32" wp14:editId="60F78924">
                                  <wp:extent cx="5911215" cy="3419475"/>
                                  <wp:effectExtent l="0" t="0" r="0" b="9525"/>
                                  <wp:docPr id="1" name="Resim 1" descr="C:\Users\kenan\Desktop\rektor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an\Desktop\rektor20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655" cy="3427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CBDF3" id="Dikdörtgen 5" o:spid="_x0000_s1035" style="position:absolute;margin-left:-28.1pt;margin-top:-1in;width:481.95pt;height:2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" fillcolor="white [3212]" strokecolor="white [3212]" strokeweight="2pt">
                <v:textbox>
                  <w:txbxContent>
                    <w:p w14:paraId="741030A8" w14:textId="77777777" w:rsidR="00F747F5" w:rsidRDefault="00F747F5" w:rsidP="00867E88">
                      <w:pPr>
                        <w:jc w:val="center"/>
                      </w:pPr>
                      <w:r w:rsidRPr="00867E88">
                        <w:rPr>
                          <w:noProof/>
                        </w:rPr>
                        <w:drawing>
                          <wp:inline distT="0" distB="0" distL="0" distR="0" wp14:anchorId="14782A32" wp14:editId="60F78924">
                            <wp:extent cx="5911215" cy="3419475"/>
                            <wp:effectExtent l="0" t="0" r="0" b="9525"/>
                            <wp:docPr id="1" name="Resim 1" descr="C:\Users\kenan\Desktop\rektor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an\Desktop\rektor20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655" cy="3427828"/>
                                    </a:xfrm>
                                    <a:prstGeom prst="rect">
                                      <a:avLst/>
                                    </a:prstGeom>
                                    <a:noFill/>
                                    <a:ln>
                                      <a:noFill/>
                                    </a:ln>
                                  </pic:spPr>
                                </pic:pic>
                              </a:graphicData>
                            </a:graphic>
                          </wp:inline>
                        </w:drawing>
                      </w:r>
                    </w:p>
                  </w:txbxContent>
                </v:textbox>
              </v:rect>
            </w:pict>
          </mc:Fallback>
        </mc:AlternateContent>
      </w:r>
      <w:r w:rsidR="00157195">
        <w:rPr>
          <w:noProof/>
        </w:rPr>
        <mc:AlternateContent>
          <mc:Choice Requires="wps">
            <w:drawing>
              <wp:anchor distT="0" distB="0" distL="114300" distR="114300" simplePos="0" relativeHeight="251669504" behindDoc="0" locked="0" layoutInCell="1" allowOverlap="1" wp14:anchorId="5177963F" wp14:editId="73CBCAF9">
                <wp:simplePos x="0" y="0"/>
                <wp:positionH relativeFrom="column">
                  <wp:posOffset>-168275</wp:posOffset>
                </wp:positionH>
                <wp:positionV relativeFrom="paragraph">
                  <wp:posOffset>8234514</wp:posOffset>
                </wp:positionV>
                <wp:extent cx="1232452" cy="500933"/>
                <wp:effectExtent l="0" t="0" r="25400" b="13970"/>
                <wp:wrapNone/>
                <wp:docPr id="13" name="Dikdörtgen 13"/>
                <wp:cNvGraphicFramePr/>
                <a:graphic xmlns:a="http://schemas.openxmlformats.org/drawingml/2006/main">
                  <a:graphicData uri="http://schemas.microsoft.com/office/word/2010/wordprocessingShape">
                    <wps:wsp>
                      <wps:cNvSpPr/>
                      <wps:spPr>
                        <a:xfrm>
                          <a:off x="0" y="0"/>
                          <a:ext cx="1232452" cy="500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AD754" id="Dikdörtgen 13" o:spid="_x0000_s1026" style="position:absolute;margin-left:-13.25pt;margin-top:648.4pt;width:97.05pt;height:3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" fillcolor="white [3212]" strokecolor="white [3212]" strokeweight="2pt"/>
            </w:pict>
          </mc:Fallback>
        </mc:AlternateContent>
      </w:r>
      <w:r w:rsidR="00157195" w:rsidRPr="00157195">
        <w:rPr>
          <w:sz w:val="20"/>
        </w:rPr>
        <w:t>İÇİNDEKİLER</w:t>
      </w:r>
      <w:bookmarkEnd w:id="1"/>
      <w:bookmarkEnd w:id="2"/>
      <w:bookmarkEnd w:id="3"/>
      <w:bookmarkEnd w:id="4"/>
    </w:p>
    <w:p w14:paraId="621206E0" w14:textId="77777777" w:rsidR="00342C63" w:rsidRPr="00016ABA" w:rsidRDefault="00016ABA" w:rsidP="00DA485A">
      <w:pPr>
        <w:pStyle w:val="balk10"/>
        <w:tabs>
          <w:tab w:val="left" w:pos="6115"/>
        </w:tabs>
      </w:pPr>
      <w:bookmarkStart w:id="11" w:name="_Toc503951000"/>
      <w:r w:rsidRPr="00016ABA">
        <w:lastRenderedPageBreak/>
        <w:t xml:space="preserve">GENEL </w:t>
      </w:r>
      <w:r w:rsidRPr="00274308">
        <w:t>BİLGİLER</w:t>
      </w:r>
      <w:bookmarkEnd w:id="11"/>
      <w:r w:rsidR="00DA485A">
        <w:tab/>
      </w:r>
    </w:p>
    <w:p w14:paraId="689EA92C" w14:textId="77777777" w:rsidR="00016ABA" w:rsidRPr="00AB13FE" w:rsidRDefault="00016ABA" w:rsidP="00A56AA4">
      <w:pPr>
        <w:pStyle w:val="Balk2"/>
        <w:ind w:left="426" w:hanging="426"/>
      </w:pPr>
      <w:bookmarkStart w:id="12" w:name="_Toc503951001"/>
      <w:proofErr w:type="spellStart"/>
      <w:r w:rsidRPr="00AB13FE">
        <w:t>Misyon</w:t>
      </w:r>
      <w:proofErr w:type="spellEnd"/>
      <w:r w:rsidRPr="00AB13FE">
        <w:t xml:space="preserve"> </w:t>
      </w:r>
      <w:proofErr w:type="spellStart"/>
      <w:r w:rsidRPr="00AB13FE">
        <w:t>ve</w:t>
      </w:r>
      <w:proofErr w:type="spellEnd"/>
      <w:r w:rsidRPr="00AB13FE">
        <w:t xml:space="preserve"> </w:t>
      </w:r>
      <w:proofErr w:type="spellStart"/>
      <w:r w:rsidRPr="00AB13FE">
        <w:t>Vizyon</w:t>
      </w:r>
      <w:bookmarkEnd w:id="12"/>
      <w:proofErr w:type="spellEnd"/>
    </w:p>
    <w:p w14:paraId="29CCE91C" w14:textId="77777777" w:rsidR="00016ABA" w:rsidRPr="00016ABA" w:rsidRDefault="00016ABA" w:rsidP="00A56AA4">
      <w:pPr>
        <w:pStyle w:val="Balk3"/>
        <w:ind w:left="142"/>
      </w:pPr>
      <w:bookmarkStart w:id="13" w:name="_Toc248657709"/>
      <w:bookmarkStart w:id="14" w:name="_Toc503951002"/>
      <w:bookmarkStart w:id="15" w:name="_Toc380499453"/>
      <w:r w:rsidRPr="00016ABA">
        <w:t>M</w:t>
      </w:r>
      <w:bookmarkEnd w:id="13"/>
      <w:r w:rsidRPr="00016ABA">
        <w:t>isyon</w:t>
      </w:r>
      <w:bookmarkEnd w:id="14"/>
      <w:r w:rsidRPr="00016ABA">
        <w:t xml:space="preserve"> </w:t>
      </w:r>
      <w:bookmarkStart w:id="16" w:name="_Toc248657710"/>
      <w:bookmarkEnd w:id="15"/>
    </w:p>
    <w:p w14:paraId="35178EC5" w14:textId="77777777" w:rsidR="00016ABA" w:rsidRPr="00AB13FE" w:rsidRDefault="00016ABA" w:rsidP="0018545C">
      <w:pPr>
        <w:jc w:val="both"/>
      </w:pPr>
      <w:r w:rsidRPr="00AB13FE">
        <w:tab/>
      </w:r>
      <w:r w:rsidR="0018545C">
        <w:t xml:space="preserve">Fakültemiz misyonu; başta İslami ilimler olmak üzere, din, felsefe ve sanat alanlarında özgün ve objektif araştırmalarla eserler ortaya koymak; dil, </w:t>
      </w:r>
      <w:proofErr w:type="spellStart"/>
      <w:r w:rsidR="0018545C">
        <w:t>usül</w:t>
      </w:r>
      <w:proofErr w:type="spellEnd"/>
      <w:r w:rsidR="0018545C">
        <w:t xml:space="preserve"> ve kaynak bilgisine sahip; doğru, tutarlı ve objektif düşünebilen; etik ve estetik değerleri </w:t>
      </w:r>
      <w:proofErr w:type="gramStart"/>
      <w:r w:rsidR="0018545C">
        <w:t>özümsemiş;</w:t>
      </w:r>
      <w:proofErr w:type="gramEnd"/>
      <w:r w:rsidR="0018545C">
        <w:t xml:space="preserve"> bilimsel araştırmalar yapabilen, din eğitimi ve din hizmetlerinde yetkin bireyler yetiştirmektir.</w:t>
      </w:r>
    </w:p>
    <w:p w14:paraId="63CCECDD" w14:textId="77777777" w:rsidR="00016ABA" w:rsidRPr="00016ABA" w:rsidRDefault="00016ABA" w:rsidP="00A56AA4">
      <w:pPr>
        <w:pStyle w:val="Balk3"/>
        <w:ind w:left="142"/>
      </w:pPr>
      <w:bookmarkStart w:id="17" w:name="_Toc503951003"/>
      <w:bookmarkStart w:id="18" w:name="_Toc380499454"/>
      <w:r w:rsidRPr="00016ABA">
        <w:t>Vizyon</w:t>
      </w:r>
      <w:bookmarkEnd w:id="16"/>
      <w:bookmarkEnd w:id="17"/>
      <w:r w:rsidRPr="00016ABA">
        <w:t xml:space="preserve"> </w:t>
      </w:r>
      <w:bookmarkEnd w:id="18"/>
    </w:p>
    <w:p w14:paraId="47A7B732" w14:textId="77777777" w:rsidR="003E3B8C" w:rsidRPr="00AB13FE" w:rsidRDefault="00A17F53" w:rsidP="00880F34">
      <w:pPr>
        <w:jc w:val="both"/>
      </w:pPr>
      <w:r>
        <w:tab/>
      </w:r>
      <w:r w:rsidR="00016ABA" w:rsidRPr="00AB13FE">
        <w:t xml:space="preserve"> </w:t>
      </w:r>
      <w:bookmarkStart w:id="19" w:name="_Toc248657711"/>
      <w:r w:rsidR="00926DCC">
        <w:t xml:space="preserve">Fakültemiz vizyonu; </w:t>
      </w:r>
      <w:proofErr w:type="gramStart"/>
      <w:r w:rsidR="00B24AAC">
        <w:t xml:space="preserve">İlahiyat  </w:t>
      </w:r>
      <w:r>
        <w:t>sahasında</w:t>
      </w:r>
      <w:proofErr w:type="gramEnd"/>
      <w:r>
        <w:t xml:space="preserve"> dünyada tanınan ve ülkemizde ön sıralarda yer alan, gücünü zengin İslam bilim ve kültür mirasından alarak çağa ve gelece</w:t>
      </w:r>
      <w:r w:rsidR="003E3B8C">
        <w:t>ğe ışık tutan bir Fakülte olmaktır.</w:t>
      </w:r>
    </w:p>
    <w:p w14:paraId="082BDC00" w14:textId="77777777" w:rsidR="00016ABA" w:rsidRPr="00AB13FE" w:rsidRDefault="00016ABA" w:rsidP="00A56AA4">
      <w:pPr>
        <w:pStyle w:val="Balk2"/>
        <w:ind w:left="426" w:hanging="426"/>
        <w:rPr>
          <w:iCs/>
        </w:rPr>
      </w:pPr>
      <w:bookmarkStart w:id="20" w:name="_Toc503951004"/>
      <w:proofErr w:type="spellStart"/>
      <w:r w:rsidRPr="00AB13FE">
        <w:t>Yetki</w:t>
      </w:r>
      <w:proofErr w:type="spellEnd"/>
      <w:r w:rsidRPr="00AB13FE">
        <w:t xml:space="preserve">, </w:t>
      </w:r>
      <w:proofErr w:type="spellStart"/>
      <w:r w:rsidRPr="00AB13FE">
        <w:t>Görev</w:t>
      </w:r>
      <w:proofErr w:type="spellEnd"/>
      <w:r w:rsidRPr="00AB13FE">
        <w:t xml:space="preserve"> </w:t>
      </w:r>
      <w:proofErr w:type="spellStart"/>
      <w:r w:rsidRPr="00AB13FE">
        <w:t>ve</w:t>
      </w:r>
      <w:proofErr w:type="spellEnd"/>
      <w:r w:rsidRPr="00AB13FE">
        <w:t xml:space="preserve"> </w:t>
      </w:r>
      <w:proofErr w:type="spellStart"/>
      <w:r w:rsidRPr="00AB13FE">
        <w:t>Sorumluluklar</w:t>
      </w:r>
      <w:bookmarkEnd w:id="19"/>
      <w:bookmarkEnd w:id="20"/>
      <w:proofErr w:type="spellEnd"/>
    </w:p>
    <w:p w14:paraId="15A38F85" w14:textId="77777777" w:rsidR="00016ABA" w:rsidRPr="00AB13FE" w:rsidRDefault="00016ABA" w:rsidP="00A56AA4">
      <w:pPr>
        <w:pStyle w:val="Balk3"/>
        <w:ind w:left="142"/>
      </w:pPr>
      <w:bookmarkStart w:id="21" w:name="_Toc377738779"/>
      <w:bookmarkStart w:id="22" w:name="_Toc380499455"/>
      <w:bookmarkStart w:id="23" w:name="_Toc503951005"/>
      <w:r w:rsidRPr="00AB13FE">
        <w:t>Yetk</w:t>
      </w:r>
      <w:bookmarkEnd w:id="21"/>
      <w:r w:rsidRPr="00AB13FE">
        <w:t>i</w:t>
      </w:r>
      <w:bookmarkEnd w:id="22"/>
      <w:bookmarkEnd w:id="23"/>
    </w:p>
    <w:p w14:paraId="3EC5988A" w14:textId="77777777" w:rsidR="00016ABA" w:rsidRDefault="0018545C" w:rsidP="002A5CC2">
      <w:pPr>
        <w:ind w:firstLine="709"/>
        <w:jc w:val="both"/>
      </w:pPr>
      <w:bookmarkStart w:id="24" w:name="_Toc377738780"/>
      <w:bookmarkStart w:id="25" w:name="_Toc380499456"/>
      <w:r>
        <w:t>Ordu Üniversitesi İlahiyat</w:t>
      </w:r>
      <w:r w:rsidR="00016ABA" w:rsidRPr="00BB02A5">
        <w:t xml:space="preserve"> Fakültesi </w:t>
      </w:r>
      <w:r>
        <w:t xml:space="preserve">23.06.2012 tarih ve 28332 sayılı </w:t>
      </w:r>
      <w:proofErr w:type="gramStart"/>
      <w:r>
        <w:t>Resmi</w:t>
      </w:r>
      <w:proofErr w:type="gramEnd"/>
      <w:r>
        <w:t xml:space="preserve"> Gazetede yayınlanan 24.05.2012 tarih ve 2012/3243 sayılı Bakanlar Kurulu Kararı ile kurulmuştur.</w:t>
      </w:r>
    </w:p>
    <w:p w14:paraId="3D79BAF4" w14:textId="77777777" w:rsidR="00016ABA" w:rsidRPr="00AB13FE" w:rsidRDefault="00016ABA" w:rsidP="00A56AA4">
      <w:pPr>
        <w:pStyle w:val="Balk3"/>
        <w:ind w:left="142"/>
      </w:pPr>
      <w:bookmarkStart w:id="26" w:name="_Toc503951006"/>
      <w:r w:rsidRPr="00AB13FE">
        <w:t>Görev</w:t>
      </w:r>
      <w:bookmarkEnd w:id="24"/>
      <w:bookmarkEnd w:id="25"/>
      <w:bookmarkEnd w:id="26"/>
    </w:p>
    <w:p w14:paraId="0205EDCC" w14:textId="77777777" w:rsidR="00016ABA" w:rsidRPr="00AB13FE" w:rsidRDefault="00016ABA" w:rsidP="00880F34">
      <w:pPr>
        <w:ind w:firstLine="709"/>
        <w:jc w:val="both"/>
      </w:pPr>
      <w:r>
        <w:t>Or</w:t>
      </w:r>
      <w:r w:rsidR="00E50A52">
        <w:t>du Üniversitesi İlahiyat</w:t>
      </w:r>
      <w:r>
        <w:t xml:space="preserve"> Fakültesi </w:t>
      </w:r>
      <w:r w:rsidR="00E50A52">
        <w:t xml:space="preserve">aldıkları eğitim sayesinde modern dünyayı tanıyan, birey ve topluma özgü sorunları analiz edip raporlayabilen, hoşgörülü, klasik ve modern </w:t>
      </w:r>
      <w:r w:rsidR="00FD6DF0">
        <w:t>kaynakları okuyup anlayabilecek, doğru bir şekilde yorumlayabilecek, Arapça iletişim kurabilecek yeterlilikte mezun vermeyi kendine görev edinmiştir.</w:t>
      </w:r>
    </w:p>
    <w:p w14:paraId="388065B4" w14:textId="77777777" w:rsidR="00016ABA" w:rsidRPr="00AB13FE" w:rsidRDefault="00016ABA" w:rsidP="00A56AA4">
      <w:pPr>
        <w:pStyle w:val="Balk3"/>
        <w:ind w:left="142"/>
      </w:pPr>
      <w:bookmarkStart w:id="27" w:name="_Toc377738781"/>
      <w:bookmarkStart w:id="28" w:name="_Toc380499457"/>
      <w:bookmarkStart w:id="29" w:name="_Toc503951007"/>
      <w:r w:rsidRPr="00AB13FE">
        <w:t>Sorumluluk</w:t>
      </w:r>
      <w:bookmarkEnd w:id="27"/>
      <w:bookmarkEnd w:id="28"/>
      <w:bookmarkEnd w:id="29"/>
    </w:p>
    <w:p w14:paraId="30CA85E2" w14:textId="77777777" w:rsidR="003E3B8C" w:rsidRDefault="00880F34" w:rsidP="00880F34">
      <w:pPr>
        <w:ind w:firstLine="709"/>
        <w:jc w:val="both"/>
      </w:pPr>
      <w:r>
        <w:t>Ordu Üniver</w:t>
      </w:r>
      <w:r w:rsidR="00803CA5">
        <w:t xml:space="preserve">sitesi İlahiyat Fakültesi’ </w:t>
      </w:r>
      <w:proofErr w:type="spellStart"/>
      <w:r w:rsidR="00803CA5">
        <w:t>nin</w:t>
      </w:r>
      <w:proofErr w:type="spellEnd"/>
      <w:r w:rsidR="00803CA5">
        <w:t xml:space="preserve"> </w:t>
      </w:r>
      <w:r>
        <w:t>çağdaş ve teknolojik gelişmelerden faydalanarak dünya bilimine katkı sağlama sorumluluğu bulunmaktadır.</w:t>
      </w:r>
    </w:p>
    <w:p w14:paraId="647EF143" w14:textId="77777777" w:rsidR="00A12B01" w:rsidRDefault="00A12B01" w:rsidP="00FF7E64"/>
    <w:p w14:paraId="74FA8016" w14:textId="77777777" w:rsidR="00880F34" w:rsidRDefault="00880F34" w:rsidP="00FF7E64"/>
    <w:p w14:paraId="4910C9A6" w14:textId="77777777" w:rsidR="00880F34" w:rsidRDefault="00880F34" w:rsidP="00FF7E64"/>
    <w:p w14:paraId="2414B04F" w14:textId="77777777" w:rsidR="00880F34" w:rsidRDefault="00880F34" w:rsidP="00FF7E64"/>
    <w:p w14:paraId="48BC99B8" w14:textId="77777777" w:rsidR="00880F34" w:rsidRDefault="00880F34" w:rsidP="00FF7E64"/>
    <w:p w14:paraId="06620B94" w14:textId="77777777" w:rsidR="00880F34" w:rsidRDefault="00880F34" w:rsidP="00FF7E64"/>
    <w:p w14:paraId="7A62D72C" w14:textId="77777777" w:rsidR="00880F34" w:rsidRDefault="00880F34" w:rsidP="00FF7E64"/>
    <w:p w14:paraId="3CE5ABD8" w14:textId="77777777" w:rsidR="002B5E82" w:rsidRDefault="002B5E82" w:rsidP="00FF7E64"/>
    <w:p w14:paraId="51FE56DC" w14:textId="77777777" w:rsidR="00880F34" w:rsidRDefault="00880F34" w:rsidP="00FF7E64"/>
    <w:p w14:paraId="25570426" w14:textId="77777777" w:rsidR="00880F34" w:rsidRDefault="00880F34" w:rsidP="00FF7E64"/>
    <w:p w14:paraId="1646F18F" w14:textId="77777777" w:rsidR="002B5E82" w:rsidRDefault="002B5E82" w:rsidP="00FF7E64"/>
    <w:p w14:paraId="3AADC6ED" w14:textId="77777777" w:rsidR="00096E1C" w:rsidRDefault="00096E1C" w:rsidP="00FF7E64"/>
    <w:p w14:paraId="37B552FB" w14:textId="77777777" w:rsidR="00096E1C" w:rsidRDefault="00096E1C" w:rsidP="00096E1C">
      <w:pPr>
        <w:spacing w:before="0" w:after="0"/>
      </w:pPr>
    </w:p>
    <w:p w14:paraId="423D3BB4" w14:textId="77777777" w:rsidR="00016ABA" w:rsidRPr="00AB13FE" w:rsidRDefault="00016ABA" w:rsidP="002B5E82">
      <w:pPr>
        <w:pStyle w:val="Balk2"/>
        <w:spacing w:before="0" w:after="0"/>
        <w:ind w:left="425" w:hanging="425"/>
        <w:rPr>
          <w:rFonts w:cs="Times New Roman"/>
          <w:sz w:val="24"/>
          <w:szCs w:val="24"/>
        </w:rPr>
      </w:pPr>
      <w:bookmarkStart w:id="30" w:name="_Toc248657715"/>
      <w:bookmarkStart w:id="31" w:name="_Toc503951008"/>
      <w:proofErr w:type="spellStart"/>
      <w:r w:rsidRPr="00AB13FE">
        <w:t>Birime</w:t>
      </w:r>
      <w:proofErr w:type="spellEnd"/>
      <w:r w:rsidRPr="00AB13FE">
        <w:t xml:space="preserve"> </w:t>
      </w:r>
      <w:proofErr w:type="spellStart"/>
      <w:r w:rsidRPr="00AB13FE">
        <w:t>İlişkin</w:t>
      </w:r>
      <w:proofErr w:type="spellEnd"/>
      <w:r w:rsidRPr="00AB13FE">
        <w:t xml:space="preserve"> </w:t>
      </w:r>
      <w:proofErr w:type="spellStart"/>
      <w:r w:rsidRPr="00AB13FE">
        <w:t>Bilgiler</w:t>
      </w:r>
      <w:bookmarkEnd w:id="30"/>
      <w:bookmarkEnd w:id="31"/>
      <w:proofErr w:type="spellEnd"/>
    </w:p>
    <w:p w14:paraId="42283E09" w14:textId="77777777" w:rsidR="002B5E82" w:rsidRDefault="00016ABA" w:rsidP="002B5E82">
      <w:pPr>
        <w:pStyle w:val="Balk3"/>
        <w:spacing w:after="240"/>
        <w:ind w:left="142" w:right="-425"/>
      </w:pPr>
      <w:bookmarkStart w:id="32" w:name="_Toc248657716"/>
      <w:bookmarkStart w:id="33" w:name="_Toc380499459"/>
      <w:bookmarkStart w:id="34" w:name="_Toc503951009"/>
      <w:r w:rsidRPr="00AB13FE">
        <w:t>Fiziksel Ya</w:t>
      </w:r>
      <w:bookmarkEnd w:id="32"/>
      <w:bookmarkEnd w:id="33"/>
      <w:r w:rsidR="002B5E82">
        <w:t>pı</w:t>
      </w:r>
      <w:bookmarkEnd w:id="34"/>
    </w:p>
    <w:p w14:paraId="1CE0AA5A" w14:textId="77777777" w:rsidR="002B5E82" w:rsidRDefault="002B5E82" w:rsidP="002B5E82">
      <w:pPr>
        <w:jc w:val="both"/>
        <w:rPr>
          <w:b/>
          <w:bCs/>
        </w:rPr>
      </w:pPr>
      <w:r>
        <w:rPr>
          <w:b/>
          <w:bCs/>
        </w:rPr>
        <w:t xml:space="preserve">                </w:t>
      </w:r>
      <w:r w:rsidRPr="00044651">
        <w:rPr>
          <w:b/>
          <w:bCs/>
        </w:rPr>
        <w:t>İlahiyat Fakült</w:t>
      </w:r>
      <w:r w:rsidR="00876B5C">
        <w:rPr>
          <w:b/>
          <w:bCs/>
        </w:rPr>
        <w:t>e</w:t>
      </w:r>
      <w:r w:rsidR="000D49CA">
        <w:rPr>
          <w:b/>
          <w:bCs/>
        </w:rPr>
        <w:t>si 2711,01</w:t>
      </w:r>
      <w:r w:rsidRPr="00044651">
        <w:rPr>
          <w:b/>
          <w:bCs/>
        </w:rPr>
        <w:t xml:space="preserve"> m2 kapalı alana</w:t>
      </w:r>
      <w:r w:rsidR="008F28F9">
        <w:rPr>
          <w:b/>
          <w:bCs/>
        </w:rPr>
        <w:t xml:space="preserve"> </w:t>
      </w:r>
      <w:r w:rsidR="00803CA5">
        <w:rPr>
          <w:b/>
          <w:bCs/>
        </w:rPr>
        <w:t>sahip olup bu alan içerisinde 9</w:t>
      </w:r>
      <w:r w:rsidRPr="00044651">
        <w:rPr>
          <w:b/>
          <w:bCs/>
        </w:rPr>
        <w:t xml:space="preserve"> adet derslik, 1 adet yabanc</w:t>
      </w:r>
      <w:r w:rsidR="00876B5C">
        <w:rPr>
          <w:b/>
          <w:bCs/>
        </w:rPr>
        <w:t xml:space="preserve">ı dil araştırma laboratuvarı, </w:t>
      </w:r>
      <w:r w:rsidR="001D10BC">
        <w:rPr>
          <w:b/>
          <w:bCs/>
        </w:rPr>
        <w:t>25</w:t>
      </w:r>
      <w:r w:rsidR="00803CA5">
        <w:rPr>
          <w:b/>
          <w:bCs/>
        </w:rPr>
        <w:t xml:space="preserve"> </w:t>
      </w:r>
      <w:proofErr w:type="gramStart"/>
      <w:r w:rsidR="00803CA5">
        <w:rPr>
          <w:b/>
          <w:bCs/>
        </w:rPr>
        <w:t>akademik  ve</w:t>
      </w:r>
      <w:proofErr w:type="gramEnd"/>
      <w:r w:rsidR="00803CA5">
        <w:rPr>
          <w:b/>
          <w:bCs/>
        </w:rPr>
        <w:t xml:space="preserve"> 5</w:t>
      </w:r>
      <w:r w:rsidRPr="00044651">
        <w:rPr>
          <w:b/>
          <w:bCs/>
        </w:rPr>
        <w:t xml:space="preserve"> idari personel odası ile hizmet vermektedir. Öğrenci derslikleri ve yabancı dil araştırma laboratuvarı modern ders araç, gereçleri ile donatılmış olup entegre sistem ile çağdaş eğitim yapılmaktadır.</w:t>
      </w:r>
    </w:p>
    <w:p w14:paraId="71F3F251" w14:textId="77777777" w:rsidR="002B5E82" w:rsidRPr="002B5E82" w:rsidRDefault="002B5E82" w:rsidP="002B5E82">
      <w:pPr>
        <w:rPr>
          <w:lang w:eastAsia="ko-KR"/>
        </w:rPr>
      </w:pPr>
    </w:p>
    <w:p w14:paraId="36A41366" w14:textId="77777777" w:rsidR="00096E1C" w:rsidRDefault="00096E1C" w:rsidP="002B5E82">
      <w:pPr>
        <w:rPr>
          <w:lang w:eastAsia="ko-KR"/>
        </w:rPr>
      </w:pPr>
    </w:p>
    <w:p w14:paraId="4F890134" w14:textId="77777777" w:rsidR="002B5E82" w:rsidRPr="002B5E82" w:rsidRDefault="002B5E82" w:rsidP="002B5E82">
      <w:pPr>
        <w:rPr>
          <w:lang w:eastAsia="ko-KR"/>
        </w:rPr>
      </w:pPr>
    </w:p>
    <w:p w14:paraId="55FFF6DD" w14:textId="77777777" w:rsidR="002B5E82" w:rsidRDefault="00A87358" w:rsidP="002B5E82">
      <w:pPr>
        <w:spacing w:after="240"/>
        <w:ind w:left="-425"/>
        <w:jc w:val="both"/>
        <w:rPr>
          <w:b/>
          <w:bCs/>
        </w:rPr>
      </w:pPr>
      <w:r w:rsidRPr="00A87358">
        <w:rPr>
          <w:b/>
          <w:bCs/>
          <w:noProof/>
        </w:rPr>
        <w:drawing>
          <wp:inline distT="0" distB="0" distL="0" distR="0" wp14:anchorId="6C36955C" wp14:editId="050CE1A3">
            <wp:extent cx="6314440" cy="5049078"/>
            <wp:effectExtent l="0" t="0" r="0" b="0"/>
            <wp:docPr id="8" name="Resim 8" descr="C:\Users\hp\Desktop\Yeni klasör (2)\20180112_1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klasör (2)\20180112_104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1029" cy="5062343"/>
                    </a:xfrm>
                    <a:prstGeom prst="rect">
                      <a:avLst/>
                    </a:prstGeom>
                    <a:noFill/>
                    <a:ln>
                      <a:noFill/>
                    </a:ln>
                  </pic:spPr>
                </pic:pic>
              </a:graphicData>
            </a:graphic>
          </wp:inline>
        </w:drawing>
      </w:r>
    </w:p>
    <w:p w14:paraId="57AE675B" w14:textId="77777777" w:rsidR="002B5E82" w:rsidRDefault="002B5E82" w:rsidP="002B5E82">
      <w:pPr>
        <w:spacing w:after="240"/>
        <w:ind w:left="-425"/>
        <w:jc w:val="both"/>
        <w:rPr>
          <w:b/>
          <w:bCs/>
        </w:rPr>
      </w:pPr>
    </w:p>
    <w:p w14:paraId="58BFFD8D" w14:textId="77777777" w:rsidR="002B5E82" w:rsidRDefault="002B5E82" w:rsidP="002B5E82">
      <w:pPr>
        <w:spacing w:after="240"/>
        <w:ind w:left="-425"/>
        <w:jc w:val="both"/>
        <w:rPr>
          <w:b/>
          <w:bCs/>
        </w:rPr>
      </w:pPr>
    </w:p>
    <w:p w14:paraId="586EEEDA" w14:textId="77777777" w:rsidR="002B5E82" w:rsidRDefault="002B5E82" w:rsidP="002B5E82">
      <w:pPr>
        <w:spacing w:after="240"/>
        <w:ind w:left="-425"/>
        <w:jc w:val="both"/>
        <w:rPr>
          <w:b/>
          <w:bCs/>
        </w:rPr>
      </w:pPr>
    </w:p>
    <w:p w14:paraId="32CDF8DD" w14:textId="77777777" w:rsidR="002B5E82" w:rsidRDefault="002B5E82" w:rsidP="002B5E82">
      <w:pPr>
        <w:spacing w:after="240"/>
        <w:ind w:left="-425"/>
        <w:jc w:val="both"/>
        <w:rPr>
          <w:b/>
          <w:bCs/>
        </w:rPr>
      </w:pPr>
    </w:p>
    <w:p w14:paraId="22D0FDB2" w14:textId="77777777" w:rsidR="00096E1C" w:rsidRDefault="00096E1C" w:rsidP="002B5E82">
      <w:pPr>
        <w:spacing w:after="240"/>
        <w:ind w:left="-425"/>
        <w:jc w:val="both"/>
        <w:rPr>
          <w:b/>
          <w:bCs/>
        </w:rPr>
      </w:pPr>
    </w:p>
    <w:p w14:paraId="46A14D1C" w14:textId="77777777" w:rsidR="002B5E82" w:rsidRDefault="002B5E82" w:rsidP="002B5E82">
      <w:pPr>
        <w:spacing w:after="240"/>
        <w:jc w:val="both"/>
        <w:rPr>
          <w:b/>
          <w:bCs/>
        </w:rPr>
      </w:pPr>
    </w:p>
    <w:p w14:paraId="351814E6" w14:textId="77777777" w:rsidR="00A87358" w:rsidRDefault="0086057A" w:rsidP="002B5E82">
      <w:pPr>
        <w:spacing w:after="240"/>
        <w:ind w:left="-425"/>
        <w:jc w:val="both"/>
        <w:rPr>
          <w:b/>
          <w:bCs/>
        </w:rPr>
      </w:pPr>
      <w:r w:rsidRPr="0086057A">
        <w:rPr>
          <w:b/>
          <w:bCs/>
          <w:noProof/>
        </w:rPr>
        <w:drawing>
          <wp:inline distT="0" distB="0" distL="0" distR="0" wp14:anchorId="5A38DD64" wp14:editId="5292217D">
            <wp:extent cx="6314440" cy="5247861"/>
            <wp:effectExtent l="0" t="0" r="0" b="0"/>
            <wp:docPr id="9" name="Resim 9" descr="C:\Users\hp\Desktop\Yeni klasör (2)\20180112_09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0932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8268" cy="5267664"/>
                    </a:xfrm>
                    <a:prstGeom prst="rect">
                      <a:avLst/>
                    </a:prstGeom>
                    <a:noFill/>
                    <a:ln>
                      <a:noFill/>
                    </a:ln>
                  </pic:spPr>
                </pic:pic>
              </a:graphicData>
            </a:graphic>
          </wp:inline>
        </w:drawing>
      </w:r>
    </w:p>
    <w:p w14:paraId="77E67A57" w14:textId="77777777" w:rsidR="00A87358" w:rsidRDefault="00A87358" w:rsidP="00A0152C">
      <w:pPr>
        <w:jc w:val="both"/>
        <w:rPr>
          <w:b/>
          <w:bCs/>
        </w:rPr>
      </w:pPr>
    </w:p>
    <w:p w14:paraId="5FF0640C" w14:textId="77777777" w:rsidR="0086057A" w:rsidRDefault="0086057A" w:rsidP="00A0152C">
      <w:pPr>
        <w:jc w:val="both"/>
        <w:rPr>
          <w:b/>
          <w:bCs/>
        </w:rPr>
      </w:pPr>
    </w:p>
    <w:p w14:paraId="243B17B9" w14:textId="77777777" w:rsidR="00A87358" w:rsidRDefault="00A87358" w:rsidP="00A0152C">
      <w:pPr>
        <w:jc w:val="both"/>
        <w:rPr>
          <w:b/>
          <w:bCs/>
        </w:rPr>
      </w:pPr>
    </w:p>
    <w:p w14:paraId="0A09D540" w14:textId="77777777" w:rsidR="002B5E82" w:rsidRDefault="002B5E82" w:rsidP="00A0152C">
      <w:pPr>
        <w:jc w:val="both"/>
        <w:rPr>
          <w:b/>
          <w:bCs/>
        </w:rPr>
      </w:pPr>
    </w:p>
    <w:p w14:paraId="36469ED7" w14:textId="77777777" w:rsidR="002B5E82" w:rsidRDefault="002B5E82" w:rsidP="00A0152C">
      <w:pPr>
        <w:jc w:val="both"/>
        <w:rPr>
          <w:b/>
          <w:bCs/>
        </w:rPr>
      </w:pPr>
    </w:p>
    <w:p w14:paraId="4E48667C" w14:textId="77777777" w:rsidR="002B5E82" w:rsidRDefault="002B5E82" w:rsidP="00A0152C">
      <w:pPr>
        <w:jc w:val="both"/>
        <w:rPr>
          <w:b/>
          <w:bCs/>
        </w:rPr>
      </w:pPr>
    </w:p>
    <w:p w14:paraId="4A908EB8" w14:textId="77777777" w:rsidR="002B5E82" w:rsidRDefault="002B5E82" w:rsidP="00A0152C">
      <w:pPr>
        <w:jc w:val="both"/>
        <w:rPr>
          <w:b/>
          <w:bCs/>
        </w:rPr>
      </w:pPr>
    </w:p>
    <w:p w14:paraId="26C0035C" w14:textId="77777777" w:rsidR="002B5E82" w:rsidRDefault="002B5E82" w:rsidP="00A0152C">
      <w:pPr>
        <w:jc w:val="both"/>
        <w:rPr>
          <w:b/>
          <w:bCs/>
        </w:rPr>
      </w:pPr>
    </w:p>
    <w:p w14:paraId="2F4DA415" w14:textId="77777777" w:rsidR="002B5E82" w:rsidRPr="00044651" w:rsidRDefault="002B5E82" w:rsidP="00F71E6A">
      <w:pPr>
        <w:spacing w:before="0" w:after="0"/>
        <w:jc w:val="both"/>
        <w:rPr>
          <w:b/>
          <w:bCs/>
        </w:rPr>
      </w:pPr>
    </w:p>
    <w:p w14:paraId="509C944B" w14:textId="77777777" w:rsidR="00016ABA" w:rsidRDefault="00016ABA" w:rsidP="00A56AA4">
      <w:pPr>
        <w:pStyle w:val="Balk4"/>
        <w:ind w:left="851" w:hanging="709"/>
      </w:pPr>
      <w:proofErr w:type="spellStart"/>
      <w:r w:rsidRPr="002A5CC2">
        <w:t>Eğitim</w:t>
      </w:r>
      <w:proofErr w:type="spellEnd"/>
      <w:r w:rsidRPr="002A5CC2">
        <w:t xml:space="preserve"> </w:t>
      </w:r>
      <w:proofErr w:type="spellStart"/>
      <w:r w:rsidRPr="002A5CC2">
        <w:t>Alanları</w:t>
      </w:r>
      <w:bookmarkStart w:id="35" w:name="_Toc353137395"/>
      <w:proofErr w:type="spellEnd"/>
    </w:p>
    <w:p w14:paraId="21F1D2D8" w14:textId="77777777" w:rsidR="0058232D" w:rsidRDefault="00294B64" w:rsidP="00044651">
      <w:pPr>
        <w:tabs>
          <w:tab w:val="left" w:pos="0"/>
        </w:tabs>
        <w:spacing w:before="240" w:after="240"/>
        <w:ind w:firstLine="709"/>
        <w:jc w:val="both"/>
        <w:rPr>
          <w:b/>
          <w:szCs w:val="24"/>
        </w:rPr>
      </w:pPr>
      <w:r>
        <w:rPr>
          <w:b/>
          <w:szCs w:val="24"/>
        </w:rPr>
        <w:t xml:space="preserve">   </w:t>
      </w:r>
      <w:r w:rsidR="004429D8">
        <w:rPr>
          <w:b/>
          <w:szCs w:val="24"/>
        </w:rPr>
        <w:t>İlahiyat F</w:t>
      </w:r>
      <w:r w:rsidR="004D4A66">
        <w:rPr>
          <w:b/>
          <w:szCs w:val="24"/>
        </w:rPr>
        <w:t>akültesi 96 öğrenci kapasiteli 1</w:t>
      </w:r>
      <w:r w:rsidR="00F369A5">
        <w:rPr>
          <w:b/>
          <w:szCs w:val="24"/>
        </w:rPr>
        <w:t xml:space="preserve"> adet derslik,</w:t>
      </w:r>
      <w:r w:rsidR="004429D8">
        <w:rPr>
          <w:b/>
          <w:szCs w:val="24"/>
        </w:rPr>
        <w:t xml:space="preserve"> 90</w:t>
      </w:r>
      <w:r w:rsidR="00876B5C">
        <w:rPr>
          <w:b/>
          <w:szCs w:val="24"/>
        </w:rPr>
        <w:t xml:space="preserve"> öğrenci kapasit</w:t>
      </w:r>
      <w:r w:rsidR="004D4A66">
        <w:rPr>
          <w:b/>
          <w:szCs w:val="24"/>
        </w:rPr>
        <w:t>eli 1</w:t>
      </w:r>
      <w:r w:rsidR="004429D8">
        <w:rPr>
          <w:b/>
          <w:szCs w:val="24"/>
        </w:rPr>
        <w:t xml:space="preserve"> </w:t>
      </w:r>
      <w:proofErr w:type="gramStart"/>
      <w:r w:rsidR="004429D8">
        <w:rPr>
          <w:b/>
          <w:szCs w:val="24"/>
        </w:rPr>
        <w:t>de</w:t>
      </w:r>
      <w:r w:rsidR="004D4A66">
        <w:rPr>
          <w:b/>
          <w:szCs w:val="24"/>
        </w:rPr>
        <w:t xml:space="preserve">rslik,   </w:t>
      </w:r>
      <w:proofErr w:type="gramEnd"/>
      <w:r w:rsidR="004D4A66">
        <w:rPr>
          <w:b/>
          <w:szCs w:val="24"/>
        </w:rPr>
        <w:t xml:space="preserve">             88 öğrenci kapasiteli 1</w:t>
      </w:r>
      <w:r w:rsidR="005063B2">
        <w:rPr>
          <w:b/>
          <w:szCs w:val="24"/>
        </w:rPr>
        <w:t xml:space="preserve"> adet derslik</w:t>
      </w:r>
      <w:r w:rsidR="004D4A66">
        <w:rPr>
          <w:b/>
          <w:szCs w:val="24"/>
        </w:rPr>
        <w:t>, 80 öğrenci kapasiteli 1</w:t>
      </w:r>
      <w:r w:rsidR="00DC6253">
        <w:rPr>
          <w:b/>
          <w:szCs w:val="24"/>
        </w:rPr>
        <w:t xml:space="preserve"> adet derslik </w:t>
      </w:r>
      <w:r w:rsidR="004D4A66">
        <w:rPr>
          <w:b/>
          <w:szCs w:val="24"/>
        </w:rPr>
        <w:t>72 öğrenci kapasiteli 1 adet derslik</w:t>
      </w:r>
      <w:r w:rsidR="00DC6253">
        <w:rPr>
          <w:b/>
          <w:szCs w:val="24"/>
        </w:rPr>
        <w:t>,</w:t>
      </w:r>
      <w:r w:rsidR="00F369A5">
        <w:rPr>
          <w:b/>
          <w:szCs w:val="24"/>
        </w:rPr>
        <w:t xml:space="preserve"> </w:t>
      </w:r>
      <w:r w:rsidR="004D4A66">
        <w:rPr>
          <w:b/>
          <w:szCs w:val="24"/>
        </w:rPr>
        <w:t xml:space="preserve">60 kişilik öğrenci kapasiteli 1 adet derslik, 48 öğrenci kapasiteli 3 adet derslik, </w:t>
      </w:r>
      <w:r w:rsidR="005063B2">
        <w:rPr>
          <w:b/>
          <w:szCs w:val="24"/>
        </w:rPr>
        <w:t xml:space="preserve">25 </w:t>
      </w:r>
      <w:r w:rsidR="00876B5C">
        <w:rPr>
          <w:b/>
          <w:szCs w:val="24"/>
        </w:rPr>
        <w:t xml:space="preserve">öğrenci </w:t>
      </w:r>
      <w:r w:rsidR="005063B2">
        <w:rPr>
          <w:b/>
          <w:szCs w:val="24"/>
        </w:rPr>
        <w:t xml:space="preserve">kapasiteli </w:t>
      </w:r>
      <w:r w:rsidR="00F369A5">
        <w:rPr>
          <w:b/>
          <w:szCs w:val="24"/>
        </w:rPr>
        <w:t>1</w:t>
      </w:r>
      <w:r w:rsidR="00313960">
        <w:rPr>
          <w:b/>
          <w:szCs w:val="24"/>
        </w:rPr>
        <w:t xml:space="preserve"> adet </w:t>
      </w:r>
      <w:r w:rsidR="00127E6C">
        <w:rPr>
          <w:b/>
          <w:szCs w:val="24"/>
        </w:rPr>
        <w:t xml:space="preserve">yabancı </w:t>
      </w:r>
      <w:r w:rsidR="004D4A66">
        <w:rPr>
          <w:b/>
          <w:szCs w:val="24"/>
        </w:rPr>
        <w:t>dil eğitim</w:t>
      </w:r>
      <w:r w:rsidR="00F369A5">
        <w:rPr>
          <w:b/>
          <w:szCs w:val="24"/>
        </w:rPr>
        <w:t xml:space="preserve"> </w:t>
      </w:r>
      <w:r w:rsidR="00313960">
        <w:rPr>
          <w:b/>
          <w:szCs w:val="24"/>
        </w:rPr>
        <w:t>laboratuvar</w:t>
      </w:r>
      <w:r w:rsidR="00F369A5">
        <w:rPr>
          <w:b/>
          <w:szCs w:val="24"/>
        </w:rPr>
        <w:t>ı</w:t>
      </w:r>
      <w:r w:rsidR="00313960">
        <w:rPr>
          <w:b/>
          <w:szCs w:val="24"/>
        </w:rPr>
        <w:t xml:space="preserve"> </w:t>
      </w:r>
      <w:r w:rsidR="00DC6253">
        <w:rPr>
          <w:b/>
          <w:szCs w:val="24"/>
        </w:rPr>
        <w:t>ve</w:t>
      </w:r>
      <w:r w:rsidR="004D4A66">
        <w:rPr>
          <w:b/>
          <w:szCs w:val="24"/>
        </w:rPr>
        <w:t xml:space="preserve"> 1 adet etüt odası</w:t>
      </w:r>
      <w:r w:rsidR="00DC6253">
        <w:rPr>
          <w:b/>
          <w:szCs w:val="24"/>
        </w:rPr>
        <w:t xml:space="preserve"> </w:t>
      </w:r>
      <w:r w:rsidR="004D4A66">
        <w:rPr>
          <w:b/>
          <w:szCs w:val="24"/>
        </w:rPr>
        <w:t xml:space="preserve">olmak üzere </w:t>
      </w:r>
      <w:r w:rsidR="00F369A5">
        <w:rPr>
          <w:b/>
          <w:szCs w:val="24"/>
        </w:rPr>
        <w:t>toplam</w:t>
      </w:r>
      <w:r w:rsidR="005063B2">
        <w:rPr>
          <w:b/>
          <w:szCs w:val="24"/>
        </w:rPr>
        <w:t>da</w:t>
      </w:r>
      <w:r w:rsidR="004D4A66">
        <w:rPr>
          <w:b/>
          <w:szCs w:val="24"/>
        </w:rPr>
        <w:t xml:space="preserve"> 11</w:t>
      </w:r>
      <w:r w:rsidR="00313960">
        <w:rPr>
          <w:b/>
          <w:szCs w:val="24"/>
        </w:rPr>
        <w:t xml:space="preserve"> adet kapalı fiziki ala</w:t>
      </w:r>
      <w:r w:rsidR="00F369A5">
        <w:rPr>
          <w:b/>
          <w:szCs w:val="24"/>
        </w:rPr>
        <w:t>nda öğrencilerine</w:t>
      </w:r>
      <w:r w:rsidR="00A83E9A">
        <w:rPr>
          <w:b/>
          <w:szCs w:val="24"/>
        </w:rPr>
        <w:t xml:space="preserve"> hizmet vermektedir.</w:t>
      </w:r>
      <w:r w:rsidR="005063B2">
        <w:rPr>
          <w:b/>
          <w:szCs w:val="24"/>
        </w:rPr>
        <w:t xml:space="preserve"> </w:t>
      </w:r>
      <w:r w:rsidR="00A83E9A">
        <w:rPr>
          <w:b/>
          <w:szCs w:val="24"/>
        </w:rPr>
        <w:t>(Tablo 1-2)</w:t>
      </w:r>
    </w:p>
    <w:p w14:paraId="55327AE4" w14:textId="77777777" w:rsidR="00016ABA" w:rsidRPr="00AB13FE" w:rsidRDefault="002A5CC2" w:rsidP="002D782F">
      <w:pPr>
        <w:pStyle w:val="A4TABLO"/>
        <w:rPr>
          <w:sz w:val="28"/>
          <w:szCs w:val="28"/>
        </w:rPr>
      </w:pPr>
      <w:r>
        <w:t>Tablo 1</w:t>
      </w:r>
      <w:r w:rsidR="00016ABA" w:rsidRPr="00AB13FE">
        <w:t>: Eğitim Alanı Sayılar</w:t>
      </w:r>
      <w:bookmarkEnd w:id="35"/>
      <w:r w:rsidR="00016ABA" w:rsidRPr="00AB13FE">
        <w:t>ı</w:t>
      </w:r>
    </w:p>
    <w:tbl>
      <w:tblPr>
        <w:tblStyle w:val="AkKlavuzVurgu1"/>
        <w:tblW w:w="9699" w:type="dxa"/>
        <w:tblLook w:val="04A0" w:firstRow="1" w:lastRow="0" w:firstColumn="1" w:lastColumn="0" w:noHBand="0" w:noVBand="1"/>
      </w:tblPr>
      <w:tblGrid>
        <w:gridCol w:w="1469"/>
        <w:gridCol w:w="1728"/>
        <w:gridCol w:w="940"/>
        <w:gridCol w:w="858"/>
        <w:gridCol w:w="858"/>
        <w:gridCol w:w="1083"/>
        <w:gridCol w:w="965"/>
        <w:gridCol w:w="941"/>
        <w:gridCol w:w="857"/>
      </w:tblGrid>
      <w:tr w:rsidR="00016ABA" w:rsidRPr="00016ABA" w14:paraId="2F589DF8" w14:textId="77777777" w:rsidTr="00F866A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97" w:type="dxa"/>
            <w:gridSpan w:val="2"/>
            <w:vMerge w:val="restart"/>
            <w:vAlign w:val="center"/>
            <w:hideMark/>
          </w:tcPr>
          <w:p w14:paraId="0CA14F2E" w14:textId="77777777" w:rsidR="00016ABA" w:rsidRPr="00016ABA" w:rsidRDefault="00016ABA" w:rsidP="003362A7">
            <w:pPr>
              <w:spacing w:after="120"/>
              <w:jc w:val="center"/>
              <w:rPr>
                <w:b w:val="0"/>
                <w:bCs w:val="0"/>
                <w:sz w:val="18"/>
              </w:rPr>
            </w:pPr>
            <w:r w:rsidRPr="00016ABA">
              <w:rPr>
                <w:sz w:val="18"/>
              </w:rPr>
              <w:t>Eğitim Alanı</w:t>
            </w:r>
          </w:p>
        </w:tc>
        <w:tc>
          <w:tcPr>
            <w:tcW w:w="940" w:type="dxa"/>
            <w:vAlign w:val="center"/>
            <w:hideMark/>
          </w:tcPr>
          <w:p w14:paraId="23673CBA"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14:paraId="4A917B12"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14:paraId="4A2B30AA"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1083" w:type="dxa"/>
            <w:vAlign w:val="center"/>
            <w:hideMark/>
          </w:tcPr>
          <w:p w14:paraId="75F6BC67"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65" w:type="dxa"/>
            <w:vAlign w:val="center"/>
            <w:hideMark/>
          </w:tcPr>
          <w:p w14:paraId="15A6A2AC"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41" w:type="dxa"/>
            <w:vAlign w:val="center"/>
            <w:hideMark/>
          </w:tcPr>
          <w:p w14:paraId="34BB5FA6"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7" w:type="dxa"/>
            <w:vMerge w:val="restart"/>
            <w:vAlign w:val="center"/>
            <w:hideMark/>
          </w:tcPr>
          <w:p w14:paraId="135141DE"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tc>
      </w:tr>
      <w:tr w:rsidR="00105E38" w:rsidRPr="00016ABA" w14:paraId="47B2056D" w14:textId="77777777" w:rsidTr="00F866A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97" w:type="dxa"/>
            <w:gridSpan w:val="2"/>
            <w:vMerge/>
            <w:vAlign w:val="center"/>
            <w:hideMark/>
          </w:tcPr>
          <w:p w14:paraId="75B0EF09" w14:textId="77777777" w:rsidR="00016ABA" w:rsidRPr="00016ABA" w:rsidRDefault="00016ABA" w:rsidP="003362A7">
            <w:pPr>
              <w:jc w:val="center"/>
              <w:rPr>
                <w:bCs w:val="0"/>
                <w:sz w:val="18"/>
                <w:szCs w:val="18"/>
              </w:rPr>
            </w:pPr>
          </w:p>
        </w:tc>
        <w:tc>
          <w:tcPr>
            <w:tcW w:w="940" w:type="dxa"/>
            <w:vAlign w:val="center"/>
            <w:hideMark/>
          </w:tcPr>
          <w:p w14:paraId="1FCF1219"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0–50</w:t>
            </w:r>
          </w:p>
        </w:tc>
        <w:tc>
          <w:tcPr>
            <w:tcW w:w="858" w:type="dxa"/>
            <w:vAlign w:val="center"/>
            <w:hideMark/>
          </w:tcPr>
          <w:p w14:paraId="65F61D39"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51–75</w:t>
            </w:r>
          </w:p>
        </w:tc>
        <w:tc>
          <w:tcPr>
            <w:tcW w:w="858" w:type="dxa"/>
            <w:vAlign w:val="center"/>
            <w:hideMark/>
          </w:tcPr>
          <w:p w14:paraId="2DCC133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76–100</w:t>
            </w:r>
          </w:p>
        </w:tc>
        <w:tc>
          <w:tcPr>
            <w:tcW w:w="1083" w:type="dxa"/>
            <w:vAlign w:val="center"/>
            <w:hideMark/>
          </w:tcPr>
          <w:p w14:paraId="090AC47C"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101–150</w:t>
            </w:r>
          </w:p>
        </w:tc>
        <w:tc>
          <w:tcPr>
            <w:tcW w:w="965" w:type="dxa"/>
            <w:vAlign w:val="center"/>
            <w:hideMark/>
          </w:tcPr>
          <w:p w14:paraId="7D207ACC"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151–250</w:t>
            </w:r>
          </w:p>
        </w:tc>
        <w:tc>
          <w:tcPr>
            <w:tcW w:w="941" w:type="dxa"/>
            <w:vAlign w:val="center"/>
            <w:hideMark/>
          </w:tcPr>
          <w:p w14:paraId="6213D553"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251-Üzeri</w:t>
            </w:r>
          </w:p>
        </w:tc>
        <w:tc>
          <w:tcPr>
            <w:tcW w:w="857" w:type="dxa"/>
            <w:vMerge/>
            <w:vAlign w:val="center"/>
            <w:hideMark/>
          </w:tcPr>
          <w:p w14:paraId="2DEBBCA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Cs/>
                <w:sz w:val="18"/>
              </w:rPr>
            </w:pPr>
          </w:p>
        </w:tc>
      </w:tr>
      <w:tr w:rsidR="00016ABA" w:rsidRPr="00016ABA" w14:paraId="21C19478"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1386F281" w14:textId="77777777" w:rsidR="00016ABA" w:rsidRPr="00016ABA" w:rsidRDefault="00016ABA" w:rsidP="003965DA">
            <w:pPr>
              <w:rPr>
                <w:b w:val="0"/>
                <w:sz w:val="18"/>
              </w:rPr>
            </w:pPr>
            <w:r w:rsidRPr="00016ABA">
              <w:rPr>
                <w:sz w:val="18"/>
              </w:rPr>
              <w:t>Amfi</w:t>
            </w:r>
          </w:p>
        </w:tc>
        <w:tc>
          <w:tcPr>
            <w:tcW w:w="940" w:type="dxa"/>
            <w:noWrap/>
            <w:vAlign w:val="center"/>
            <w:hideMark/>
          </w:tcPr>
          <w:p w14:paraId="3B11F26A"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14:paraId="3A8DA526"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14:paraId="67057812"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083" w:type="dxa"/>
            <w:noWrap/>
            <w:vAlign w:val="center"/>
            <w:hideMark/>
          </w:tcPr>
          <w:p w14:paraId="57DC3F80"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65" w:type="dxa"/>
            <w:noWrap/>
            <w:vAlign w:val="center"/>
            <w:hideMark/>
          </w:tcPr>
          <w:p w14:paraId="377D0018"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hideMark/>
          </w:tcPr>
          <w:p w14:paraId="51797674"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14:paraId="3BC222E6"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w:t>
            </w:r>
          </w:p>
        </w:tc>
      </w:tr>
      <w:tr w:rsidR="00105E38" w:rsidRPr="00016ABA" w14:paraId="1F15FD69"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1A697AF1" w14:textId="77777777" w:rsidR="00016ABA" w:rsidRPr="00016ABA" w:rsidRDefault="00016ABA" w:rsidP="003965DA">
            <w:pPr>
              <w:rPr>
                <w:b w:val="0"/>
                <w:sz w:val="18"/>
              </w:rPr>
            </w:pPr>
            <w:r w:rsidRPr="00016ABA">
              <w:rPr>
                <w:sz w:val="18"/>
              </w:rPr>
              <w:t>Sınıf</w:t>
            </w:r>
          </w:p>
        </w:tc>
        <w:tc>
          <w:tcPr>
            <w:tcW w:w="940" w:type="dxa"/>
            <w:noWrap/>
            <w:vAlign w:val="center"/>
            <w:hideMark/>
          </w:tcPr>
          <w:p w14:paraId="5B9E1DA1" w14:textId="77777777" w:rsidR="00016ABA" w:rsidRPr="00016ABA" w:rsidRDefault="00803CA5"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858" w:type="dxa"/>
            <w:noWrap/>
            <w:vAlign w:val="center"/>
            <w:hideMark/>
          </w:tcPr>
          <w:p w14:paraId="5BE39E86" w14:textId="77777777" w:rsidR="00016ABA" w:rsidRPr="00016ABA" w:rsidRDefault="00DC6253"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858" w:type="dxa"/>
            <w:noWrap/>
            <w:vAlign w:val="center"/>
            <w:hideMark/>
          </w:tcPr>
          <w:p w14:paraId="4645703E" w14:textId="77777777" w:rsidR="00016ABA" w:rsidRPr="00016ABA" w:rsidRDefault="00DC6253"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3" w:type="dxa"/>
            <w:noWrap/>
            <w:vAlign w:val="center"/>
            <w:hideMark/>
          </w:tcPr>
          <w:p w14:paraId="70EFD423" w14:textId="77777777" w:rsidR="00016ABA" w:rsidRPr="00016ABA" w:rsidRDefault="00DC6253"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65" w:type="dxa"/>
            <w:noWrap/>
            <w:vAlign w:val="center"/>
            <w:hideMark/>
          </w:tcPr>
          <w:p w14:paraId="3BAA25D8"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14:paraId="097AB54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14:paraId="4389F8AE" w14:textId="77777777" w:rsidR="00016ABA" w:rsidRPr="00016ABA" w:rsidRDefault="00803CA5"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9</w:t>
            </w:r>
          </w:p>
        </w:tc>
      </w:tr>
      <w:tr w:rsidR="00DD119B" w:rsidRPr="00016ABA" w14:paraId="0B9A0B89"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tcPr>
          <w:p w14:paraId="29A76296" w14:textId="77777777" w:rsidR="00DD119B" w:rsidRPr="00016ABA" w:rsidRDefault="00DD119B" w:rsidP="003965DA">
            <w:pPr>
              <w:rPr>
                <w:sz w:val="18"/>
              </w:rPr>
            </w:pPr>
            <w:r>
              <w:rPr>
                <w:sz w:val="18"/>
              </w:rPr>
              <w:t>Toplantı Salonu</w:t>
            </w:r>
          </w:p>
        </w:tc>
        <w:tc>
          <w:tcPr>
            <w:tcW w:w="940" w:type="dxa"/>
            <w:noWrap/>
            <w:vAlign w:val="center"/>
          </w:tcPr>
          <w:p w14:paraId="157DEC3C" w14:textId="77777777" w:rsidR="00DD119B" w:rsidRPr="00016ABA" w:rsidRDefault="00803CA5"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tcPr>
          <w:p w14:paraId="1ADC882D"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tcPr>
          <w:p w14:paraId="1960D9AD"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083" w:type="dxa"/>
            <w:noWrap/>
            <w:vAlign w:val="center"/>
          </w:tcPr>
          <w:p w14:paraId="338B8595"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65" w:type="dxa"/>
            <w:noWrap/>
            <w:vAlign w:val="center"/>
          </w:tcPr>
          <w:p w14:paraId="0A9086C4"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tcPr>
          <w:p w14:paraId="658EB450"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7" w:type="dxa"/>
            <w:noWrap/>
            <w:vAlign w:val="center"/>
          </w:tcPr>
          <w:p w14:paraId="2EA85A39" w14:textId="77777777" w:rsidR="00DD119B" w:rsidRPr="00016ABA" w:rsidRDefault="00803CA5"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w:t>
            </w:r>
          </w:p>
        </w:tc>
      </w:tr>
      <w:tr w:rsidR="004D4A66" w:rsidRPr="00016ABA" w14:paraId="332ACE63"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tcPr>
          <w:p w14:paraId="2FB93D8B" w14:textId="77777777" w:rsidR="004D4A66" w:rsidRDefault="004D4A66" w:rsidP="003965DA">
            <w:pPr>
              <w:rPr>
                <w:sz w:val="18"/>
              </w:rPr>
            </w:pPr>
            <w:r>
              <w:rPr>
                <w:sz w:val="18"/>
              </w:rPr>
              <w:t>Etüt Odası</w:t>
            </w:r>
          </w:p>
        </w:tc>
        <w:tc>
          <w:tcPr>
            <w:tcW w:w="940" w:type="dxa"/>
            <w:noWrap/>
            <w:vAlign w:val="center"/>
          </w:tcPr>
          <w:p w14:paraId="707ACEDE"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858" w:type="dxa"/>
            <w:noWrap/>
            <w:vAlign w:val="center"/>
          </w:tcPr>
          <w:p w14:paraId="325EFE87"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p>
        </w:tc>
        <w:tc>
          <w:tcPr>
            <w:tcW w:w="858" w:type="dxa"/>
            <w:noWrap/>
            <w:vAlign w:val="center"/>
          </w:tcPr>
          <w:p w14:paraId="01575FD5"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p>
        </w:tc>
        <w:tc>
          <w:tcPr>
            <w:tcW w:w="1083" w:type="dxa"/>
            <w:noWrap/>
            <w:vAlign w:val="center"/>
          </w:tcPr>
          <w:p w14:paraId="1004193E"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p>
        </w:tc>
        <w:tc>
          <w:tcPr>
            <w:tcW w:w="965" w:type="dxa"/>
            <w:noWrap/>
            <w:vAlign w:val="center"/>
          </w:tcPr>
          <w:p w14:paraId="08490F1C"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p>
        </w:tc>
        <w:tc>
          <w:tcPr>
            <w:tcW w:w="941" w:type="dxa"/>
            <w:noWrap/>
            <w:vAlign w:val="center"/>
          </w:tcPr>
          <w:p w14:paraId="75D54AE5"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p>
        </w:tc>
        <w:tc>
          <w:tcPr>
            <w:tcW w:w="857" w:type="dxa"/>
            <w:noWrap/>
            <w:vAlign w:val="center"/>
          </w:tcPr>
          <w:p w14:paraId="12A731B6" w14:textId="77777777" w:rsidR="004D4A66" w:rsidRDefault="004D4A66"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1</w:t>
            </w:r>
          </w:p>
        </w:tc>
      </w:tr>
      <w:tr w:rsidR="00016ABA" w:rsidRPr="00016ABA" w14:paraId="72CD2FD1"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restart"/>
            <w:noWrap/>
            <w:vAlign w:val="center"/>
            <w:hideMark/>
          </w:tcPr>
          <w:p w14:paraId="0C3C7972" w14:textId="77777777" w:rsidR="00016ABA" w:rsidRPr="00016ABA" w:rsidRDefault="00016ABA" w:rsidP="003362A7">
            <w:pPr>
              <w:jc w:val="center"/>
              <w:rPr>
                <w:b w:val="0"/>
                <w:sz w:val="18"/>
              </w:rPr>
            </w:pPr>
            <w:r w:rsidRPr="00016ABA">
              <w:rPr>
                <w:sz w:val="18"/>
              </w:rPr>
              <w:t>Laboratuvarlar</w:t>
            </w:r>
          </w:p>
        </w:tc>
        <w:tc>
          <w:tcPr>
            <w:tcW w:w="1728" w:type="dxa"/>
            <w:noWrap/>
            <w:vAlign w:val="center"/>
            <w:hideMark/>
          </w:tcPr>
          <w:p w14:paraId="070BB6DA" w14:textId="77777777"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Eğitim Laboratuvarları</w:t>
            </w:r>
          </w:p>
        </w:tc>
        <w:tc>
          <w:tcPr>
            <w:tcW w:w="940" w:type="dxa"/>
            <w:noWrap/>
            <w:vAlign w:val="center"/>
            <w:hideMark/>
          </w:tcPr>
          <w:p w14:paraId="677271A8" w14:textId="77777777" w:rsidR="00016ABA" w:rsidRPr="00016ABA" w:rsidRDefault="00691EF5"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858" w:type="dxa"/>
            <w:noWrap/>
            <w:vAlign w:val="center"/>
            <w:hideMark/>
          </w:tcPr>
          <w:p w14:paraId="2C7F172B"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14:paraId="22A89DFF"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083" w:type="dxa"/>
            <w:noWrap/>
            <w:vAlign w:val="center"/>
            <w:hideMark/>
          </w:tcPr>
          <w:p w14:paraId="39C1FD27" w14:textId="77777777" w:rsidR="00016ABA" w:rsidRPr="00016ABA" w:rsidRDefault="00691EF5"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65" w:type="dxa"/>
            <w:noWrap/>
            <w:vAlign w:val="center"/>
            <w:hideMark/>
          </w:tcPr>
          <w:p w14:paraId="62199FE0"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41" w:type="dxa"/>
            <w:noWrap/>
            <w:vAlign w:val="center"/>
            <w:hideMark/>
          </w:tcPr>
          <w:p w14:paraId="0C1744FF"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14:paraId="73BE9E56" w14:textId="77777777" w:rsidR="00016ABA" w:rsidRPr="00016ABA" w:rsidRDefault="004D4A66"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1</w:t>
            </w:r>
          </w:p>
        </w:tc>
      </w:tr>
      <w:tr w:rsidR="00105E38" w:rsidRPr="00016ABA" w14:paraId="46DD6AC4"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ign w:val="center"/>
            <w:hideMark/>
          </w:tcPr>
          <w:p w14:paraId="44B05864" w14:textId="77777777" w:rsidR="00016ABA" w:rsidRPr="00016ABA" w:rsidRDefault="00016ABA" w:rsidP="003362A7">
            <w:pPr>
              <w:jc w:val="center"/>
              <w:rPr>
                <w:b w:val="0"/>
                <w:sz w:val="18"/>
              </w:rPr>
            </w:pPr>
          </w:p>
        </w:tc>
        <w:tc>
          <w:tcPr>
            <w:tcW w:w="1728" w:type="dxa"/>
            <w:noWrap/>
            <w:vAlign w:val="center"/>
            <w:hideMark/>
          </w:tcPr>
          <w:p w14:paraId="3C3BCAB9" w14:textId="77777777"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Araştırma Laboratuvarları</w:t>
            </w:r>
          </w:p>
        </w:tc>
        <w:tc>
          <w:tcPr>
            <w:tcW w:w="940" w:type="dxa"/>
            <w:noWrap/>
            <w:vAlign w:val="center"/>
            <w:hideMark/>
          </w:tcPr>
          <w:p w14:paraId="5CDCDF3E" w14:textId="77777777" w:rsidR="00016ABA" w:rsidRPr="00016ABA" w:rsidRDefault="00585AE7"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8" w:type="dxa"/>
            <w:noWrap/>
            <w:vAlign w:val="center"/>
            <w:hideMark/>
          </w:tcPr>
          <w:p w14:paraId="206D24AB"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8" w:type="dxa"/>
            <w:noWrap/>
            <w:vAlign w:val="center"/>
            <w:hideMark/>
          </w:tcPr>
          <w:p w14:paraId="1624711E"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083" w:type="dxa"/>
            <w:noWrap/>
            <w:vAlign w:val="center"/>
            <w:hideMark/>
          </w:tcPr>
          <w:p w14:paraId="0F1439D5" w14:textId="77777777" w:rsidR="00016ABA" w:rsidRPr="00016ABA" w:rsidRDefault="004D4A66"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65" w:type="dxa"/>
            <w:noWrap/>
            <w:vAlign w:val="center"/>
            <w:hideMark/>
          </w:tcPr>
          <w:p w14:paraId="15FB611F"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14:paraId="67C99356"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14:paraId="3B264979"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Cs/>
                <w:sz w:val="18"/>
              </w:rPr>
            </w:pPr>
          </w:p>
        </w:tc>
      </w:tr>
      <w:tr w:rsidR="00016ABA" w:rsidRPr="00016ABA" w14:paraId="3CE30A54"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3755C9CE" w14:textId="77777777" w:rsidR="00016ABA" w:rsidRPr="00016ABA" w:rsidRDefault="00016ABA" w:rsidP="003965DA">
            <w:pPr>
              <w:rPr>
                <w:b w:val="0"/>
                <w:sz w:val="18"/>
              </w:rPr>
            </w:pPr>
            <w:r w:rsidRPr="00016ABA">
              <w:rPr>
                <w:sz w:val="18"/>
              </w:rPr>
              <w:t>TOPLAM</w:t>
            </w:r>
          </w:p>
        </w:tc>
        <w:tc>
          <w:tcPr>
            <w:tcW w:w="940" w:type="dxa"/>
            <w:noWrap/>
            <w:vAlign w:val="center"/>
            <w:hideMark/>
          </w:tcPr>
          <w:p w14:paraId="712BAD30" w14:textId="77777777" w:rsidR="00016ABA" w:rsidRPr="00044651" w:rsidRDefault="00691EF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5</w:t>
            </w:r>
          </w:p>
        </w:tc>
        <w:tc>
          <w:tcPr>
            <w:tcW w:w="858" w:type="dxa"/>
            <w:noWrap/>
            <w:vAlign w:val="center"/>
            <w:hideMark/>
          </w:tcPr>
          <w:p w14:paraId="33A003F9" w14:textId="77777777" w:rsidR="00016ABA" w:rsidRPr="00044651" w:rsidRDefault="00DC6253"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2</w:t>
            </w:r>
          </w:p>
        </w:tc>
        <w:tc>
          <w:tcPr>
            <w:tcW w:w="858" w:type="dxa"/>
            <w:noWrap/>
            <w:vAlign w:val="center"/>
            <w:hideMark/>
          </w:tcPr>
          <w:p w14:paraId="1CC532EA" w14:textId="77777777" w:rsidR="00016ABA" w:rsidRPr="00044651" w:rsidRDefault="008643F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4</w:t>
            </w:r>
          </w:p>
        </w:tc>
        <w:tc>
          <w:tcPr>
            <w:tcW w:w="1083" w:type="dxa"/>
            <w:noWrap/>
            <w:vAlign w:val="center"/>
            <w:hideMark/>
          </w:tcPr>
          <w:p w14:paraId="543EEB1C" w14:textId="77777777" w:rsidR="00016ABA" w:rsidRPr="00044651" w:rsidRDefault="001D10BC"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965" w:type="dxa"/>
            <w:noWrap/>
            <w:vAlign w:val="center"/>
            <w:hideMark/>
          </w:tcPr>
          <w:p w14:paraId="0CCE828B" w14:textId="77777777" w:rsidR="00016ABA" w:rsidRPr="00044651" w:rsidRDefault="003749B8"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sidRPr="00044651">
              <w:rPr>
                <w:b/>
                <w:bCs/>
                <w:sz w:val="18"/>
              </w:rPr>
              <w:t>-</w:t>
            </w:r>
          </w:p>
        </w:tc>
        <w:tc>
          <w:tcPr>
            <w:tcW w:w="941" w:type="dxa"/>
            <w:noWrap/>
            <w:vAlign w:val="center"/>
            <w:hideMark/>
          </w:tcPr>
          <w:p w14:paraId="6972BB27" w14:textId="77777777" w:rsidR="00016ABA" w:rsidRPr="00044651" w:rsidRDefault="0034572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sidRPr="00044651">
              <w:rPr>
                <w:b/>
                <w:bCs/>
                <w:sz w:val="18"/>
              </w:rPr>
              <w:t>-</w:t>
            </w:r>
          </w:p>
        </w:tc>
        <w:tc>
          <w:tcPr>
            <w:tcW w:w="857" w:type="dxa"/>
            <w:noWrap/>
            <w:vAlign w:val="center"/>
            <w:hideMark/>
          </w:tcPr>
          <w:p w14:paraId="7182AAE5" w14:textId="77777777" w:rsidR="00016ABA" w:rsidRPr="00044651" w:rsidRDefault="004D4A66"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11</w:t>
            </w:r>
          </w:p>
        </w:tc>
      </w:tr>
    </w:tbl>
    <w:p w14:paraId="6D100B29" w14:textId="77777777" w:rsidR="003E3B8C" w:rsidRDefault="003E3B8C" w:rsidP="00016ABA">
      <w:pPr>
        <w:tabs>
          <w:tab w:val="left" w:pos="0"/>
        </w:tabs>
        <w:rPr>
          <w:rFonts w:eastAsia="Calibri"/>
          <w:szCs w:val="24"/>
          <w:lang w:eastAsia="en-US"/>
        </w:rPr>
      </w:pPr>
    </w:p>
    <w:p w14:paraId="1B890B26" w14:textId="77777777" w:rsidR="00016ABA" w:rsidRPr="002D782F" w:rsidRDefault="00016ABA" w:rsidP="002D782F">
      <w:pPr>
        <w:pStyle w:val="A4TABLO"/>
      </w:pPr>
      <w:r w:rsidRPr="002D782F">
        <w:t xml:space="preserve">Tablo </w:t>
      </w:r>
      <w:r w:rsidR="002D782F">
        <w:t>2</w:t>
      </w:r>
      <w:r w:rsidRPr="002D782F">
        <w:t>: Eğitim Alanlarının Dağılımı</w:t>
      </w:r>
    </w:p>
    <w:tbl>
      <w:tblPr>
        <w:tblStyle w:val="AkKlavuzVurgu1"/>
        <w:tblW w:w="9721" w:type="dxa"/>
        <w:tblLook w:val="04A0" w:firstRow="1" w:lastRow="0" w:firstColumn="1" w:lastColumn="0" w:noHBand="0" w:noVBand="1"/>
      </w:tblPr>
      <w:tblGrid>
        <w:gridCol w:w="1483"/>
        <w:gridCol w:w="1658"/>
        <w:gridCol w:w="940"/>
        <w:gridCol w:w="940"/>
        <w:gridCol w:w="940"/>
        <w:gridCol w:w="940"/>
        <w:gridCol w:w="940"/>
        <w:gridCol w:w="940"/>
        <w:gridCol w:w="940"/>
      </w:tblGrid>
      <w:tr w:rsidR="00016ABA" w:rsidRPr="00016ABA" w14:paraId="5749CA4F" w14:textId="77777777" w:rsidTr="003362A7">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737D6FF7" w14:textId="77777777" w:rsidR="00016ABA" w:rsidRPr="00016ABA" w:rsidRDefault="00016ABA" w:rsidP="003362A7">
            <w:pPr>
              <w:jc w:val="center"/>
              <w:rPr>
                <w:b w:val="0"/>
                <w:bCs w:val="0"/>
                <w:sz w:val="18"/>
              </w:rPr>
            </w:pPr>
            <w:r w:rsidRPr="00016ABA">
              <w:rPr>
                <w:sz w:val="18"/>
              </w:rPr>
              <w:t>Eğitim Alanı</w:t>
            </w:r>
          </w:p>
        </w:tc>
        <w:tc>
          <w:tcPr>
            <w:tcW w:w="940" w:type="dxa"/>
            <w:vAlign w:val="center"/>
            <w:hideMark/>
          </w:tcPr>
          <w:p w14:paraId="2E3D5BA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02F1F881"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0–50</w:t>
            </w:r>
          </w:p>
          <w:p w14:paraId="17D71062"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309C36D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73F02879"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51–75</w:t>
            </w:r>
          </w:p>
          <w:p w14:paraId="5F4D926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3DF681B7"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34DB0C7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76–100</w:t>
            </w:r>
          </w:p>
          <w:p w14:paraId="527A19E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3140A99B"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18B76E5C"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101–150</w:t>
            </w:r>
          </w:p>
          <w:p w14:paraId="50118B19"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4C12297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6FCD2C2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151–250</w:t>
            </w:r>
          </w:p>
          <w:p w14:paraId="2D235B96"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407D62BB"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Kapasite</w:t>
            </w:r>
          </w:p>
          <w:p w14:paraId="25418696"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251-Üzeri</w:t>
            </w:r>
          </w:p>
          <w:p w14:paraId="5DD4FC7C"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w:t>
            </w:r>
            <w:proofErr w:type="gramStart"/>
            <w:r w:rsidRPr="00016ABA">
              <w:rPr>
                <w:sz w:val="18"/>
                <w:szCs w:val="19"/>
              </w:rPr>
              <w:t>m</w:t>
            </w:r>
            <w:proofErr w:type="gramEnd"/>
            <w:r w:rsidRPr="00016ABA">
              <w:rPr>
                <w:sz w:val="18"/>
                <w:szCs w:val="19"/>
              </w:rPr>
              <w:t>²)</w:t>
            </w:r>
          </w:p>
        </w:tc>
        <w:tc>
          <w:tcPr>
            <w:tcW w:w="940" w:type="dxa"/>
            <w:vAlign w:val="center"/>
            <w:hideMark/>
          </w:tcPr>
          <w:p w14:paraId="4EE712A3"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p w14:paraId="11C2DF25"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p w14:paraId="7BF73F71"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p>
        </w:tc>
      </w:tr>
      <w:tr w:rsidR="00016ABA" w:rsidRPr="00016ABA" w14:paraId="13E5D1D2" w14:textId="77777777"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44E32712" w14:textId="77777777" w:rsidR="00016ABA" w:rsidRPr="00016ABA" w:rsidRDefault="00016ABA" w:rsidP="003965DA">
            <w:pPr>
              <w:rPr>
                <w:b w:val="0"/>
                <w:sz w:val="18"/>
              </w:rPr>
            </w:pPr>
            <w:r w:rsidRPr="00016ABA">
              <w:rPr>
                <w:sz w:val="18"/>
              </w:rPr>
              <w:t>Amfi</w:t>
            </w:r>
          </w:p>
        </w:tc>
        <w:tc>
          <w:tcPr>
            <w:tcW w:w="940" w:type="dxa"/>
            <w:noWrap/>
            <w:vAlign w:val="center"/>
            <w:hideMark/>
          </w:tcPr>
          <w:p w14:paraId="595EA65E"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1F215345"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5C843FDA"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58927A77"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06711322"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3AF7A20B"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tcPr>
          <w:p w14:paraId="49105DA8"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r>
      <w:tr w:rsidR="00016ABA" w:rsidRPr="00016ABA" w14:paraId="74FDC113" w14:textId="77777777"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72AF2C51" w14:textId="77777777" w:rsidR="00016ABA" w:rsidRPr="00016ABA" w:rsidRDefault="00016ABA" w:rsidP="003965DA">
            <w:pPr>
              <w:rPr>
                <w:b w:val="0"/>
                <w:sz w:val="18"/>
              </w:rPr>
            </w:pPr>
            <w:r w:rsidRPr="00016ABA">
              <w:rPr>
                <w:sz w:val="18"/>
              </w:rPr>
              <w:t>Sınıf</w:t>
            </w:r>
          </w:p>
        </w:tc>
        <w:tc>
          <w:tcPr>
            <w:tcW w:w="940" w:type="dxa"/>
            <w:noWrap/>
            <w:vAlign w:val="center"/>
            <w:hideMark/>
          </w:tcPr>
          <w:p w14:paraId="4544271F" w14:textId="77777777" w:rsidR="00016ABA" w:rsidRPr="00016ABA" w:rsidRDefault="00691EF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3</w:t>
            </w:r>
          </w:p>
        </w:tc>
        <w:tc>
          <w:tcPr>
            <w:tcW w:w="940" w:type="dxa"/>
            <w:noWrap/>
            <w:vAlign w:val="center"/>
            <w:hideMark/>
          </w:tcPr>
          <w:p w14:paraId="629DA84D"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2</w:t>
            </w:r>
          </w:p>
        </w:tc>
        <w:tc>
          <w:tcPr>
            <w:tcW w:w="940" w:type="dxa"/>
            <w:noWrap/>
            <w:vAlign w:val="center"/>
            <w:hideMark/>
          </w:tcPr>
          <w:p w14:paraId="554E7C38"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4</w:t>
            </w:r>
          </w:p>
        </w:tc>
        <w:tc>
          <w:tcPr>
            <w:tcW w:w="940" w:type="dxa"/>
            <w:noWrap/>
            <w:vAlign w:val="center"/>
            <w:hideMark/>
          </w:tcPr>
          <w:p w14:paraId="3F005FEA"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0C6C593F"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hideMark/>
          </w:tcPr>
          <w:p w14:paraId="33A87312"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tcPr>
          <w:p w14:paraId="60534152" w14:textId="77777777" w:rsidR="00016ABA" w:rsidRPr="00016ABA" w:rsidRDefault="00005E64"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845,27</w:t>
            </w:r>
          </w:p>
        </w:tc>
      </w:tr>
      <w:tr w:rsidR="00016ABA" w:rsidRPr="00016ABA" w14:paraId="79034BF4" w14:textId="77777777" w:rsidTr="003362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141" w:type="dxa"/>
            <w:gridSpan w:val="2"/>
            <w:vAlign w:val="center"/>
          </w:tcPr>
          <w:p w14:paraId="45E4F162" w14:textId="77777777" w:rsidR="00016ABA" w:rsidRPr="00016ABA" w:rsidRDefault="00016ABA" w:rsidP="003965DA">
            <w:pPr>
              <w:rPr>
                <w:b w:val="0"/>
                <w:sz w:val="18"/>
              </w:rPr>
            </w:pPr>
            <w:r w:rsidRPr="00016ABA">
              <w:rPr>
                <w:sz w:val="18"/>
              </w:rPr>
              <w:t>Toplantı Salonu</w:t>
            </w:r>
          </w:p>
        </w:tc>
        <w:tc>
          <w:tcPr>
            <w:tcW w:w="940" w:type="dxa"/>
            <w:noWrap/>
            <w:vAlign w:val="center"/>
          </w:tcPr>
          <w:p w14:paraId="7B0D23A0" w14:textId="77777777" w:rsidR="00016ABA" w:rsidRPr="00016ABA" w:rsidRDefault="00691EF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421CA7F6"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60646580"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0696D73D"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63CBFCAD"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23A9578F"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3290D334" w14:textId="77777777" w:rsidR="00016ABA" w:rsidRPr="00016ABA" w:rsidRDefault="000256BA" w:rsidP="000256BA">
            <w:pPr>
              <w:cnfStyle w:val="000000100000" w:firstRow="0" w:lastRow="0" w:firstColumn="0" w:lastColumn="0" w:oddVBand="0" w:evenVBand="0" w:oddHBand="1" w:evenHBand="0" w:firstRowFirstColumn="0" w:firstRowLastColumn="0" w:lastRowFirstColumn="0" w:lastRowLastColumn="0"/>
              <w:rPr>
                <w:b/>
                <w:sz w:val="18"/>
              </w:rPr>
            </w:pPr>
            <w:r>
              <w:rPr>
                <w:b/>
                <w:sz w:val="18"/>
              </w:rPr>
              <w:t xml:space="preserve">          -</w:t>
            </w:r>
          </w:p>
        </w:tc>
      </w:tr>
      <w:tr w:rsidR="000256BA" w:rsidRPr="00016ABA" w14:paraId="27412093" w14:textId="77777777" w:rsidTr="003362A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141" w:type="dxa"/>
            <w:gridSpan w:val="2"/>
            <w:vAlign w:val="center"/>
          </w:tcPr>
          <w:p w14:paraId="0E85B639" w14:textId="77777777" w:rsidR="000256BA" w:rsidRPr="00016ABA" w:rsidRDefault="000256BA" w:rsidP="003965DA">
            <w:pPr>
              <w:rPr>
                <w:sz w:val="18"/>
              </w:rPr>
            </w:pPr>
            <w:r>
              <w:rPr>
                <w:sz w:val="18"/>
              </w:rPr>
              <w:t>Etüt Odası</w:t>
            </w:r>
          </w:p>
        </w:tc>
        <w:tc>
          <w:tcPr>
            <w:tcW w:w="940" w:type="dxa"/>
            <w:noWrap/>
            <w:vAlign w:val="center"/>
          </w:tcPr>
          <w:p w14:paraId="3AAC4F72"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1</w:t>
            </w:r>
          </w:p>
        </w:tc>
        <w:tc>
          <w:tcPr>
            <w:tcW w:w="940" w:type="dxa"/>
            <w:noWrap/>
            <w:vAlign w:val="center"/>
          </w:tcPr>
          <w:p w14:paraId="7F709EBA"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p>
        </w:tc>
        <w:tc>
          <w:tcPr>
            <w:tcW w:w="940" w:type="dxa"/>
            <w:noWrap/>
            <w:vAlign w:val="center"/>
          </w:tcPr>
          <w:p w14:paraId="1E864F5E"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p>
        </w:tc>
        <w:tc>
          <w:tcPr>
            <w:tcW w:w="940" w:type="dxa"/>
            <w:noWrap/>
            <w:vAlign w:val="center"/>
          </w:tcPr>
          <w:p w14:paraId="219F7E20"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p>
        </w:tc>
        <w:tc>
          <w:tcPr>
            <w:tcW w:w="940" w:type="dxa"/>
            <w:noWrap/>
            <w:vAlign w:val="center"/>
          </w:tcPr>
          <w:p w14:paraId="7EB65535"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p>
        </w:tc>
        <w:tc>
          <w:tcPr>
            <w:tcW w:w="940" w:type="dxa"/>
            <w:noWrap/>
            <w:vAlign w:val="center"/>
          </w:tcPr>
          <w:p w14:paraId="33EFCC50" w14:textId="77777777" w:rsidR="000256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p>
        </w:tc>
        <w:tc>
          <w:tcPr>
            <w:tcW w:w="940" w:type="dxa"/>
            <w:noWrap/>
            <w:vAlign w:val="center"/>
          </w:tcPr>
          <w:p w14:paraId="117DEEDC" w14:textId="77777777" w:rsidR="000256BA" w:rsidRDefault="000256BA" w:rsidP="000256BA">
            <w:pPr>
              <w:cnfStyle w:val="000000010000" w:firstRow="0" w:lastRow="0" w:firstColumn="0" w:lastColumn="0" w:oddVBand="0" w:evenVBand="0" w:oddHBand="0" w:evenHBand="1" w:firstRowFirstColumn="0" w:firstRowLastColumn="0" w:lastRowFirstColumn="0" w:lastRowLastColumn="0"/>
              <w:rPr>
                <w:b/>
                <w:sz w:val="18"/>
              </w:rPr>
            </w:pPr>
            <w:r>
              <w:rPr>
                <w:b/>
                <w:sz w:val="18"/>
              </w:rPr>
              <w:t xml:space="preserve">      50</w:t>
            </w:r>
          </w:p>
        </w:tc>
      </w:tr>
      <w:tr w:rsidR="00016ABA" w:rsidRPr="00016ABA" w14:paraId="5868FCAE" w14:textId="77777777"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restart"/>
            <w:noWrap/>
            <w:vAlign w:val="center"/>
            <w:hideMark/>
          </w:tcPr>
          <w:p w14:paraId="088B7927" w14:textId="77777777" w:rsidR="00016ABA" w:rsidRPr="00016ABA" w:rsidRDefault="00016ABA" w:rsidP="003965DA">
            <w:pPr>
              <w:rPr>
                <w:b w:val="0"/>
                <w:sz w:val="18"/>
              </w:rPr>
            </w:pPr>
            <w:r w:rsidRPr="00016ABA">
              <w:rPr>
                <w:sz w:val="18"/>
              </w:rPr>
              <w:t>Laboratuvarlar</w:t>
            </w:r>
          </w:p>
        </w:tc>
        <w:tc>
          <w:tcPr>
            <w:tcW w:w="1658" w:type="dxa"/>
            <w:noWrap/>
            <w:vAlign w:val="center"/>
            <w:hideMark/>
          </w:tcPr>
          <w:p w14:paraId="69B38729" w14:textId="77777777"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Eğitim Laboratuvarları</w:t>
            </w:r>
          </w:p>
        </w:tc>
        <w:tc>
          <w:tcPr>
            <w:tcW w:w="940" w:type="dxa"/>
            <w:noWrap/>
            <w:vAlign w:val="center"/>
            <w:hideMark/>
          </w:tcPr>
          <w:p w14:paraId="2755205D" w14:textId="77777777" w:rsidR="00016ABA" w:rsidRPr="00016ABA" w:rsidRDefault="000256BA"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1</w:t>
            </w:r>
          </w:p>
        </w:tc>
        <w:tc>
          <w:tcPr>
            <w:tcW w:w="940" w:type="dxa"/>
            <w:noWrap/>
            <w:vAlign w:val="center"/>
            <w:hideMark/>
          </w:tcPr>
          <w:p w14:paraId="07C75BEB"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061DE878"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446BE982"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7AE9F69E"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7CA6F5CB" w14:textId="77777777" w:rsidR="00016ABA" w:rsidRPr="00016ABA" w:rsidRDefault="00345725" w:rsidP="00345725">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2C306A41" w14:textId="77777777" w:rsidR="00016ABA" w:rsidRPr="00016ABA" w:rsidRDefault="000256BA"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120</w:t>
            </w:r>
          </w:p>
        </w:tc>
      </w:tr>
      <w:tr w:rsidR="000256BA" w:rsidRPr="00016ABA" w14:paraId="2C0403CC" w14:textId="77777777"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ign w:val="center"/>
            <w:hideMark/>
          </w:tcPr>
          <w:p w14:paraId="4EB27A79" w14:textId="77777777" w:rsidR="00016ABA" w:rsidRPr="00016ABA" w:rsidRDefault="00016ABA" w:rsidP="003965DA">
            <w:pPr>
              <w:rPr>
                <w:b w:val="0"/>
                <w:sz w:val="18"/>
              </w:rPr>
            </w:pPr>
          </w:p>
        </w:tc>
        <w:tc>
          <w:tcPr>
            <w:tcW w:w="1658" w:type="dxa"/>
            <w:noWrap/>
            <w:vAlign w:val="center"/>
            <w:hideMark/>
          </w:tcPr>
          <w:p w14:paraId="301156F0" w14:textId="77777777"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Araştırma Laboratuvarları</w:t>
            </w:r>
          </w:p>
        </w:tc>
        <w:tc>
          <w:tcPr>
            <w:tcW w:w="940" w:type="dxa"/>
            <w:noWrap/>
            <w:vAlign w:val="center"/>
            <w:hideMark/>
          </w:tcPr>
          <w:p w14:paraId="24410D01"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6E9CB4B4"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0CCD5953"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3CE8896A" w14:textId="77777777" w:rsidR="00016ABA" w:rsidRPr="00016A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3FEC6D31"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6C25C7CA"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tcPr>
          <w:p w14:paraId="006E8C2B" w14:textId="77777777" w:rsidR="00016ABA" w:rsidRPr="00016ABA" w:rsidRDefault="000256BA"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r>
      <w:tr w:rsidR="00016ABA" w:rsidRPr="00016ABA" w14:paraId="4CAC1274" w14:textId="77777777"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3112691A" w14:textId="77777777" w:rsidR="00016ABA" w:rsidRPr="00016ABA" w:rsidRDefault="00016ABA" w:rsidP="003965DA">
            <w:pPr>
              <w:rPr>
                <w:b w:val="0"/>
                <w:bCs w:val="0"/>
                <w:sz w:val="18"/>
              </w:rPr>
            </w:pPr>
            <w:r w:rsidRPr="00016ABA">
              <w:rPr>
                <w:sz w:val="18"/>
              </w:rPr>
              <w:t>TOPLAM</w:t>
            </w:r>
          </w:p>
        </w:tc>
        <w:tc>
          <w:tcPr>
            <w:tcW w:w="940" w:type="dxa"/>
            <w:noWrap/>
            <w:vAlign w:val="center"/>
          </w:tcPr>
          <w:p w14:paraId="2A56CE12" w14:textId="77777777" w:rsidR="00016ABA" w:rsidRPr="00016ABA" w:rsidRDefault="001D10BC"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5</w:t>
            </w:r>
          </w:p>
        </w:tc>
        <w:tc>
          <w:tcPr>
            <w:tcW w:w="940" w:type="dxa"/>
            <w:noWrap/>
            <w:vAlign w:val="center"/>
          </w:tcPr>
          <w:p w14:paraId="5F2C4C89" w14:textId="77777777" w:rsidR="00016ABA" w:rsidRPr="00016ABA" w:rsidRDefault="001D10BC"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2</w:t>
            </w:r>
          </w:p>
        </w:tc>
        <w:tc>
          <w:tcPr>
            <w:tcW w:w="940" w:type="dxa"/>
            <w:noWrap/>
            <w:vAlign w:val="center"/>
          </w:tcPr>
          <w:p w14:paraId="41810A9C" w14:textId="77777777" w:rsidR="00016ABA" w:rsidRPr="00016ABA" w:rsidRDefault="001D10BC"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4</w:t>
            </w:r>
          </w:p>
        </w:tc>
        <w:tc>
          <w:tcPr>
            <w:tcW w:w="940" w:type="dxa"/>
            <w:noWrap/>
            <w:vAlign w:val="center"/>
          </w:tcPr>
          <w:p w14:paraId="0E80D4F2" w14:textId="77777777" w:rsidR="00016ABA" w:rsidRPr="00016ABA" w:rsidRDefault="0091542C"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40" w:type="dxa"/>
            <w:noWrap/>
            <w:vAlign w:val="center"/>
          </w:tcPr>
          <w:p w14:paraId="7F760C52"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40" w:type="dxa"/>
            <w:noWrap/>
            <w:vAlign w:val="center"/>
          </w:tcPr>
          <w:p w14:paraId="6EC39FC5"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40" w:type="dxa"/>
            <w:noWrap/>
            <w:vAlign w:val="center"/>
          </w:tcPr>
          <w:p w14:paraId="61D53DAD" w14:textId="77777777" w:rsidR="00016ABA" w:rsidRPr="00016ABA" w:rsidRDefault="000256BA" w:rsidP="00A6368F">
            <w:pPr>
              <w:cnfStyle w:val="000000100000" w:firstRow="0" w:lastRow="0" w:firstColumn="0" w:lastColumn="0" w:oddVBand="0" w:evenVBand="0" w:oddHBand="1" w:evenHBand="0" w:firstRowFirstColumn="0" w:firstRowLastColumn="0" w:lastRowFirstColumn="0" w:lastRowLastColumn="0"/>
              <w:rPr>
                <w:b/>
                <w:bCs/>
                <w:sz w:val="18"/>
              </w:rPr>
            </w:pPr>
            <w:r>
              <w:rPr>
                <w:b/>
                <w:bCs/>
                <w:sz w:val="18"/>
              </w:rPr>
              <w:t>1015,27</w:t>
            </w:r>
          </w:p>
        </w:tc>
      </w:tr>
    </w:tbl>
    <w:p w14:paraId="004CC89B" w14:textId="77777777" w:rsidR="00016ABA" w:rsidRDefault="00016ABA" w:rsidP="002D782F">
      <w:pPr>
        <w:tabs>
          <w:tab w:val="left" w:pos="0"/>
        </w:tabs>
      </w:pPr>
      <w:r w:rsidRPr="00253F7A">
        <w:t xml:space="preserve"> </w:t>
      </w:r>
    </w:p>
    <w:p w14:paraId="1CB89B55" w14:textId="77777777" w:rsidR="002B5E82" w:rsidRDefault="002B5E82" w:rsidP="002D782F">
      <w:pPr>
        <w:tabs>
          <w:tab w:val="left" w:pos="0"/>
        </w:tabs>
      </w:pPr>
    </w:p>
    <w:p w14:paraId="712BC81F" w14:textId="77777777" w:rsidR="002B5E82" w:rsidRDefault="002B5E82" w:rsidP="002D782F">
      <w:pPr>
        <w:tabs>
          <w:tab w:val="left" w:pos="0"/>
        </w:tabs>
      </w:pPr>
    </w:p>
    <w:p w14:paraId="37A936FD" w14:textId="77777777" w:rsidR="002B5E82" w:rsidRDefault="002B5E82" w:rsidP="002D782F">
      <w:pPr>
        <w:tabs>
          <w:tab w:val="left" w:pos="0"/>
        </w:tabs>
      </w:pPr>
    </w:p>
    <w:p w14:paraId="71AF46C6" w14:textId="77777777" w:rsidR="002B5E82" w:rsidRDefault="002B5E82" w:rsidP="002D782F">
      <w:pPr>
        <w:tabs>
          <w:tab w:val="left" w:pos="0"/>
        </w:tabs>
      </w:pPr>
    </w:p>
    <w:p w14:paraId="6C3B02FA" w14:textId="77777777" w:rsidR="002B5E82" w:rsidRDefault="002B5E82" w:rsidP="002D782F">
      <w:pPr>
        <w:tabs>
          <w:tab w:val="left" w:pos="0"/>
        </w:tabs>
      </w:pPr>
    </w:p>
    <w:p w14:paraId="2EEE2423" w14:textId="77777777" w:rsidR="002B5E82" w:rsidRDefault="002B5E82" w:rsidP="002D782F">
      <w:pPr>
        <w:tabs>
          <w:tab w:val="left" w:pos="0"/>
        </w:tabs>
      </w:pPr>
    </w:p>
    <w:p w14:paraId="00ED1B2D" w14:textId="77777777" w:rsidR="00096E1C" w:rsidRDefault="00096E1C" w:rsidP="002D782F">
      <w:pPr>
        <w:tabs>
          <w:tab w:val="left" w:pos="0"/>
        </w:tabs>
      </w:pPr>
    </w:p>
    <w:p w14:paraId="23383343" w14:textId="77777777" w:rsidR="00096E1C" w:rsidRDefault="00096E1C" w:rsidP="00096E1C">
      <w:pPr>
        <w:tabs>
          <w:tab w:val="left" w:pos="0"/>
        </w:tabs>
      </w:pPr>
    </w:p>
    <w:p w14:paraId="3E1367BC" w14:textId="77777777" w:rsidR="00096E1C" w:rsidRDefault="00096E1C" w:rsidP="00096E1C">
      <w:pPr>
        <w:tabs>
          <w:tab w:val="left" w:pos="0"/>
        </w:tabs>
      </w:pPr>
      <w:r w:rsidRPr="00096E1C">
        <w:rPr>
          <w:noProof/>
        </w:rPr>
        <w:drawing>
          <wp:inline distT="0" distB="0" distL="0" distR="0" wp14:anchorId="4B1BA249" wp14:editId="7E2D973E">
            <wp:extent cx="5989732" cy="3891063"/>
            <wp:effectExtent l="0" t="0" r="0" b="0"/>
            <wp:docPr id="11" name="Resim 11" descr="C:\Users\hp\Desktop\Yeni klasör (2)\20180112_10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1049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7365" cy="3896022"/>
                    </a:xfrm>
                    <a:prstGeom prst="rect">
                      <a:avLst/>
                    </a:prstGeom>
                    <a:noFill/>
                    <a:ln>
                      <a:noFill/>
                    </a:ln>
                  </pic:spPr>
                </pic:pic>
              </a:graphicData>
            </a:graphic>
          </wp:inline>
        </w:drawing>
      </w:r>
    </w:p>
    <w:p w14:paraId="097F66D6" w14:textId="77777777" w:rsidR="00096E1C" w:rsidRDefault="00096E1C" w:rsidP="002D782F">
      <w:pPr>
        <w:tabs>
          <w:tab w:val="left" w:pos="0"/>
        </w:tabs>
      </w:pPr>
      <w:r w:rsidRPr="00096E1C">
        <w:rPr>
          <w:noProof/>
        </w:rPr>
        <w:lastRenderedPageBreak/>
        <w:drawing>
          <wp:inline distT="0" distB="0" distL="0" distR="0" wp14:anchorId="361025BA" wp14:editId="24842252">
            <wp:extent cx="5989825" cy="4309353"/>
            <wp:effectExtent l="0" t="0" r="0" b="0"/>
            <wp:docPr id="15" name="Resim 15" descr="C:\Users\hp\Desktop\Yeni klasör (2)\20180112_10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20180112_1056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2228" cy="4332665"/>
                    </a:xfrm>
                    <a:prstGeom prst="rect">
                      <a:avLst/>
                    </a:prstGeom>
                    <a:noFill/>
                    <a:ln>
                      <a:noFill/>
                    </a:ln>
                  </pic:spPr>
                </pic:pic>
              </a:graphicData>
            </a:graphic>
          </wp:inline>
        </w:drawing>
      </w:r>
    </w:p>
    <w:p w14:paraId="7798DF21" w14:textId="77777777" w:rsidR="00096E1C" w:rsidRDefault="00096E1C" w:rsidP="00370180">
      <w:pPr>
        <w:tabs>
          <w:tab w:val="left" w:pos="0"/>
        </w:tabs>
        <w:spacing w:before="0" w:after="0"/>
      </w:pPr>
    </w:p>
    <w:p w14:paraId="3EB4E874" w14:textId="77777777" w:rsidR="00096E1C" w:rsidRDefault="00370180" w:rsidP="00370180">
      <w:pPr>
        <w:tabs>
          <w:tab w:val="left" w:pos="0"/>
        </w:tabs>
      </w:pPr>
      <w:r w:rsidRPr="00370180">
        <w:rPr>
          <w:noProof/>
        </w:rPr>
        <w:drawing>
          <wp:inline distT="0" distB="0" distL="0" distR="0" wp14:anchorId="7C255DC8" wp14:editId="408BB220">
            <wp:extent cx="5999522" cy="3771900"/>
            <wp:effectExtent l="0" t="0" r="1270" b="0"/>
            <wp:docPr id="16" name="Resim 16" descr="C:\Users\hp\Desktop\Yeni klasör (2)\20180112_1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klasör (2)\20180112_1050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5626" cy="3775738"/>
                    </a:xfrm>
                    <a:prstGeom prst="rect">
                      <a:avLst/>
                    </a:prstGeom>
                    <a:noFill/>
                    <a:ln>
                      <a:noFill/>
                    </a:ln>
                  </pic:spPr>
                </pic:pic>
              </a:graphicData>
            </a:graphic>
          </wp:inline>
        </w:drawing>
      </w:r>
    </w:p>
    <w:p w14:paraId="3D468089" w14:textId="77777777" w:rsidR="00BE03B6" w:rsidRDefault="00370180" w:rsidP="00C270E8">
      <w:pPr>
        <w:tabs>
          <w:tab w:val="left" w:pos="0"/>
        </w:tabs>
      </w:pPr>
      <w:r w:rsidRPr="00370180">
        <w:rPr>
          <w:noProof/>
        </w:rPr>
        <w:lastRenderedPageBreak/>
        <w:drawing>
          <wp:inline distT="0" distB="0" distL="0" distR="0" wp14:anchorId="4A3D41D4" wp14:editId="2B133171">
            <wp:extent cx="5999480" cy="4502426"/>
            <wp:effectExtent l="0" t="0" r="1270" b="0"/>
            <wp:docPr id="17" name="Resim 17" descr="C:\Users\hp\Desktop\Yeni klasör (2)\20180112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klasör (2)\20180112_105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8878" cy="4516984"/>
                    </a:xfrm>
                    <a:prstGeom prst="rect">
                      <a:avLst/>
                    </a:prstGeom>
                    <a:noFill/>
                    <a:ln>
                      <a:noFill/>
                    </a:ln>
                  </pic:spPr>
                </pic:pic>
              </a:graphicData>
            </a:graphic>
          </wp:inline>
        </w:drawing>
      </w:r>
    </w:p>
    <w:p w14:paraId="54BDCBCE" w14:textId="77777777" w:rsidR="00C270E8" w:rsidRDefault="00C270E8" w:rsidP="00C270E8">
      <w:pPr>
        <w:tabs>
          <w:tab w:val="left" w:pos="0"/>
        </w:tabs>
        <w:spacing w:before="0" w:after="0"/>
      </w:pPr>
    </w:p>
    <w:p w14:paraId="104074FB" w14:textId="77777777" w:rsidR="00F04BE7" w:rsidRDefault="00F04BE7" w:rsidP="00D26FFC">
      <w:pPr>
        <w:pStyle w:val="Balk4"/>
      </w:pPr>
      <w:proofErr w:type="spellStart"/>
      <w:r w:rsidRPr="00F04BE7">
        <w:t>Sosyal</w:t>
      </w:r>
      <w:proofErr w:type="spellEnd"/>
      <w:r w:rsidRPr="00F04BE7">
        <w:t xml:space="preserve"> </w:t>
      </w:r>
      <w:proofErr w:type="spellStart"/>
      <w:r w:rsidRPr="00F04BE7">
        <w:t>Alanlar</w:t>
      </w:r>
      <w:proofErr w:type="spellEnd"/>
      <w:r w:rsidRPr="00F04BE7">
        <w:t xml:space="preserve"> </w:t>
      </w:r>
    </w:p>
    <w:p w14:paraId="13D47E2E" w14:textId="77777777" w:rsidR="00D26FFC" w:rsidRPr="00D26FFC" w:rsidRDefault="00D26FFC" w:rsidP="00D26FFC">
      <w:pPr>
        <w:rPr>
          <w:lang w:val="en-GB" w:eastAsia="ko-KR"/>
        </w:rPr>
      </w:pPr>
    </w:p>
    <w:p w14:paraId="59F958A4" w14:textId="77777777" w:rsidR="00FD5A6E" w:rsidRPr="00FD5A6E" w:rsidRDefault="00FD5A6E" w:rsidP="00FD5A6E">
      <w:pPr>
        <w:jc w:val="center"/>
        <w:rPr>
          <w:b/>
          <w:bCs/>
          <w:i/>
          <w:iCs/>
          <w:lang w:val="en-GB" w:eastAsia="ko-KR"/>
        </w:rPr>
      </w:pPr>
      <w:r w:rsidRPr="00FD5A6E">
        <w:rPr>
          <w:b/>
          <w:bCs/>
          <w:i/>
          <w:iCs/>
        </w:rPr>
        <w:t>Tablo 3</w:t>
      </w:r>
      <w:r>
        <w:rPr>
          <w:b/>
          <w:bCs/>
          <w:i/>
          <w:iCs/>
        </w:rPr>
        <w:t>: Toplantı ve Konferans Salonu Sayıları</w:t>
      </w:r>
    </w:p>
    <w:tbl>
      <w:tblPr>
        <w:tblStyle w:val="AkKlavuzVurgu1"/>
        <w:tblW w:w="9488" w:type="dxa"/>
        <w:tblLook w:val="04A0" w:firstRow="1" w:lastRow="0" w:firstColumn="1" w:lastColumn="0" w:noHBand="0" w:noVBand="1"/>
      </w:tblPr>
      <w:tblGrid>
        <w:gridCol w:w="2825"/>
        <w:gridCol w:w="993"/>
        <w:gridCol w:w="1134"/>
        <w:gridCol w:w="992"/>
        <w:gridCol w:w="1134"/>
        <w:gridCol w:w="1134"/>
        <w:gridCol w:w="1276"/>
      </w:tblGrid>
      <w:tr w:rsidR="00F866AA" w:rsidRPr="00016ABA" w14:paraId="2CA4AF81" w14:textId="77777777" w:rsidTr="006C375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25" w:type="dxa"/>
            <w:vMerge w:val="restart"/>
            <w:vAlign w:val="center"/>
            <w:hideMark/>
          </w:tcPr>
          <w:p w14:paraId="4DCA72AE" w14:textId="77777777" w:rsidR="00F866AA" w:rsidRPr="00016ABA" w:rsidRDefault="00F866AA" w:rsidP="00465056">
            <w:pPr>
              <w:spacing w:after="120"/>
              <w:jc w:val="center"/>
              <w:rPr>
                <w:b w:val="0"/>
                <w:bCs w:val="0"/>
                <w:sz w:val="18"/>
              </w:rPr>
            </w:pPr>
          </w:p>
        </w:tc>
        <w:tc>
          <w:tcPr>
            <w:tcW w:w="2127" w:type="dxa"/>
            <w:gridSpan w:val="2"/>
            <w:vAlign w:val="center"/>
            <w:hideMark/>
          </w:tcPr>
          <w:p w14:paraId="6A9E54A6" w14:textId="77777777" w:rsidR="00F866AA" w:rsidRPr="00F866AA" w:rsidRDefault="00F866AA" w:rsidP="00F866AA">
            <w:pPr>
              <w:spacing w:after="120"/>
              <w:jc w:val="center"/>
              <w:cnfStyle w:val="100000000000" w:firstRow="1" w:lastRow="0" w:firstColumn="0" w:lastColumn="0" w:oddVBand="0" w:evenVBand="0" w:oddHBand="0" w:evenHBand="0" w:firstRowFirstColumn="0" w:firstRowLastColumn="0" w:lastRowFirstColumn="0" w:lastRowLastColumn="0"/>
              <w:rPr>
                <w:sz w:val="18"/>
              </w:rPr>
            </w:pPr>
            <w:r>
              <w:rPr>
                <w:sz w:val="18"/>
              </w:rPr>
              <w:t>Toplantı Salonu</w:t>
            </w:r>
          </w:p>
        </w:tc>
        <w:tc>
          <w:tcPr>
            <w:tcW w:w="2126" w:type="dxa"/>
            <w:gridSpan w:val="2"/>
            <w:vAlign w:val="center"/>
            <w:hideMark/>
          </w:tcPr>
          <w:p w14:paraId="57226388"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Konferans Salonu</w:t>
            </w:r>
          </w:p>
        </w:tc>
        <w:tc>
          <w:tcPr>
            <w:tcW w:w="1134" w:type="dxa"/>
            <w:vAlign w:val="center"/>
            <w:hideMark/>
          </w:tcPr>
          <w:p w14:paraId="5D514294"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c>
          <w:tcPr>
            <w:tcW w:w="1276" w:type="dxa"/>
            <w:vAlign w:val="center"/>
            <w:hideMark/>
          </w:tcPr>
          <w:p w14:paraId="1174105E"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r>
      <w:tr w:rsidR="00F866AA" w:rsidRPr="00016ABA" w14:paraId="75C47F03" w14:textId="77777777" w:rsidTr="006C375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825" w:type="dxa"/>
            <w:vMerge/>
            <w:vAlign w:val="center"/>
            <w:hideMark/>
          </w:tcPr>
          <w:p w14:paraId="44EDBB09" w14:textId="77777777" w:rsidR="00F866AA" w:rsidRPr="00016ABA" w:rsidRDefault="00F866AA" w:rsidP="00465056">
            <w:pPr>
              <w:jc w:val="center"/>
              <w:rPr>
                <w:bCs w:val="0"/>
                <w:sz w:val="18"/>
                <w:szCs w:val="18"/>
              </w:rPr>
            </w:pPr>
          </w:p>
        </w:tc>
        <w:tc>
          <w:tcPr>
            <w:tcW w:w="993" w:type="dxa"/>
            <w:vAlign w:val="center"/>
            <w:hideMark/>
          </w:tcPr>
          <w:p w14:paraId="6F2D1392" w14:textId="77777777" w:rsidR="00F866AA" w:rsidRPr="00016ABA" w:rsidRDefault="00F866AA" w:rsidP="006C3753">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14:paraId="2F54B6EF"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992" w:type="dxa"/>
            <w:vAlign w:val="center"/>
            <w:hideMark/>
          </w:tcPr>
          <w:p w14:paraId="5FFAC211"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14:paraId="31F3FED0"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1134" w:type="dxa"/>
            <w:vAlign w:val="center"/>
            <w:hideMark/>
          </w:tcPr>
          <w:p w14:paraId="788335F8"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276" w:type="dxa"/>
            <w:vAlign w:val="center"/>
            <w:hideMark/>
          </w:tcPr>
          <w:p w14:paraId="5CBA6513"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866AA">
              <w:rPr>
                <w:b/>
                <w:bCs/>
                <w:sz w:val="18"/>
              </w:rPr>
              <w:t>(</w:t>
            </w:r>
            <w:proofErr w:type="gramStart"/>
            <w:r w:rsidRPr="00F866AA">
              <w:rPr>
                <w:b/>
                <w:bCs/>
                <w:sz w:val="18"/>
              </w:rPr>
              <w:t>m</w:t>
            </w:r>
            <w:proofErr w:type="gramEnd"/>
            <w:r w:rsidRPr="00F866AA">
              <w:rPr>
                <w:b/>
                <w:bCs/>
                <w:sz w:val="18"/>
              </w:rPr>
              <w:t>²)</w:t>
            </w:r>
          </w:p>
        </w:tc>
      </w:tr>
      <w:tr w:rsidR="00F866AA" w:rsidRPr="00016ABA" w14:paraId="7C040DA2"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0E4992A0" w14:textId="77777777" w:rsidR="00F866AA" w:rsidRPr="00E90191" w:rsidRDefault="00F866AA" w:rsidP="00465056">
            <w:pPr>
              <w:rPr>
                <w:sz w:val="18"/>
              </w:rPr>
            </w:pPr>
            <w:r w:rsidRPr="00E90191">
              <w:rPr>
                <w:sz w:val="18"/>
                <w:szCs w:val="18"/>
              </w:rPr>
              <w:t>0–50</w:t>
            </w:r>
          </w:p>
        </w:tc>
        <w:tc>
          <w:tcPr>
            <w:tcW w:w="993" w:type="dxa"/>
            <w:noWrap/>
            <w:vAlign w:val="center"/>
            <w:hideMark/>
          </w:tcPr>
          <w:p w14:paraId="378AB368"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noWrap/>
            <w:vAlign w:val="center"/>
            <w:hideMark/>
          </w:tcPr>
          <w:p w14:paraId="5F1167DC"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992" w:type="dxa"/>
            <w:noWrap/>
            <w:vAlign w:val="center"/>
            <w:hideMark/>
          </w:tcPr>
          <w:p w14:paraId="39CA3CE9" w14:textId="77777777" w:rsidR="00F866AA" w:rsidRPr="00016ABA" w:rsidRDefault="00BC4D9C"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134" w:type="dxa"/>
            <w:noWrap/>
            <w:vAlign w:val="center"/>
            <w:hideMark/>
          </w:tcPr>
          <w:p w14:paraId="1E8F9641" w14:textId="77777777" w:rsidR="00F866AA" w:rsidRPr="00016ABA" w:rsidRDefault="00661A34" w:rsidP="00661A34">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        </w:t>
            </w:r>
            <w:r w:rsidR="00A42817">
              <w:rPr>
                <w:sz w:val="18"/>
              </w:rPr>
              <w:t>90</w:t>
            </w:r>
          </w:p>
        </w:tc>
        <w:tc>
          <w:tcPr>
            <w:tcW w:w="1134" w:type="dxa"/>
            <w:noWrap/>
            <w:vAlign w:val="center"/>
            <w:hideMark/>
          </w:tcPr>
          <w:p w14:paraId="05840CC4"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276" w:type="dxa"/>
            <w:noWrap/>
            <w:vAlign w:val="center"/>
            <w:hideMark/>
          </w:tcPr>
          <w:p w14:paraId="35EA63D1" w14:textId="77777777" w:rsidR="00F866AA" w:rsidRPr="00016ABA" w:rsidRDefault="00661A34" w:rsidP="00661A34">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         90</w:t>
            </w:r>
          </w:p>
        </w:tc>
      </w:tr>
      <w:tr w:rsidR="00F866AA" w:rsidRPr="00016ABA" w14:paraId="65C8DEB3"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428BEF58" w14:textId="77777777" w:rsidR="00F866AA" w:rsidRPr="00FD5A6E" w:rsidRDefault="00FD5A6E" w:rsidP="00465056">
            <w:pPr>
              <w:rPr>
                <w:sz w:val="18"/>
              </w:rPr>
            </w:pPr>
            <w:r w:rsidRPr="00FD5A6E">
              <w:rPr>
                <w:sz w:val="18"/>
                <w:szCs w:val="18"/>
              </w:rPr>
              <w:t>51–75</w:t>
            </w:r>
          </w:p>
        </w:tc>
        <w:tc>
          <w:tcPr>
            <w:tcW w:w="993" w:type="dxa"/>
            <w:noWrap/>
            <w:vAlign w:val="center"/>
            <w:hideMark/>
          </w:tcPr>
          <w:p w14:paraId="0D69E79A"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32E6B040" w14:textId="77777777" w:rsidR="00F866AA" w:rsidRPr="00016ABA"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hideMark/>
          </w:tcPr>
          <w:p w14:paraId="57044EA8"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5B4A60D7"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4F7201D4"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276" w:type="dxa"/>
            <w:noWrap/>
            <w:vAlign w:val="center"/>
            <w:hideMark/>
          </w:tcPr>
          <w:p w14:paraId="63BD072B"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r>
      <w:tr w:rsidR="00F866AA" w:rsidRPr="00016ABA" w14:paraId="28D38C5D"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66147050" w14:textId="77777777" w:rsidR="00F866AA" w:rsidRPr="00FD5A6E" w:rsidRDefault="00FD5A6E" w:rsidP="00465056">
            <w:pPr>
              <w:rPr>
                <w:sz w:val="18"/>
              </w:rPr>
            </w:pPr>
            <w:r w:rsidRPr="00FD5A6E">
              <w:rPr>
                <w:sz w:val="18"/>
                <w:szCs w:val="18"/>
              </w:rPr>
              <w:t>76–100</w:t>
            </w:r>
          </w:p>
        </w:tc>
        <w:tc>
          <w:tcPr>
            <w:tcW w:w="993" w:type="dxa"/>
            <w:noWrap/>
            <w:vAlign w:val="center"/>
          </w:tcPr>
          <w:p w14:paraId="39258D7F"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70B21235"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noWrap/>
            <w:vAlign w:val="center"/>
          </w:tcPr>
          <w:p w14:paraId="7A71699F"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6BEDE807"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20EB4AB5"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276" w:type="dxa"/>
            <w:noWrap/>
            <w:vAlign w:val="center"/>
          </w:tcPr>
          <w:p w14:paraId="7D9DC676"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14:paraId="37FD8FD4"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56BC8A0D" w14:textId="77777777" w:rsidR="00FD5A6E" w:rsidRPr="00FD5A6E" w:rsidRDefault="00FD5A6E" w:rsidP="00465056">
            <w:pPr>
              <w:rPr>
                <w:sz w:val="18"/>
                <w:szCs w:val="18"/>
              </w:rPr>
            </w:pPr>
            <w:r w:rsidRPr="00FD5A6E">
              <w:rPr>
                <w:sz w:val="18"/>
                <w:szCs w:val="18"/>
              </w:rPr>
              <w:t>101–150</w:t>
            </w:r>
          </w:p>
        </w:tc>
        <w:tc>
          <w:tcPr>
            <w:tcW w:w="993" w:type="dxa"/>
            <w:noWrap/>
            <w:vAlign w:val="center"/>
          </w:tcPr>
          <w:p w14:paraId="1A08EC64"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63617FBC"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tcPr>
          <w:p w14:paraId="2E6E2D1C"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53C54E88"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53629C8F"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276" w:type="dxa"/>
            <w:noWrap/>
            <w:vAlign w:val="center"/>
          </w:tcPr>
          <w:p w14:paraId="091CFC09"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r>
      <w:tr w:rsidR="00FD5A6E" w:rsidRPr="00016ABA" w14:paraId="0C420220"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15839874" w14:textId="77777777" w:rsidR="00FD5A6E" w:rsidRPr="00FD5A6E" w:rsidRDefault="00FD5A6E" w:rsidP="00465056">
            <w:pPr>
              <w:rPr>
                <w:sz w:val="18"/>
                <w:szCs w:val="18"/>
              </w:rPr>
            </w:pPr>
            <w:r w:rsidRPr="00FD5A6E">
              <w:rPr>
                <w:sz w:val="18"/>
                <w:szCs w:val="18"/>
              </w:rPr>
              <w:t>151–250</w:t>
            </w:r>
          </w:p>
        </w:tc>
        <w:tc>
          <w:tcPr>
            <w:tcW w:w="993" w:type="dxa"/>
            <w:noWrap/>
            <w:vAlign w:val="center"/>
          </w:tcPr>
          <w:p w14:paraId="747C44D9"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5E6A2733"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noWrap/>
            <w:vAlign w:val="center"/>
          </w:tcPr>
          <w:p w14:paraId="296EBECC"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189A67D6"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768E3A68"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276" w:type="dxa"/>
            <w:noWrap/>
            <w:vAlign w:val="center"/>
          </w:tcPr>
          <w:p w14:paraId="4963946D"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14:paraId="21FE2E1C"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5B584803" w14:textId="77777777" w:rsidR="00F866AA" w:rsidRPr="00FD5A6E" w:rsidRDefault="00FD5A6E" w:rsidP="00465056">
            <w:pPr>
              <w:rPr>
                <w:sz w:val="18"/>
              </w:rPr>
            </w:pPr>
            <w:r w:rsidRPr="00FD5A6E">
              <w:rPr>
                <w:sz w:val="18"/>
                <w:szCs w:val="18"/>
              </w:rPr>
              <w:t>251–Üzeri</w:t>
            </w:r>
          </w:p>
        </w:tc>
        <w:tc>
          <w:tcPr>
            <w:tcW w:w="993" w:type="dxa"/>
            <w:noWrap/>
            <w:vAlign w:val="center"/>
            <w:hideMark/>
          </w:tcPr>
          <w:p w14:paraId="64CF7261" w14:textId="77777777"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1134" w:type="dxa"/>
            <w:noWrap/>
            <w:vAlign w:val="center"/>
            <w:hideMark/>
          </w:tcPr>
          <w:p w14:paraId="0563E489" w14:textId="77777777"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92" w:type="dxa"/>
            <w:noWrap/>
            <w:vAlign w:val="center"/>
            <w:hideMark/>
          </w:tcPr>
          <w:p w14:paraId="64430175"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14:paraId="799BCD5A"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14:paraId="6921EC74"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276" w:type="dxa"/>
            <w:noWrap/>
            <w:vAlign w:val="center"/>
            <w:hideMark/>
          </w:tcPr>
          <w:p w14:paraId="55791A98"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r>
      <w:tr w:rsidR="00FD5A6E" w:rsidRPr="00016ABA" w14:paraId="7B2075DF"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2F3BA970" w14:textId="77777777" w:rsidR="00FD5A6E" w:rsidRPr="00FD5A6E" w:rsidRDefault="00FD5A6E" w:rsidP="00465056">
            <w:pPr>
              <w:rPr>
                <w:sz w:val="18"/>
              </w:rPr>
            </w:pPr>
            <w:r w:rsidRPr="00FD5A6E">
              <w:rPr>
                <w:sz w:val="18"/>
              </w:rPr>
              <w:t>TOPLAM</w:t>
            </w:r>
          </w:p>
        </w:tc>
        <w:tc>
          <w:tcPr>
            <w:tcW w:w="993" w:type="dxa"/>
            <w:noWrap/>
            <w:vAlign w:val="center"/>
          </w:tcPr>
          <w:p w14:paraId="1EDFE92F" w14:textId="77777777" w:rsidR="00FD5A6E" w:rsidRPr="00044651" w:rsidRDefault="00FD5A6E" w:rsidP="00465056">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1134" w:type="dxa"/>
            <w:noWrap/>
            <w:vAlign w:val="center"/>
          </w:tcPr>
          <w:p w14:paraId="0F016C18" w14:textId="77777777" w:rsidR="00FD5A6E" w:rsidRPr="00044651" w:rsidRDefault="00FD5A6E" w:rsidP="00661A34">
            <w:pPr>
              <w:cnfStyle w:val="000000010000" w:firstRow="0" w:lastRow="0" w:firstColumn="0" w:lastColumn="0" w:oddVBand="0" w:evenVBand="0" w:oddHBand="0" w:evenHBand="1" w:firstRowFirstColumn="0" w:firstRowLastColumn="0" w:lastRowFirstColumn="0" w:lastRowLastColumn="0"/>
              <w:rPr>
                <w:b/>
                <w:bCs/>
                <w:sz w:val="18"/>
              </w:rPr>
            </w:pPr>
          </w:p>
        </w:tc>
        <w:tc>
          <w:tcPr>
            <w:tcW w:w="992" w:type="dxa"/>
            <w:noWrap/>
            <w:vAlign w:val="center"/>
          </w:tcPr>
          <w:p w14:paraId="449C9B27" w14:textId="77777777" w:rsidR="00FD5A6E" w:rsidRPr="00044651" w:rsidRDefault="00C954FE"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134" w:type="dxa"/>
            <w:noWrap/>
            <w:vAlign w:val="center"/>
          </w:tcPr>
          <w:p w14:paraId="46F8F71E" w14:textId="77777777" w:rsidR="00FD5A6E" w:rsidRPr="00044651" w:rsidRDefault="00C954FE"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90</w:t>
            </w:r>
          </w:p>
        </w:tc>
        <w:tc>
          <w:tcPr>
            <w:tcW w:w="1134" w:type="dxa"/>
            <w:noWrap/>
            <w:vAlign w:val="center"/>
          </w:tcPr>
          <w:p w14:paraId="582D0C78" w14:textId="77777777" w:rsidR="00FD5A6E" w:rsidRPr="00044651" w:rsidRDefault="00661A34"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276" w:type="dxa"/>
            <w:noWrap/>
            <w:vAlign w:val="center"/>
          </w:tcPr>
          <w:p w14:paraId="534437E0" w14:textId="77777777" w:rsidR="00FD5A6E" w:rsidRPr="00044651" w:rsidRDefault="00661A34" w:rsidP="00661A34">
            <w:pPr>
              <w:cnfStyle w:val="000000010000" w:firstRow="0" w:lastRow="0" w:firstColumn="0" w:lastColumn="0" w:oddVBand="0" w:evenVBand="0" w:oddHBand="0" w:evenHBand="1" w:firstRowFirstColumn="0" w:firstRowLastColumn="0" w:lastRowFirstColumn="0" w:lastRowLastColumn="0"/>
              <w:rPr>
                <w:b/>
                <w:bCs/>
                <w:sz w:val="18"/>
              </w:rPr>
            </w:pPr>
            <w:r>
              <w:rPr>
                <w:b/>
                <w:bCs/>
                <w:sz w:val="18"/>
              </w:rPr>
              <w:t xml:space="preserve">         90</w:t>
            </w:r>
          </w:p>
        </w:tc>
      </w:tr>
    </w:tbl>
    <w:p w14:paraId="2756E2A0" w14:textId="77777777" w:rsidR="00FD5A6E" w:rsidRDefault="00FD5A6E" w:rsidP="002D782F">
      <w:pPr>
        <w:tabs>
          <w:tab w:val="left" w:pos="0"/>
        </w:tabs>
      </w:pPr>
    </w:p>
    <w:p w14:paraId="4B40DC48" w14:textId="77777777" w:rsidR="00672ED8" w:rsidRDefault="00672ED8" w:rsidP="002D782F">
      <w:pPr>
        <w:tabs>
          <w:tab w:val="left" w:pos="0"/>
        </w:tabs>
      </w:pPr>
    </w:p>
    <w:p w14:paraId="124F8CED" w14:textId="77777777" w:rsidR="00BE03B6" w:rsidRDefault="00BE03B6" w:rsidP="002D782F">
      <w:pPr>
        <w:tabs>
          <w:tab w:val="left" w:pos="0"/>
        </w:tabs>
      </w:pPr>
    </w:p>
    <w:p w14:paraId="10DE209D" w14:textId="77777777" w:rsidR="00BE03B6" w:rsidRDefault="00BE03B6" w:rsidP="002D782F">
      <w:pPr>
        <w:tabs>
          <w:tab w:val="left" w:pos="0"/>
        </w:tabs>
      </w:pPr>
    </w:p>
    <w:p w14:paraId="3495E993" w14:textId="77777777" w:rsidR="00BE03B6" w:rsidRDefault="00BE03B6" w:rsidP="00C270E8">
      <w:pPr>
        <w:tabs>
          <w:tab w:val="left" w:pos="0"/>
        </w:tabs>
        <w:spacing w:before="0" w:after="0"/>
      </w:pPr>
    </w:p>
    <w:p w14:paraId="762E6B44" w14:textId="77777777" w:rsidR="00016ABA" w:rsidRPr="00F04BE7" w:rsidRDefault="0024187A" w:rsidP="00F04BE7">
      <w:pPr>
        <w:pStyle w:val="Balk4"/>
        <w:numPr>
          <w:ilvl w:val="3"/>
          <w:numId w:val="45"/>
        </w:numPr>
        <w:rPr>
          <w:szCs w:val="24"/>
        </w:rPr>
      </w:pPr>
      <w:proofErr w:type="spellStart"/>
      <w:r>
        <w:t>Hizmet</w:t>
      </w:r>
      <w:proofErr w:type="spellEnd"/>
      <w:r>
        <w:t xml:space="preserve"> </w:t>
      </w:r>
      <w:proofErr w:type="spellStart"/>
      <w:r>
        <w:t>Alanları</w:t>
      </w:r>
      <w:proofErr w:type="spellEnd"/>
    </w:p>
    <w:p w14:paraId="6DD5F8C0" w14:textId="77777777" w:rsidR="00090AD4" w:rsidRPr="00044651" w:rsidRDefault="0024187A" w:rsidP="00090AD4">
      <w:pPr>
        <w:spacing w:before="240" w:after="360" w:line="240" w:lineRule="auto"/>
        <w:jc w:val="both"/>
        <w:rPr>
          <w:b/>
        </w:rPr>
      </w:pPr>
      <w:r w:rsidRPr="00044651">
        <w:rPr>
          <w:b/>
          <w:sz w:val="28"/>
          <w:szCs w:val="28"/>
        </w:rPr>
        <w:t xml:space="preserve">          </w:t>
      </w:r>
      <w:proofErr w:type="spellStart"/>
      <w:r w:rsidR="00127E6C">
        <w:rPr>
          <w:b/>
          <w:lang w:val="en-GB" w:eastAsia="ko-KR"/>
        </w:rPr>
        <w:t>İlahiyat</w:t>
      </w:r>
      <w:proofErr w:type="spellEnd"/>
      <w:r w:rsidR="00127E6C">
        <w:rPr>
          <w:b/>
          <w:lang w:val="en-GB" w:eastAsia="ko-KR"/>
        </w:rPr>
        <w:t xml:space="preserve"> </w:t>
      </w:r>
      <w:proofErr w:type="spellStart"/>
      <w:r w:rsidR="00127E6C">
        <w:rPr>
          <w:b/>
          <w:lang w:val="en-GB" w:eastAsia="ko-KR"/>
        </w:rPr>
        <w:t>Fakültesi</w:t>
      </w:r>
      <w:proofErr w:type="spellEnd"/>
      <w:r w:rsidR="00127E6C">
        <w:rPr>
          <w:b/>
          <w:lang w:val="en-GB" w:eastAsia="ko-KR"/>
        </w:rPr>
        <w:t xml:space="preserve"> 30</w:t>
      </w:r>
      <w:r w:rsidR="00A83E9A" w:rsidRPr="00044651">
        <w:rPr>
          <w:b/>
          <w:lang w:val="en-GB" w:eastAsia="ko-KR"/>
        </w:rPr>
        <w:t xml:space="preserve"> </w:t>
      </w:r>
      <w:proofErr w:type="spellStart"/>
      <w:r w:rsidR="00A83E9A" w:rsidRPr="00044651">
        <w:rPr>
          <w:b/>
          <w:lang w:val="en-GB" w:eastAsia="ko-KR"/>
        </w:rPr>
        <w:t>adet</w:t>
      </w:r>
      <w:proofErr w:type="spellEnd"/>
      <w:r w:rsidR="00733252">
        <w:rPr>
          <w:b/>
          <w:lang w:val="en-GB" w:eastAsia="ko-KR"/>
        </w:rPr>
        <w:t xml:space="preserve"> </w:t>
      </w:r>
      <w:proofErr w:type="spellStart"/>
      <w:r w:rsidR="00733252">
        <w:rPr>
          <w:b/>
          <w:lang w:val="en-GB" w:eastAsia="ko-KR"/>
        </w:rPr>
        <w:t>ofis</w:t>
      </w:r>
      <w:proofErr w:type="spellEnd"/>
      <w:r w:rsidR="00733252">
        <w:rPr>
          <w:b/>
          <w:lang w:val="en-GB" w:eastAsia="ko-KR"/>
        </w:rPr>
        <w:t xml:space="preserve"> </w:t>
      </w:r>
      <w:proofErr w:type="spellStart"/>
      <w:r w:rsidR="00733252">
        <w:rPr>
          <w:b/>
          <w:lang w:val="en-GB" w:eastAsia="ko-KR"/>
        </w:rPr>
        <w:t>sayısı</w:t>
      </w:r>
      <w:proofErr w:type="spellEnd"/>
      <w:r w:rsidR="00733252">
        <w:rPr>
          <w:b/>
          <w:lang w:val="en-GB" w:eastAsia="ko-KR"/>
        </w:rPr>
        <w:t xml:space="preserve"> </w:t>
      </w:r>
      <w:proofErr w:type="spellStart"/>
      <w:r w:rsidR="00733252">
        <w:rPr>
          <w:b/>
          <w:lang w:val="en-GB" w:eastAsia="ko-KR"/>
        </w:rPr>
        <w:t>ve</w:t>
      </w:r>
      <w:proofErr w:type="spellEnd"/>
      <w:r w:rsidR="00733252">
        <w:rPr>
          <w:b/>
          <w:lang w:val="en-GB" w:eastAsia="ko-KR"/>
        </w:rPr>
        <w:t xml:space="preserve"> 555,68</w:t>
      </w:r>
      <w:r w:rsidR="00A83E9A" w:rsidRPr="00044651">
        <w:rPr>
          <w:b/>
          <w:lang w:val="en-GB" w:eastAsia="ko-KR"/>
        </w:rPr>
        <w:t xml:space="preserve"> </w:t>
      </w:r>
      <w:r w:rsidR="00C22155">
        <w:rPr>
          <w:b/>
        </w:rPr>
        <w:t>m²’lik alanı ile 2</w:t>
      </w:r>
      <w:r w:rsidR="00E90897">
        <w:rPr>
          <w:b/>
        </w:rPr>
        <w:t>2</w:t>
      </w:r>
      <w:r w:rsidR="00A83E9A" w:rsidRPr="00044651">
        <w:rPr>
          <w:b/>
        </w:rPr>
        <w:t xml:space="preserve"> akademik ve</w:t>
      </w:r>
      <w:r w:rsidR="00C22155">
        <w:rPr>
          <w:b/>
        </w:rPr>
        <w:t xml:space="preserve"> 4</w:t>
      </w:r>
      <w:r w:rsidR="00A83E9A" w:rsidRPr="00044651">
        <w:rPr>
          <w:b/>
        </w:rPr>
        <w:t xml:space="preserve"> idari person</w:t>
      </w:r>
      <w:r w:rsidR="0058621F">
        <w:rPr>
          <w:b/>
        </w:rPr>
        <w:t>ele hizmet vermektedir. (Tablo 4</w:t>
      </w:r>
      <w:r w:rsidR="00A83E9A" w:rsidRPr="00044651">
        <w:rPr>
          <w:b/>
        </w:rPr>
        <w:t>)</w:t>
      </w:r>
    </w:p>
    <w:p w14:paraId="44B4D111" w14:textId="77777777" w:rsidR="00016ABA" w:rsidRDefault="0058621F" w:rsidP="00967611">
      <w:pPr>
        <w:pStyle w:val="A4TABLO"/>
      </w:pPr>
      <w:r>
        <w:t xml:space="preserve">   Tablo 4</w:t>
      </w:r>
      <w:r w:rsidR="00016ABA" w:rsidRPr="00AB13FE">
        <w:t>: Hizmet Alanları</w:t>
      </w:r>
    </w:p>
    <w:tbl>
      <w:tblPr>
        <w:tblStyle w:val="AkKlavuzVurgu1"/>
        <w:tblpPr w:leftFromText="141" w:rightFromText="141" w:vertAnchor="text" w:horzAnchor="margin" w:tblpY="7"/>
        <w:tblW w:w="9488" w:type="dxa"/>
        <w:tblLook w:val="04A0" w:firstRow="1" w:lastRow="0" w:firstColumn="1" w:lastColumn="0" w:noHBand="0" w:noVBand="1"/>
      </w:tblPr>
      <w:tblGrid>
        <w:gridCol w:w="3685"/>
        <w:gridCol w:w="1581"/>
        <w:gridCol w:w="2015"/>
        <w:gridCol w:w="2207"/>
      </w:tblGrid>
      <w:tr w:rsidR="00967611" w:rsidRPr="00016ABA" w14:paraId="7D90835A" w14:textId="77777777" w:rsidTr="006C375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7C541A1" w14:textId="77777777" w:rsidR="00967611" w:rsidRPr="00016ABA" w:rsidRDefault="00967611" w:rsidP="003362A7">
            <w:pPr>
              <w:tabs>
                <w:tab w:val="left" w:pos="0"/>
              </w:tabs>
              <w:jc w:val="center"/>
              <w:rPr>
                <w:sz w:val="18"/>
              </w:rPr>
            </w:pPr>
            <w:r>
              <w:rPr>
                <w:sz w:val="18"/>
              </w:rPr>
              <w:t>Hizmet Alanları</w:t>
            </w:r>
          </w:p>
        </w:tc>
        <w:tc>
          <w:tcPr>
            <w:tcW w:w="1581" w:type="dxa"/>
            <w:vAlign w:val="center"/>
          </w:tcPr>
          <w:p w14:paraId="1573B022" w14:textId="77777777"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Ofis Sayısı</w:t>
            </w:r>
          </w:p>
        </w:tc>
        <w:tc>
          <w:tcPr>
            <w:tcW w:w="2015" w:type="dxa"/>
            <w:vAlign w:val="center"/>
          </w:tcPr>
          <w:p w14:paraId="1238B862" w14:textId="77777777" w:rsidR="00967611" w:rsidRPr="00016ABA" w:rsidRDefault="00F369A5"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 xml:space="preserve">Alan </w:t>
            </w:r>
            <w:r w:rsidR="00967611" w:rsidRPr="00016ABA">
              <w:rPr>
                <w:sz w:val="18"/>
              </w:rPr>
              <w:t>(m2)</w:t>
            </w:r>
          </w:p>
        </w:tc>
        <w:tc>
          <w:tcPr>
            <w:tcW w:w="2207" w:type="dxa"/>
            <w:vAlign w:val="center"/>
          </w:tcPr>
          <w:p w14:paraId="25064BA3" w14:textId="77777777"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Kullanan Kişi Sayısı</w:t>
            </w:r>
          </w:p>
        </w:tc>
      </w:tr>
      <w:tr w:rsidR="00105E38" w:rsidRPr="00016ABA" w14:paraId="42558FBD" w14:textId="77777777"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C0C1D6A" w14:textId="77777777" w:rsidR="00967611" w:rsidRPr="00016ABA" w:rsidRDefault="00967611" w:rsidP="003965DA">
            <w:pPr>
              <w:tabs>
                <w:tab w:val="left" w:pos="0"/>
              </w:tabs>
              <w:rPr>
                <w:sz w:val="18"/>
                <w:szCs w:val="24"/>
              </w:rPr>
            </w:pPr>
            <w:r w:rsidRPr="00AB13FE">
              <w:t>Akademik Personel Hizmet Alanları</w:t>
            </w:r>
          </w:p>
        </w:tc>
        <w:tc>
          <w:tcPr>
            <w:tcW w:w="1581" w:type="dxa"/>
            <w:vAlign w:val="center"/>
          </w:tcPr>
          <w:p w14:paraId="67D13FF3" w14:textId="77777777" w:rsidR="00967611" w:rsidRPr="00016ABA" w:rsidRDefault="00005E64"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25</w:t>
            </w:r>
          </w:p>
        </w:tc>
        <w:tc>
          <w:tcPr>
            <w:tcW w:w="2015" w:type="dxa"/>
            <w:vAlign w:val="center"/>
          </w:tcPr>
          <w:p w14:paraId="618F4250" w14:textId="77777777" w:rsidR="00967611" w:rsidRPr="00016ABA"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458,87</w:t>
            </w:r>
          </w:p>
        </w:tc>
        <w:tc>
          <w:tcPr>
            <w:tcW w:w="2207" w:type="dxa"/>
            <w:vAlign w:val="center"/>
          </w:tcPr>
          <w:p w14:paraId="4FEFECA0" w14:textId="77777777" w:rsidR="00967611" w:rsidRPr="00016ABA" w:rsidRDefault="00E9089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22</w:t>
            </w:r>
          </w:p>
        </w:tc>
      </w:tr>
      <w:tr w:rsidR="00967611" w:rsidRPr="00016ABA" w14:paraId="53FAD7F4" w14:textId="77777777" w:rsidTr="006C375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77828CA" w14:textId="77777777" w:rsidR="00967611" w:rsidRPr="00016ABA" w:rsidRDefault="00967611" w:rsidP="003965DA">
            <w:pPr>
              <w:tabs>
                <w:tab w:val="left" w:pos="0"/>
              </w:tabs>
              <w:rPr>
                <w:sz w:val="18"/>
                <w:szCs w:val="24"/>
              </w:rPr>
            </w:pPr>
            <w:r w:rsidRPr="00AB13FE">
              <w:t>İdari Personel Hizmet Alanları</w:t>
            </w:r>
          </w:p>
        </w:tc>
        <w:tc>
          <w:tcPr>
            <w:tcW w:w="1581" w:type="dxa"/>
            <w:vAlign w:val="center"/>
          </w:tcPr>
          <w:p w14:paraId="07C1B324" w14:textId="77777777" w:rsidR="00967611" w:rsidRPr="00016ABA" w:rsidRDefault="00005E64"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5</w:t>
            </w:r>
          </w:p>
        </w:tc>
        <w:tc>
          <w:tcPr>
            <w:tcW w:w="2015" w:type="dxa"/>
            <w:vAlign w:val="center"/>
          </w:tcPr>
          <w:p w14:paraId="2D0212D1" w14:textId="77777777" w:rsidR="00967611" w:rsidRPr="00016ABA" w:rsidRDefault="00D72F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96,81</w:t>
            </w:r>
          </w:p>
        </w:tc>
        <w:tc>
          <w:tcPr>
            <w:tcW w:w="2207" w:type="dxa"/>
            <w:vAlign w:val="center"/>
          </w:tcPr>
          <w:p w14:paraId="4398B23E" w14:textId="77777777" w:rsidR="00967611" w:rsidRPr="00016ABA" w:rsidRDefault="0021113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4</w:t>
            </w:r>
          </w:p>
        </w:tc>
      </w:tr>
      <w:tr w:rsidR="00105E38" w:rsidRPr="00016ABA" w14:paraId="5F70C120" w14:textId="77777777"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93B86E7" w14:textId="77777777" w:rsidR="00967611" w:rsidRPr="00AB13FE" w:rsidRDefault="00967611" w:rsidP="003965DA">
            <w:pPr>
              <w:tabs>
                <w:tab w:val="left" w:pos="0"/>
              </w:tabs>
            </w:pPr>
            <w:r w:rsidRPr="00AB13FE">
              <w:t>TOPLAM</w:t>
            </w:r>
          </w:p>
        </w:tc>
        <w:tc>
          <w:tcPr>
            <w:tcW w:w="1581" w:type="dxa"/>
            <w:vAlign w:val="center"/>
          </w:tcPr>
          <w:p w14:paraId="5BB32EE6" w14:textId="77777777" w:rsidR="00967611" w:rsidRPr="00044651" w:rsidRDefault="00005E64"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30</w:t>
            </w:r>
          </w:p>
        </w:tc>
        <w:tc>
          <w:tcPr>
            <w:tcW w:w="2015" w:type="dxa"/>
            <w:vAlign w:val="center"/>
          </w:tcPr>
          <w:p w14:paraId="041B0560" w14:textId="77777777" w:rsidR="00967611" w:rsidRPr="00044651"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555,68</w:t>
            </w:r>
          </w:p>
        </w:tc>
        <w:tc>
          <w:tcPr>
            <w:tcW w:w="2207" w:type="dxa"/>
            <w:vAlign w:val="center"/>
          </w:tcPr>
          <w:p w14:paraId="1BA9E2DC" w14:textId="77777777" w:rsidR="00967611" w:rsidRPr="00044651" w:rsidRDefault="00E9089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26</w:t>
            </w:r>
          </w:p>
        </w:tc>
      </w:tr>
    </w:tbl>
    <w:p w14:paraId="03ADD31A" w14:textId="77777777" w:rsidR="000221C0" w:rsidRDefault="000221C0" w:rsidP="00AE5177">
      <w:pPr>
        <w:tabs>
          <w:tab w:val="left" w:pos="6235"/>
        </w:tabs>
      </w:pPr>
    </w:p>
    <w:p w14:paraId="3E884431" w14:textId="77777777" w:rsidR="00A81449" w:rsidRDefault="00AE5177" w:rsidP="00A81449">
      <w:pPr>
        <w:tabs>
          <w:tab w:val="left" w:pos="6235"/>
        </w:tabs>
      </w:pPr>
      <w:r>
        <w:tab/>
      </w:r>
    </w:p>
    <w:p w14:paraId="0CACEB0A" w14:textId="77777777" w:rsidR="00016ABA" w:rsidRDefault="00016ABA" w:rsidP="00FE6221">
      <w:pPr>
        <w:pStyle w:val="Balk4"/>
      </w:pPr>
      <w:r w:rsidRPr="00AB13FE">
        <w:t xml:space="preserve">Ambar </w:t>
      </w:r>
      <w:proofErr w:type="spellStart"/>
      <w:r w:rsidRPr="00AB13FE">
        <w:t>ve</w:t>
      </w:r>
      <w:proofErr w:type="spellEnd"/>
      <w:r w:rsidRPr="00AB13FE">
        <w:t xml:space="preserve"> </w:t>
      </w:r>
      <w:proofErr w:type="spellStart"/>
      <w:r w:rsidRPr="00AB13FE">
        <w:t>Arşiv</w:t>
      </w:r>
      <w:proofErr w:type="spellEnd"/>
      <w:r w:rsidRPr="00AB13FE">
        <w:t xml:space="preserve"> </w:t>
      </w:r>
      <w:proofErr w:type="spellStart"/>
      <w:r w:rsidRPr="00AB13FE">
        <w:t>Alanları</w:t>
      </w:r>
      <w:proofErr w:type="spellEnd"/>
      <w:r w:rsidRPr="00AB13FE">
        <w:t> </w:t>
      </w:r>
    </w:p>
    <w:p w14:paraId="60C18CF0" w14:textId="77777777" w:rsidR="003E3B8C" w:rsidRPr="00044651" w:rsidRDefault="00AE5177" w:rsidP="00090AD4">
      <w:pPr>
        <w:spacing w:before="240" w:after="360" w:line="240" w:lineRule="auto"/>
        <w:jc w:val="both"/>
        <w:rPr>
          <w:b/>
        </w:rPr>
      </w:pPr>
      <w:r w:rsidRPr="00044651">
        <w:rPr>
          <w:b/>
          <w:lang w:val="en-GB" w:eastAsia="ko-KR"/>
        </w:rPr>
        <w:t xml:space="preserve">            </w:t>
      </w:r>
      <w:proofErr w:type="spellStart"/>
      <w:r w:rsidR="00FE03E7">
        <w:rPr>
          <w:b/>
          <w:lang w:val="en-GB" w:eastAsia="ko-KR"/>
        </w:rPr>
        <w:t>İlahiyat</w:t>
      </w:r>
      <w:proofErr w:type="spellEnd"/>
      <w:r w:rsidR="00FE03E7">
        <w:rPr>
          <w:b/>
          <w:lang w:val="en-GB" w:eastAsia="ko-KR"/>
        </w:rPr>
        <w:t xml:space="preserve"> </w:t>
      </w:r>
      <w:proofErr w:type="spellStart"/>
      <w:r w:rsidR="00FE03E7">
        <w:rPr>
          <w:b/>
          <w:lang w:val="en-GB" w:eastAsia="ko-KR"/>
        </w:rPr>
        <w:t>Fakültesi</w:t>
      </w:r>
      <w:proofErr w:type="spellEnd"/>
      <w:r w:rsidR="00FE03E7">
        <w:rPr>
          <w:b/>
          <w:lang w:val="en-GB" w:eastAsia="ko-KR"/>
        </w:rPr>
        <w:t xml:space="preserve"> 52,35</w:t>
      </w:r>
      <w:r w:rsidR="00A83E9A" w:rsidRPr="00044651">
        <w:rPr>
          <w:b/>
          <w:lang w:val="en-GB" w:eastAsia="ko-KR"/>
        </w:rPr>
        <w:t xml:space="preserve"> </w:t>
      </w:r>
      <w:r w:rsidR="00A83E9A" w:rsidRPr="00044651">
        <w:rPr>
          <w:b/>
        </w:rPr>
        <w:t>m²’</w:t>
      </w:r>
      <w:r w:rsidR="00DB580E" w:rsidRPr="00044651">
        <w:rPr>
          <w:b/>
        </w:rPr>
        <w:t xml:space="preserve">lik alana sahip </w:t>
      </w:r>
      <w:r w:rsidR="00FE03E7">
        <w:rPr>
          <w:b/>
        </w:rPr>
        <w:t>1</w:t>
      </w:r>
      <w:r w:rsidR="00A83E9A" w:rsidRPr="00044651">
        <w:rPr>
          <w:b/>
        </w:rPr>
        <w:t xml:space="preserve"> adet </w:t>
      </w:r>
      <w:r w:rsidR="00F369A5" w:rsidRPr="00044651">
        <w:rPr>
          <w:b/>
        </w:rPr>
        <w:t>depo</w:t>
      </w:r>
      <w:r w:rsidR="00A83E9A" w:rsidRPr="00044651">
        <w:rPr>
          <w:b/>
        </w:rPr>
        <w:t xml:space="preserve"> ile</w:t>
      </w:r>
      <w:r w:rsidR="00323A49">
        <w:rPr>
          <w:b/>
        </w:rPr>
        <w:t xml:space="preserve"> dayanıklı ve tüketim mal / malzeme depolama </w:t>
      </w:r>
      <w:r w:rsidR="00DB580E" w:rsidRPr="00044651">
        <w:rPr>
          <w:b/>
        </w:rPr>
        <w:t>işlemleri</w:t>
      </w:r>
      <w:r w:rsidR="00DC4032">
        <w:rPr>
          <w:b/>
        </w:rPr>
        <w:t xml:space="preserve">ni yapmaktadır. </w:t>
      </w:r>
      <w:r w:rsidR="0058621F">
        <w:rPr>
          <w:b/>
        </w:rPr>
        <w:t>(Tablo 5</w:t>
      </w:r>
      <w:r w:rsidR="00090AD4" w:rsidRPr="00044651">
        <w:rPr>
          <w:b/>
        </w:rPr>
        <w:t>)</w:t>
      </w:r>
    </w:p>
    <w:p w14:paraId="7C48B6C4" w14:textId="77777777" w:rsidR="00016ABA" w:rsidRDefault="0058621F" w:rsidP="00967611">
      <w:pPr>
        <w:pStyle w:val="A4TABLO"/>
      </w:pPr>
      <w:r>
        <w:t>Tablo 5</w:t>
      </w:r>
      <w:r w:rsidR="00016ABA" w:rsidRPr="00AB13FE">
        <w:t>: Ambar ve Arşiv Alanları </w:t>
      </w:r>
    </w:p>
    <w:tbl>
      <w:tblPr>
        <w:tblStyle w:val="AkKlavuzVurgu1"/>
        <w:tblpPr w:leftFromText="141" w:rightFromText="141" w:vertAnchor="text" w:horzAnchor="margin" w:tblpYSpec="center"/>
        <w:tblW w:w="9771" w:type="dxa"/>
        <w:tblLook w:val="04A0" w:firstRow="1" w:lastRow="0" w:firstColumn="1" w:lastColumn="0" w:noHBand="0" w:noVBand="1"/>
      </w:tblPr>
      <w:tblGrid>
        <w:gridCol w:w="4043"/>
        <w:gridCol w:w="2797"/>
        <w:gridCol w:w="2931"/>
      </w:tblGrid>
      <w:tr w:rsidR="00AE5177" w:rsidRPr="00AB13FE" w14:paraId="7F54C061" w14:textId="77777777" w:rsidTr="00AE517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0C986668" w14:textId="77777777" w:rsidR="00AE5177" w:rsidRPr="00AB13FE" w:rsidRDefault="00AE5177" w:rsidP="00AE5177">
            <w:pPr>
              <w:jc w:val="center"/>
              <w:rPr>
                <w:b w:val="0"/>
                <w:bCs w:val="0"/>
              </w:rPr>
            </w:pPr>
          </w:p>
        </w:tc>
        <w:tc>
          <w:tcPr>
            <w:tcW w:w="2797" w:type="dxa"/>
            <w:vAlign w:val="center"/>
            <w:hideMark/>
          </w:tcPr>
          <w:p w14:paraId="4D9D5828" w14:textId="77777777"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Adet</w:t>
            </w:r>
          </w:p>
        </w:tc>
        <w:tc>
          <w:tcPr>
            <w:tcW w:w="2931" w:type="dxa"/>
            <w:vAlign w:val="center"/>
            <w:hideMark/>
          </w:tcPr>
          <w:p w14:paraId="284BCF19" w14:textId="77777777"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Alan (m²)</w:t>
            </w:r>
          </w:p>
        </w:tc>
      </w:tr>
      <w:tr w:rsidR="00AE5177" w:rsidRPr="00AB13FE" w14:paraId="495C0F6A" w14:textId="77777777" w:rsidTr="00AE5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71654252" w14:textId="77777777" w:rsidR="00AE5177" w:rsidRPr="00AB13FE" w:rsidRDefault="00AE5177" w:rsidP="00AE5177">
            <w:r w:rsidRPr="00AB13FE">
              <w:t>Ambar Alanları</w:t>
            </w:r>
          </w:p>
        </w:tc>
        <w:tc>
          <w:tcPr>
            <w:tcW w:w="2797" w:type="dxa"/>
            <w:noWrap/>
            <w:vAlign w:val="center"/>
            <w:hideMark/>
          </w:tcPr>
          <w:p w14:paraId="54AE3202" w14:textId="77777777"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c>
          <w:tcPr>
            <w:tcW w:w="2931" w:type="dxa"/>
            <w:noWrap/>
            <w:vAlign w:val="center"/>
            <w:hideMark/>
          </w:tcPr>
          <w:p w14:paraId="39C1580F" w14:textId="77777777"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r>
      <w:tr w:rsidR="00AE5177" w:rsidRPr="00AB13FE" w14:paraId="27FE29F7" w14:textId="77777777"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6BC838C9" w14:textId="77777777" w:rsidR="00AE5177" w:rsidRPr="00AB13FE" w:rsidRDefault="00AE5177" w:rsidP="00AE5177">
            <w:r w:rsidRPr="00AB13FE">
              <w:t>Arşiv Alanları</w:t>
            </w:r>
          </w:p>
        </w:tc>
        <w:tc>
          <w:tcPr>
            <w:tcW w:w="2797" w:type="dxa"/>
            <w:noWrap/>
            <w:vAlign w:val="center"/>
            <w:hideMark/>
          </w:tcPr>
          <w:p w14:paraId="7B376AB5" w14:textId="77777777"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c>
          <w:tcPr>
            <w:tcW w:w="2931" w:type="dxa"/>
            <w:noWrap/>
            <w:vAlign w:val="center"/>
            <w:hideMark/>
          </w:tcPr>
          <w:p w14:paraId="18058CFB" w14:textId="77777777"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r>
      <w:tr w:rsidR="00AE5177" w:rsidRPr="00AB13FE" w14:paraId="5DD07A63" w14:textId="77777777" w:rsidTr="00AE51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5C9CA5B8" w14:textId="77777777" w:rsidR="00AE5177" w:rsidRPr="00AB13FE" w:rsidRDefault="00AE5177" w:rsidP="00AE5177">
            <w:pPr>
              <w:rPr>
                <w:sz w:val="18"/>
                <w:szCs w:val="18"/>
              </w:rPr>
            </w:pPr>
            <w:r w:rsidRPr="00AB13FE">
              <w:rPr>
                <w:sz w:val="18"/>
                <w:szCs w:val="18"/>
              </w:rPr>
              <w:t>Depo Vs.</w:t>
            </w:r>
          </w:p>
        </w:tc>
        <w:tc>
          <w:tcPr>
            <w:tcW w:w="2797" w:type="dxa"/>
            <w:noWrap/>
            <w:vAlign w:val="center"/>
            <w:hideMark/>
          </w:tcPr>
          <w:p w14:paraId="008E7E81" w14:textId="77777777"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1</w:t>
            </w:r>
          </w:p>
        </w:tc>
        <w:tc>
          <w:tcPr>
            <w:tcW w:w="2931" w:type="dxa"/>
            <w:noWrap/>
            <w:vAlign w:val="center"/>
            <w:hideMark/>
          </w:tcPr>
          <w:p w14:paraId="7597DB99" w14:textId="77777777"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52,35</w:t>
            </w:r>
          </w:p>
        </w:tc>
      </w:tr>
      <w:tr w:rsidR="00AE5177" w:rsidRPr="00AB13FE" w14:paraId="1A78B16B" w14:textId="77777777"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21F40C72" w14:textId="77777777" w:rsidR="00AE5177" w:rsidRPr="00733252" w:rsidRDefault="00AE5177" w:rsidP="00AE5177">
            <w:r w:rsidRPr="00733252">
              <w:t>TOPLAM</w:t>
            </w:r>
          </w:p>
        </w:tc>
        <w:tc>
          <w:tcPr>
            <w:tcW w:w="2797" w:type="dxa"/>
            <w:noWrap/>
            <w:vAlign w:val="center"/>
          </w:tcPr>
          <w:p w14:paraId="2A8E3B25" w14:textId="77777777"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2931" w:type="dxa"/>
            <w:noWrap/>
            <w:vAlign w:val="center"/>
          </w:tcPr>
          <w:p w14:paraId="2D7FCA17" w14:textId="77777777"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52,35</w:t>
            </w:r>
          </w:p>
        </w:tc>
      </w:tr>
    </w:tbl>
    <w:p w14:paraId="233B2047" w14:textId="77777777" w:rsidR="00AE5177" w:rsidRDefault="00AE5177" w:rsidP="00967611">
      <w:pPr>
        <w:pStyle w:val="A4TABLO"/>
      </w:pPr>
    </w:p>
    <w:p w14:paraId="2E52056E" w14:textId="77777777" w:rsidR="00AE5177" w:rsidRDefault="00AE5177" w:rsidP="00967611">
      <w:pPr>
        <w:pStyle w:val="A4TABLO"/>
      </w:pPr>
    </w:p>
    <w:p w14:paraId="1BA72B4C" w14:textId="77777777" w:rsidR="00AE5177" w:rsidRDefault="00AE5177" w:rsidP="00967611">
      <w:pPr>
        <w:pStyle w:val="A4TABLO"/>
      </w:pPr>
    </w:p>
    <w:p w14:paraId="7734D062" w14:textId="77777777" w:rsidR="00E474F5" w:rsidRDefault="00E474F5" w:rsidP="00967611">
      <w:pPr>
        <w:pStyle w:val="A4TABLO"/>
      </w:pPr>
    </w:p>
    <w:p w14:paraId="402B2E45" w14:textId="77777777" w:rsidR="00E474F5" w:rsidRDefault="00E474F5" w:rsidP="00967611">
      <w:pPr>
        <w:pStyle w:val="A4TABLO"/>
      </w:pPr>
    </w:p>
    <w:p w14:paraId="539AF1D8" w14:textId="77777777" w:rsidR="00AE5177" w:rsidRDefault="00AE5177" w:rsidP="00967611">
      <w:pPr>
        <w:pStyle w:val="A4TABLO"/>
      </w:pPr>
    </w:p>
    <w:p w14:paraId="7A3CD111" w14:textId="77777777" w:rsidR="00AE5177" w:rsidRDefault="00AE5177" w:rsidP="00967611">
      <w:pPr>
        <w:pStyle w:val="A4TABLO"/>
      </w:pPr>
    </w:p>
    <w:p w14:paraId="0A2D8512" w14:textId="77777777" w:rsidR="00AE5177" w:rsidRDefault="00AE5177" w:rsidP="00967611">
      <w:pPr>
        <w:pStyle w:val="A4TABLO"/>
        <w:rPr>
          <w:szCs w:val="22"/>
        </w:rPr>
      </w:pPr>
    </w:p>
    <w:p w14:paraId="0F56BBD0" w14:textId="77777777" w:rsidR="00C270E8" w:rsidRDefault="00C270E8" w:rsidP="00967611">
      <w:pPr>
        <w:pStyle w:val="A4TABLO"/>
        <w:rPr>
          <w:szCs w:val="22"/>
        </w:rPr>
      </w:pPr>
    </w:p>
    <w:p w14:paraId="0D6FDDDA" w14:textId="77777777" w:rsidR="00C270E8" w:rsidRDefault="00C270E8" w:rsidP="00967611">
      <w:pPr>
        <w:pStyle w:val="A4TABLO"/>
        <w:rPr>
          <w:szCs w:val="22"/>
        </w:rPr>
      </w:pPr>
    </w:p>
    <w:p w14:paraId="179EAC05" w14:textId="77777777" w:rsidR="00C270E8" w:rsidRDefault="00C270E8" w:rsidP="00967611">
      <w:pPr>
        <w:pStyle w:val="A4TABLO"/>
        <w:rPr>
          <w:szCs w:val="22"/>
        </w:rPr>
      </w:pPr>
    </w:p>
    <w:p w14:paraId="3D39FBA8" w14:textId="77777777" w:rsidR="00C270E8" w:rsidRPr="00C270E8" w:rsidRDefault="00C270E8" w:rsidP="00C270E8">
      <w:pPr>
        <w:pStyle w:val="A4TABLO"/>
        <w:ind w:firstLine="0"/>
        <w:jc w:val="left"/>
        <w:rPr>
          <w:i w:val="0"/>
          <w:iCs/>
          <w:szCs w:val="22"/>
        </w:rPr>
      </w:pPr>
    </w:p>
    <w:p w14:paraId="74782C94" w14:textId="77777777" w:rsidR="002C76D0" w:rsidRDefault="00016ABA" w:rsidP="00672ED8">
      <w:pPr>
        <w:pStyle w:val="Balk3"/>
        <w:ind w:left="142"/>
      </w:pPr>
      <w:bookmarkStart w:id="36" w:name="_Toc380499464"/>
      <w:bookmarkStart w:id="37" w:name="_Toc503951010"/>
      <w:r w:rsidRPr="00AB13FE">
        <w:t>Teşkilat Yapısı</w:t>
      </w:r>
      <w:bookmarkEnd w:id="36"/>
      <w:bookmarkEnd w:id="37"/>
    </w:p>
    <w:p w14:paraId="41530DB8" w14:textId="77777777" w:rsidR="00661A34" w:rsidRDefault="00661A34" w:rsidP="00661A34">
      <w:pPr>
        <w:keepNext/>
      </w:pPr>
    </w:p>
    <w:p w14:paraId="2A4231AC" w14:textId="6509B4B0" w:rsidR="00561044" w:rsidRPr="00561044" w:rsidRDefault="00661A34" w:rsidP="00661A34">
      <w:pPr>
        <w:pStyle w:val="ResimYazs"/>
        <w:jc w:val="left"/>
        <w:rPr>
          <w:lang w:eastAsia="ko-KR"/>
        </w:rPr>
      </w:pPr>
      <w:r>
        <w:t xml:space="preserve">Şekil </w:t>
      </w:r>
      <w:fldSimple w:instr=" SEQ Şekil \* ARABIC ">
        <w:r w:rsidR="003F01A9">
          <w:rPr>
            <w:noProof/>
          </w:rPr>
          <w:t>1</w:t>
        </w:r>
      </w:fldSimple>
    </w:p>
    <w:p w14:paraId="4878678E" w14:textId="77777777" w:rsidR="003B296D" w:rsidRDefault="008D0A86" w:rsidP="003B296D">
      <w:r w:rsidRPr="00264592">
        <w:rPr>
          <w:noProof/>
        </w:rPr>
        <w:drawing>
          <wp:inline distT="0" distB="0" distL="0" distR="0" wp14:anchorId="1A5C8436" wp14:editId="6A48BC05">
            <wp:extent cx="5760085" cy="69950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6995024"/>
                    </a:xfrm>
                    <a:prstGeom prst="rect">
                      <a:avLst/>
                    </a:prstGeom>
                  </pic:spPr>
                </pic:pic>
              </a:graphicData>
            </a:graphic>
          </wp:inline>
        </w:drawing>
      </w:r>
    </w:p>
    <w:p w14:paraId="4E2984C8" w14:textId="77777777" w:rsidR="00661A34" w:rsidRDefault="00661A34" w:rsidP="003B296D"/>
    <w:p w14:paraId="29D7D076" w14:textId="77777777" w:rsidR="00661A34" w:rsidRDefault="00661A34" w:rsidP="003B296D"/>
    <w:p w14:paraId="5765169B" w14:textId="77777777" w:rsidR="00D805A3" w:rsidRDefault="00D805A3" w:rsidP="003B296D"/>
    <w:p w14:paraId="5C212D0C" w14:textId="77777777" w:rsidR="00A12B01" w:rsidRPr="00A12B01" w:rsidRDefault="00016ABA" w:rsidP="00A12B01">
      <w:pPr>
        <w:pStyle w:val="Balk3"/>
        <w:ind w:left="142"/>
      </w:pPr>
      <w:bookmarkStart w:id="38" w:name="_Toc380499465"/>
      <w:bookmarkStart w:id="39" w:name="_Toc503951011"/>
      <w:r w:rsidRPr="00B44F35">
        <w:rPr>
          <w:rStyle w:val="Balk3Char"/>
          <w:b/>
        </w:rPr>
        <w:t>Bilgi ve Teknoloji Kaynakları</w:t>
      </w:r>
      <w:bookmarkEnd w:id="38"/>
      <w:bookmarkEnd w:id="39"/>
    </w:p>
    <w:p w14:paraId="7FC9FF0C" w14:textId="77777777" w:rsidR="00016ABA" w:rsidRPr="00B44F35" w:rsidRDefault="00016ABA" w:rsidP="00FE6221">
      <w:pPr>
        <w:pStyle w:val="Balk4"/>
      </w:pPr>
      <w:proofErr w:type="spellStart"/>
      <w:r w:rsidRPr="00B44F35">
        <w:t>Teknolojik</w:t>
      </w:r>
      <w:proofErr w:type="spellEnd"/>
      <w:r w:rsidRPr="00B44F35">
        <w:t xml:space="preserve"> </w:t>
      </w:r>
      <w:proofErr w:type="spellStart"/>
      <w:r w:rsidRPr="00B44F35">
        <w:t>Kaynaklar</w:t>
      </w:r>
      <w:proofErr w:type="spellEnd"/>
    </w:p>
    <w:p w14:paraId="034A5976" w14:textId="77777777" w:rsidR="0023654B" w:rsidRPr="0023654B" w:rsidRDefault="0023654B" w:rsidP="0023654B">
      <w:pPr>
        <w:jc w:val="both"/>
        <w:rPr>
          <w:b/>
        </w:rPr>
      </w:pPr>
      <w:r w:rsidRPr="0023654B">
        <w:rPr>
          <w:b/>
        </w:rPr>
        <w:t xml:space="preserve">        İlahiyat Fakültesi akademik ve idari pers</w:t>
      </w:r>
      <w:r w:rsidR="008616B2">
        <w:rPr>
          <w:b/>
        </w:rPr>
        <w:t>onelleri ile öğrencilerinin 2018</w:t>
      </w:r>
      <w:r w:rsidR="00D74360">
        <w:rPr>
          <w:b/>
        </w:rPr>
        <w:t xml:space="preserve"> yılında kullandığı 9</w:t>
      </w:r>
      <w:r w:rsidR="00992365">
        <w:rPr>
          <w:b/>
        </w:rPr>
        <w:t>7</w:t>
      </w:r>
      <w:r w:rsidRPr="0023654B">
        <w:rPr>
          <w:b/>
        </w:rPr>
        <w:t xml:space="preserve"> adet o</w:t>
      </w:r>
      <w:r w:rsidR="008616B2">
        <w:rPr>
          <w:b/>
        </w:rPr>
        <w:t>lan teknolojik kaynaklarını 2019</w:t>
      </w:r>
      <w:r w:rsidR="00661A34">
        <w:rPr>
          <w:b/>
        </w:rPr>
        <w:t xml:space="preserve"> yılında </w:t>
      </w:r>
      <w:r w:rsidR="00D74360">
        <w:rPr>
          <w:b/>
        </w:rPr>
        <w:t>98 adet</w:t>
      </w:r>
      <w:r w:rsidR="00992365">
        <w:rPr>
          <w:b/>
        </w:rPr>
        <w:t xml:space="preserve">e çıkartmış olup bu sayıyı arttırmaya </w:t>
      </w:r>
      <w:r w:rsidRPr="0023654B">
        <w:rPr>
          <w:b/>
        </w:rPr>
        <w:t>çalışmaktadır.</w:t>
      </w:r>
      <w:r w:rsidR="00992365">
        <w:rPr>
          <w:b/>
        </w:rPr>
        <w:t xml:space="preserve"> </w:t>
      </w:r>
      <w:r w:rsidRPr="0023654B">
        <w:rPr>
          <w:b/>
        </w:rPr>
        <w:t>(Tablo 6)</w:t>
      </w:r>
    </w:p>
    <w:p w14:paraId="5656BF22" w14:textId="77777777" w:rsidR="00016ABA" w:rsidRPr="00AB13FE" w:rsidRDefault="0058621F" w:rsidP="00967611">
      <w:pPr>
        <w:pStyle w:val="A4TABLO"/>
      </w:pPr>
      <w:r>
        <w:t>Tablo 6</w:t>
      </w:r>
      <w:r w:rsidR="00016ABA" w:rsidRPr="00AB13FE">
        <w:t>: Teknolojik Kaynaklar</w:t>
      </w:r>
    </w:p>
    <w:p w14:paraId="58EF6F31" w14:textId="77777777" w:rsidR="0023654B" w:rsidRDefault="00016ABA" w:rsidP="00016ABA">
      <w:r>
        <w:t xml:space="preserve"> </w:t>
      </w:r>
    </w:p>
    <w:tbl>
      <w:tblPr>
        <w:tblStyle w:val="AkKlavuzVurgu1"/>
        <w:tblW w:w="9523" w:type="dxa"/>
        <w:tblLook w:val="04A0" w:firstRow="1" w:lastRow="0" w:firstColumn="1" w:lastColumn="0" w:noHBand="0" w:noVBand="1"/>
      </w:tblPr>
      <w:tblGrid>
        <w:gridCol w:w="2655"/>
        <w:gridCol w:w="2541"/>
        <w:gridCol w:w="2453"/>
        <w:gridCol w:w="1874"/>
      </w:tblGrid>
      <w:tr w:rsidR="0023654B" w:rsidRPr="00DE6B39" w14:paraId="511EF487" w14:textId="77777777" w:rsidTr="0023654B">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74899499" w14:textId="77777777" w:rsidR="0023654B" w:rsidRPr="00DE6B39" w:rsidRDefault="0023654B" w:rsidP="0023654B">
            <w:pPr>
              <w:jc w:val="center"/>
            </w:pPr>
            <w:r w:rsidRPr="00DE6B39">
              <w:t>Teknolojik Kaynaklar</w:t>
            </w:r>
          </w:p>
        </w:tc>
        <w:tc>
          <w:tcPr>
            <w:tcW w:w="2541" w:type="dxa"/>
            <w:vAlign w:val="center"/>
            <w:hideMark/>
          </w:tcPr>
          <w:p w14:paraId="5D169DB4" w14:textId="77777777" w:rsidR="0023654B" w:rsidRPr="00DE6B39" w:rsidRDefault="008616B2" w:rsidP="0023654B">
            <w:pPr>
              <w:jc w:val="center"/>
              <w:cnfStyle w:val="100000000000" w:firstRow="1" w:lastRow="0" w:firstColumn="0" w:lastColumn="0" w:oddVBand="0" w:evenVBand="0" w:oddHBand="0" w:evenHBand="0" w:firstRowFirstColumn="0" w:firstRowLastColumn="0" w:lastRowFirstColumn="0" w:lastRowLastColumn="0"/>
            </w:pPr>
            <w:r>
              <w:t>2018</w:t>
            </w:r>
          </w:p>
          <w:p w14:paraId="47ACE06D" w14:textId="77777777"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(Adet)</w:t>
            </w:r>
          </w:p>
        </w:tc>
        <w:tc>
          <w:tcPr>
            <w:tcW w:w="2453" w:type="dxa"/>
            <w:vAlign w:val="center"/>
            <w:hideMark/>
          </w:tcPr>
          <w:p w14:paraId="4E2A8DDD" w14:textId="77777777" w:rsidR="0023654B" w:rsidRPr="00DE6B39" w:rsidRDefault="008616B2" w:rsidP="0023654B">
            <w:pPr>
              <w:jc w:val="center"/>
              <w:cnfStyle w:val="100000000000" w:firstRow="1" w:lastRow="0" w:firstColumn="0" w:lastColumn="0" w:oddVBand="0" w:evenVBand="0" w:oddHBand="0" w:evenHBand="0" w:firstRowFirstColumn="0" w:firstRowLastColumn="0" w:lastRowFirstColumn="0" w:lastRowLastColumn="0"/>
            </w:pPr>
            <w:r>
              <w:t>2019</w:t>
            </w:r>
          </w:p>
          <w:p w14:paraId="51913013" w14:textId="77777777"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(Adet)</w:t>
            </w:r>
          </w:p>
        </w:tc>
        <w:tc>
          <w:tcPr>
            <w:tcW w:w="1874" w:type="dxa"/>
            <w:vAlign w:val="center"/>
          </w:tcPr>
          <w:p w14:paraId="49EE2C1B" w14:textId="77777777" w:rsidR="0023654B" w:rsidRPr="00DE6B39" w:rsidRDefault="0023654B" w:rsidP="0023654B">
            <w:pPr>
              <w:jc w:val="center"/>
              <w:cnfStyle w:val="100000000000" w:firstRow="1" w:lastRow="0" w:firstColumn="0" w:lastColumn="0" w:oddVBand="0" w:evenVBand="0" w:oddHBand="0" w:evenHBand="0" w:firstRowFirstColumn="0" w:firstRowLastColumn="0" w:lastRowFirstColumn="0" w:lastRowLastColumn="0"/>
            </w:pPr>
            <w:r w:rsidRPr="00DE6B39">
              <w:t xml:space="preserve">Artış </w:t>
            </w:r>
            <w:proofErr w:type="gramStart"/>
            <w:r w:rsidRPr="00DE6B39">
              <w:t>Oranı(</w:t>
            </w:r>
            <w:proofErr w:type="gramEnd"/>
            <w:r w:rsidRPr="00DE6B39">
              <w:t>%)</w:t>
            </w:r>
          </w:p>
        </w:tc>
      </w:tr>
      <w:tr w:rsidR="0023654B" w:rsidRPr="00CC3674" w14:paraId="6E26A01B"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B97CE63" w14:textId="77777777" w:rsidR="0023654B" w:rsidRPr="00733252" w:rsidRDefault="0023654B" w:rsidP="0023654B">
            <w:r w:rsidRPr="00733252">
              <w:t>Sunucular</w:t>
            </w:r>
          </w:p>
        </w:tc>
        <w:tc>
          <w:tcPr>
            <w:tcW w:w="2541" w:type="dxa"/>
            <w:noWrap/>
            <w:vAlign w:val="center"/>
            <w:hideMark/>
          </w:tcPr>
          <w:p w14:paraId="79D582A7"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2453" w:type="dxa"/>
            <w:noWrap/>
            <w:vAlign w:val="center"/>
            <w:hideMark/>
          </w:tcPr>
          <w:p w14:paraId="0F0246F1"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1874" w:type="dxa"/>
            <w:vAlign w:val="center"/>
          </w:tcPr>
          <w:p w14:paraId="65685235"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CC3674" w14:paraId="30E657AD"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5AD91861" w14:textId="77777777" w:rsidR="0023654B" w:rsidRPr="00DE6B39" w:rsidRDefault="0023654B" w:rsidP="0023654B">
            <w:r w:rsidRPr="00DE6B39">
              <w:t>Yazılımlar</w:t>
            </w:r>
          </w:p>
        </w:tc>
        <w:tc>
          <w:tcPr>
            <w:tcW w:w="2541" w:type="dxa"/>
            <w:noWrap/>
            <w:vAlign w:val="center"/>
            <w:hideMark/>
          </w:tcPr>
          <w:p w14:paraId="558922B8"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0905D2C0"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3F72C46D"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23654B" w:rsidRPr="00DE6B39" w14:paraId="73153B87" w14:textId="77777777" w:rsidTr="0023654B">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0FBE45AB" w14:textId="77777777" w:rsidR="0023654B" w:rsidRPr="00DE6B39" w:rsidRDefault="0023654B" w:rsidP="0023654B">
            <w:r w:rsidRPr="00DE6B39">
              <w:t>Masaüstü Bilgisayar</w:t>
            </w:r>
          </w:p>
        </w:tc>
        <w:tc>
          <w:tcPr>
            <w:tcW w:w="2541" w:type="dxa"/>
            <w:noWrap/>
            <w:vAlign w:val="center"/>
            <w:hideMark/>
          </w:tcPr>
          <w:p w14:paraId="11835EFB" w14:textId="77777777" w:rsidR="0023654B" w:rsidRPr="00CC3674" w:rsidRDefault="008616B2"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41</w:t>
            </w:r>
          </w:p>
        </w:tc>
        <w:tc>
          <w:tcPr>
            <w:tcW w:w="2453" w:type="dxa"/>
            <w:noWrap/>
            <w:vAlign w:val="center"/>
            <w:hideMark/>
          </w:tcPr>
          <w:p w14:paraId="77DF7CF3"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41</w:t>
            </w:r>
          </w:p>
        </w:tc>
        <w:tc>
          <w:tcPr>
            <w:tcW w:w="1874" w:type="dxa"/>
            <w:vAlign w:val="center"/>
          </w:tcPr>
          <w:p w14:paraId="53C97834" w14:textId="77777777" w:rsidR="0023654B" w:rsidRPr="00DE6B39" w:rsidRDefault="00E74E5C"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14:paraId="42F2B3C5"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1099A5AE" w14:textId="77777777" w:rsidR="0023654B" w:rsidRPr="00DE6B39" w:rsidRDefault="0023654B" w:rsidP="0023654B">
            <w:r w:rsidRPr="00DE6B39">
              <w:t>Dizüstü Bilgisayar</w:t>
            </w:r>
          </w:p>
        </w:tc>
        <w:tc>
          <w:tcPr>
            <w:tcW w:w="2541" w:type="dxa"/>
            <w:noWrap/>
            <w:vAlign w:val="center"/>
            <w:hideMark/>
          </w:tcPr>
          <w:p w14:paraId="7175AC98" w14:textId="77777777" w:rsidR="0023654B" w:rsidRPr="00CC3674" w:rsidRDefault="008616B2"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2453" w:type="dxa"/>
            <w:noWrap/>
            <w:vAlign w:val="center"/>
            <w:hideMark/>
          </w:tcPr>
          <w:p w14:paraId="4A6B3FC0" w14:textId="77777777" w:rsidR="0023654B" w:rsidRPr="00CC3674" w:rsidRDefault="008616B2"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1874" w:type="dxa"/>
            <w:vAlign w:val="center"/>
          </w:tcPr>
          <w:p w14:paraId="0F797E65" w14:textId="77777777" w:rsidR="0023654B" w:rsidRPr="00DE6B39" w:rsidRDefault="00E74E5C"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r>
      <w:tr w:rsidR="0023654B" w:rsidRPr="00DE6B39" w14:paraId="28B4707E"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73E7668D" w14:textId="77777777" w:rsidR="0023654B" w:rsidRPr="00DE6B39" w:rsidRDefault="0023654B" w:rsidP="0023654B">
            <w:r w:rsidRPr="00DE6B39">
              <w:t>Tablet Bilgisayar</w:t>
            </w:r>
          </w:p>
        </w:tc>
        <w:tc>
          <w:tcPr>
            <w:tcW w:w="2541" w:type="dxa"/>
            <w:noWrap/>
            <w:vAlign w:val="center"/>
            <w:hideMark/>
          </w:tcPr>
          <w:p w14:paraId="0F563533"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7943904F"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30041C0A"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5FE53438"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D4C68D7" w14:textId="77777777" w:rsidR="0023654B" w:rsidRPr="00DE6B39" w:rsidRDefault="0023654B" w:rsidP="0023654B">
            <w:r w:rsidRPr="00DE6B39">
              <w:t>Cep Bilgisayar</w:t>
            </w:r>
          </w:p>
        </w:tc>
        <w:tc>
          <w:tcPr>
            <w:tcW w:w="2541" w:type="dxa"/>
            <w:noWrap/>
            <w:vAlign w:val="center"/>
            <w:hideMark/>
          </w:tcPr>
          <w:p w14:paraId="675EDC7D"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3D3DA630"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011D662B"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2EF0E3A9"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771135D0" w14:textId="77777777" w:rsidR="0023654B" w:rsidRPr="00DE6B39" w:rsidRDefault="0023654B" w:rsidP="0023654B">
            <w:r w:rsidRPr="00DE6B39">
              <w:t>Projeksiyon</w:t>
            </w:r>
          </w:p>
        </w:tc>
        <w:tc>
          <w:tcPr>
            <w:tcW w:w="2541" w:type="dxa"/>
            <w:noWrap/>
            <w:vAlign w:val="center"/>
            <w:hideMark/>
          </w:tcPr>
          <w:p w14:paraId="6A4A6053"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2453" w:type="dxa"/>
            <w:noWrap/>
            <w:vAlign w:val="center"/>
            <w:hideMark/>
          </w:tcPr>
          <w:p w14:paraId="425E426B"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874" w:type="dxa"/>
            <w:vAlign w:val="center"/>
          </w:tcPr>
          <w:p w14:paraId="3526DCC9"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14:paraId="1D95362D"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6A5A9FA9" w14:textId="77777777" w:rsidR="0023654B" w:rsidRPr="00DE6B39" w:rsidRDefault="0023654B" w:rsidP="0023654B">
            <w:r w:rsidRPr="00DE6B39">
              <w:t>Slayt Makinesi</w:t>
            </w:r>
          </w:p>
        </w:tc>
        <w:tc>
          <w:tcPr>
            <w:tcW w:w="2541" w:type="dxa"/>
            <w:noWrap/>
            <w:vAlign w:val="center"/>
            <w:hideMark/>
          </w:tcPr>
          <w:p w14:paraId="31AC0B5C"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303C90A7"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1E863468"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7C3FCA32"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004C1F43" w14:textId="77777777" w:rsidR="0023654B" w:rsidRPr="00DE6B39" w:rsidRDefault="0023654B" w:rsidP="0023654B">
            <w:r w:rsidRPr="00DE6B39">
              <w:t>Tepegöz</w:t>
            </w:r>
          </w:p>
        </w:tc>
        <w:tc>
          <w:tcPr>
            <w:tcW w:w="2541" w:type="dxa"/>
            <w:noWrap/>
            <w:vAlign w:val="center"/>
            <w:hideMark/>
          </w:tcPr>
          <w:p w14:paraId="035808B0"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6351F605"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5A57FADD"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0A4C27BE"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363CDF2B" w14:textId="77777777" w:rsidR="0023654B" w:rsidRPr="00DE6B39" w:rsidRDefault="0023654B" w:rsidP="0023654B">
            <w:r w:rsidRPr="00DE6B39">
              <w:t>Episkop</w:t>
            </w:r>
          </w:p>
        </w:tc>
        <w:tc>
          <w:tcPr>
            <w:tcW w:w="2541" w:type="dxa"/>
            <w:noWrap/>
            <w:vAlign w:val="center"/>
            <w:hideMark/>
          </w:tcPr>
          <w:p w14:paraId="584A49F7"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35045E4D"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03A27416"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023CB0A4"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69D5CE5" w14:textId="77777777" w:rsidR="0023654B" w:rsidRPr="00DE6B39" w:rsidRDefault="0023654B" w:rsidP="0023654B">
            <w:r w:rsidRPr="00DE6B39">
              <w:t>Barkot Okuyucu</w:t>
            </w:r>
          </w:p>
        </w:tc>
        <w:tc>
          <w:tcPr>
            <w:tcW w:w="2541" w:type="dxa"/>
            <w:noWrap/>
            <w:vAlign w:val="center"/>
            <w:hideMark/>
          </w:tcPr>
          <w:p w14:paraId="7E0191DB"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1D458881"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0F927FC7"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1503B6E3"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6D5131A8" w14:textId="77777777" w:rsidR="0023654B" w:rsidRPr="00DE6B39" w:rsidRDefault="0023654B" w:rsidP="0023654B">
            <w:r w:rsidRPr="00DE6B39">
              <w:t>Yazıcı</w:t>
            </w:r>
          </w:p>
        </w:tc>
        <w:tc>
          <w:tcPr>
            <w:tcW w:w="2541" w:type="dxa"/>
            <w:noWrap/>
            <w:vAlign w:val="center"/>
            <w:hideMark/>
          </w:tcPr>
          <w:p w14:paraId="5EEAEF12" w14:textId="77777777" w:rsidR="0023654B" w:rsidRPr="00CC3674" w:rsidRDefault="00E74E5C"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2453" w:type="dxa"/>
            <w:noWrap/>
            <w:vAlign w:val="center"/>
            <w:hideMark/>
          </w:tcPr>
          <w:p w14:paraId="75E26BD0" w14:textId="77777777" w:rsidR="0023654B" w:rsidRPr="00CC3674" w:rsidRDefault="00E74E5C"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1874" w:type="dxa"/>
            <w:vAlign w:val="center"/>
          </w:tcPr>
          <w:p w14:paraId="0A4F0872" w14:textId="77777777" w:rsidR="0023654B" w:rsidRPr="00DE6B39" w:rsidRDefault="00E74E5C"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r>
      <w:tr w:rsidR="0023654B" w:rsidRPr="00DE6B39" w14:paraId="469B1099"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4A8BE227" w14:textId="77777777" w:rsidR="0023654B" w:rsidRPr="00DE6B39" w:rsidRDefault="0023654B" w:rsidP="0023654B">
            <w:r w:rsidRPr="00DE6B39">
              <w:t>Baskı Makinesi</w:t>
            </w:r>
          </w:p>
        </w:tc>
        <w:tc>
          <w:tcPr>
            <w:tcW w:w="2541" w:type="dxa"/>
            <w:noWrap/>
            <w:vAlign w:val="center"/>
            <w:hideMark/>
          </w:tcPr>
          <w:p w14:paraId="736FDB24"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2536E047"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4546C25C"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3F7B14FE"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45D89ADE" w14:textId="77777777" w:rsidR="0023654B" w:rsidRPr="00DE6B39" w:rsidRDefault="0023654B" w:rsidP="0023654B">
            <w:r w:rsidRPr="00DE6B39">
              <w:t>Fotokopi Makinesi</w:t>
            </w:r>
          </w:p>
        </w:tc>
        <w:tc>
          <w:tcPr>
            <w:tcW w:w="2541" w:type="dxa"/>
            <w:noWrap/>
            <w:vAlign w:val="center"/>
            <w:hideMark/>
          </w:tcPr>
          <w:p w14:paraId="21BA15F6"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sidRPr="00CC3674">
              <w:rPr>
                <w:sz w:val="18"/>
              </w:rPr>
              <w:t>1</w:t>
            </w:r>
          </w:p>
        </w:tc>
        <w:tc>
          <w:tcPr>
            <w:tcW w:w="2453" w:type="dxa"/>
            <w:noWrap/>
            <w:vAlign w:val="center"/>
            <w:hideMark/>
          </w:tcPr>
          <w:p w14:paraId="7AE933A3"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14:paraId="5F6EFA09"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71FE11FB"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6FE1396D" w14:textId="77777777" w:rsidR="0023654B" w:rsidRPr="00DE6B39" w:rsidRDefault="0023654B" w:rsidP="0023654B">
            <w:r w:rsidRPr="00DE6B39">
              <w:t>Faks</w:t>
            </w:r>
          </w:p>
        </w:tc>
        <w:tc>
          <w:tcPr>
            <w:tcW w:w="2541" w:type="dxa"/>
            <w:noWrap/>
            <w:vAlign w:val="center"/>
            <w:hideMark/>
          </w:tcPr>
          <w:p w14:paraId="2E64ECAE" w14:textId="77777777" w:rsidR="0023654B" w:rsidRPr="00CC3674" w:rsidRDefault="00E74E5C"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70D8A035" w14:textId="77777777" w:rsidR="0023654B" w:rsidRPr="00CC3674" w:rsidRDefault="00E74E5C"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4186F8A8"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00BFF9F5"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3B04B8EE" w14:textId="77777777" w:rsidR="0023654B" w:rsidRPr="00DE6B39" w:rsidRDefault="0023654B" w:rsidP="0023654B">
            <w:r w:rsidRPr="00DE6B39">
              <w:t>Fotoğraf Makinesi</w:t>
            </w:r>
          </w:p>
        </w:tc>
        <w:tc>
          <w:tcPr>
            <w:tcW w:w="2541" w:type="dxa"/>
            <w:noWrap/>
            <w:vAlign w:val="center"/>
            <w:hideMark/>
          </w:tcPr>
          <w:p w14:paraId="3F3747EB"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46CEEAD2"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0B135C13"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54E2E91C"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5FE4D031" w14:textId="77777777" w:rsidR="0023654B" w:rsidRPr="00DE6B39" w:rsidRDefault="0023654B" w:rsidP="0023654B">
            <w:r w:rsidRPr="00DE6B39">
              <w:t>Kameralar</w:t>
            </w:r>
          </w:p>
        </w:tc>
        <w:tc>
          <w:tcPr>
            <w:tcW w:w="2541" w:type="dxa"/>
            <w:noWrap/>
            <w:vAlign w:val="center"/>
            <w:hideMark/>
          </w:tcPr>
          <w:p w14:paraId="6813DDBD"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5D2E7D37"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5B8693DA"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4853C3DB"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015CBFD" w14:textId="77777777" w:rsidR="0023654B" w:rsidRPr="00DE6B39" w:rsidRDefault="0023654B" w:rsidP="0023654B">
            <w:r w:rsidRPr="00DE6B39">
              <w:t>Televizyonlar</w:t>
            </w:r>
          </w:p>
        </w:tc>
        <w:tc>
          <w:tcPr>
            <w:tcW w:w="2541" w:type="dxa"/>
            <w:noWrap/>
            <w:vAlign w:val="center"/>
            <w:hideMark/>
          </w:tcPr>
          <w:p w14:paraId="7F3F6333"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3DCDA7DE"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14:paraId="15ADD1BC"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2A5CD672"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508D88FE" w14:textId="77777777" w:rsidR="0023654B" w:rsidRPr="00DE6B39" w:rsidRDefault="0023654B" w:rsidP="0023654B">
            <w:r w:rsidRPr="00DE6B39">
              <w:t>Tarayıcılar</w:t>
            </w:r>
          </w:p>
        </w:tc>
        <w:tc>
          <w:tcPr>
            <w:tcW w:w="2541" w:type="dxa"/>
            <w:noWrap/>
            <w:vAlign w:val="center"/>
            <w:hideMark/>
          </w:tcPr>
          <w:p w14:paraId="60CD4958"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2453" w:type="dxa"/>
            <w:noWrap/>
            <w:vAlign w:val="center"/>
            <w:hideMark/>
          </w:tcPr>
          <w:p w14:paraId="3E83A357"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874" w:type="dxa"/>
            <w:vAlign w:val="center"/>
          </w:tcPr>
          <w:p w14:paraId="5B1E096F"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14:paraId="7913DA63"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469B9533" w14:textId="77777777" w:rsidR="0023654B" w:rsidRPr="00DE6B39" w:rsidRDefault="0023654B" w:rsidP="0023654B">
            <w:r w:rsidRPr="00DE6B39">
              <w:t>Müzik Setleri</w:t>
            </w:r>
          </w:p>
        </w:tc>
        <w:tc>
          <w:tcPr>
            <w:tcW w:w="2541" w:type="dxa"/>
            <w:noWrap/>
            <w:vAlign w:val="center"/>
            <w:hideMark/>
          </w:tcPr>
          <w:p w14:paraId="59B7B1CC"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772CCB01"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0C74D4C9"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4AF4C3DC"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09AE1116" w14:textId="77777777" w:rsidR="0023654B" w:rsidRPr="00DE6B39" w:rsidRDefault="0023654B" w:rsidP="0023654B">
            <w:r w:rsidRPr="00DE6B39">
              <w:t>Mikroskoplar</w:t>
            </w:r>
          </w:p>
        </w:tc>
        <w:tc>
          <w:tcPr>
            <w:tcW w:w="2541" w:type="dxa"/>
            <w:noWrap/>
            <w:vAlign w:val="center"/>
            <w:hideMark/>
          </w:tcPr>
          <w:p w14:paraId="75D23C0D"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2453" w:type="dxa"/>
            <w:noWrap/>
            <w:vAlign w:val="center"/>
            <w:hideMark/>
          </w:tcPr>
          <w:p w14:paraId="1D56AE5E"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874" w:type="dxa"/>
            <w:vAlign w:val="center"/>
          </w:tcPr>
          <w:p w14:paraId="216C1881"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23654B" w:rsidRPr="00DE6B39" w14:paraId="1C1A3227"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B0AB533" w14:textId="77777777" w:rsidR="0023654B" w:rsidRPr="00DE6B39" w:rsidRDefault="0023654B" w:rsidP="0023654B">
            <w:r w:rsidRPr="00DE6B39">
              <w:t xml:space="preserve">DVD </w:t>
            </w:r>
            <w:proofErr w:type="spellStart"/>
            <w:r w:rsidRPr="00DE6B39">
              <w:t>ler</w:t>
            </w:r>
            <w:proofErr w:type="spellEnd"/>
          </w:p>
        </w:tc>
        <w:tc>
          <w:tcPr>
            <w:tcW w:w="2541" w:type="dxa"/>
            <w:noWrap/>
            <w:vAlign w:val="center"/>
            <w:hideMark/>
          </w:tcPr>
          <w:p w14:paraId="54D63D0B"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2453" w:type="dxa"/>
            <w:noWrap/>
            <w:vAlign w:val="center"/>
            <w:hideMark/>
          </w:tcPr>
          <w:p w14:paraId="39F0AED4" w14:textId="77777777" w:rsidR="0023654B" w:rsidRPr="00CC3674" w:rsidRDefault="0023654B" w:rsidP="0023654B">
            <w:pPr>
              <w:ind w:left="2836" w:hanging="2836"/>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874" w:type="dxa"/>
            <w:vAlign w:val="center"/>
          </w:tcPr>
          <w:p w14:paraId="616FE111"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23654B" w:rsidRPr="00DE6B39" w14:paraId="04AE1AE3"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3402C801" w14:textId="77777777" w:rsidR="0023654B" w:rsidRPr="00DE6B39" w:rsidRDefault="0023654B" w:rsidP="0023654B">
            <w:r w:rsidRPr="00DE6B39">
              <w:t>Akıllı Tahta</w:t>
            </w:r>
          </w:p>
        </w:tc>
        <w:tc>
          <w:tcPr>
            <w:tcW w:w="2541" w:type="dxa"/>
            <w:noWrap/>
            <w:vAlign w:val="center"/>
            <w:hideMark/>
          </w:tcPr>
          <w:p w14:paraId="69BF8CED" w14:textId="77777777" w:rsidR="0023654B" w:rsidRPr="00CC3674" w:rsidRDefault="0023654B" w:rsidP="0023654B">
            <w:pPr>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2453" w:type="dxa"/>
            <w:noWrap/>
            <w:vAlign w:val="center"/>
            <w:hideMark/>
          </w:tcPr>
          <w:p w14:paraId="748E53A2" w14:textId="77777777" w:rsidR="0023654B" w:rsidRPr="00CC3674" w:rsidRDefault="0023654B" w:rsidP="0023654B">
            <w:pPr>
              <w:ind w:left="2836" w:hanging="2836"/>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874" w:type="dxa"/>
            <w:vAlign w:val="center"/>
          </w:tcPr>
          <w:p w14:paraId="132B7181" w14:textId="77777777" w:rsidR="0023654B" w:rsidRPr="00DE6B39" w:rsidRDefault="0023654B"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23654B" w:rsidRPr="00DE6B39" w14:paraId="0FE2F1A1" w14:textId="77777777" w:rsidTr="0023654B">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264A32B6" w14:textId="77777777" w:rsidR="0023654B" w:rsidRPr="00DE6B39" w:rsidRDefault="0023654B" w:rsidP="0023654B">
            <w:r>
              <w:t>Barkod Yazıcı</w:t>
            </w:r>
          </w:p>
        </w:tc>
        <w:tc>
          <w:tcPr>
            <w:tcW w:w="2541" w:type="dxa"/>
            <w:noWrap/>
            <w:vAlign w:val="center"/>
            <w:hideMark/>
          </w:tcPr>
          <w:p w14:paraId="07882518"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2453" w:type="dxa"/>
            <w:noWrap/>
            <w:vAlign w:val="center"/>
            <w:hideMark/>
          </w:tcPr>
          <w:p w14:paraId="0D03CD4F" w14:textId="77777777" w:rsidR="0023654B" w:rsidRPr="00CC3674" w:rsidRDefault="0023654B"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874" w:type="dxa"/>
            <w:vAlign w:val="center"/>
          </w:tcPr>
          <w:p w14:paraId="65E7FD07" w14:textId="77777777" w:rsidR="0023654B" w:rsidRPr="00DE6B39" w:rsidRDefault="0023654B"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r>
      <w:tr w:rsidR="0023654B" w:rsidRPr="00DE6B39" w14:paraId="37CB5AFA" w14:textId="77777777" w:rsidTr="002365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14:paraId="105C592D" w14:textId="77777777" w:rsidR="0023654B" w:rsidRPr="00DE6B39" w:rsidRDefault="0023654B" w:rsidP="0023654B">
            <w:r w:rsidRPr="00DE6B39">
              <w:t>TOPLAM</w:t>
            </w:r>
          </w:p>
        </w:tc>
        <w:tc>
          <w:tcPr>
            <w:tcW w:w="2541" w:type="dxa"/>
            <w:noWrap/>
            <w:vAlign w:val="center"/>
          </w:tcPr>
          <w:p w14:paraId="41D5C2DA" w14:textId="77777777" w:rsidR="0023654B" w:rsidRPr="00DE6B39" w:rsidRDefault="00D74360"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9</w:t>
            </w:r>
            <w:r w:rsidR="00992365">
              <w:rPr>
                <w:rFonts w:asciiTheme="majorHAnsi" w:hAnsiTheme="majorHAnsi"/>
                <w:b/>
                <w:bCs/>
              </w:rPr>
              <w:t>7</w:t>
            </w:r>
          </w:p>
        </w:tc>
        <w:tc>
          <w:tcPr>
            <w:tcW w:w="2453" w:type="dxa"/>
            <w:noWrap/>
            <w:vAlign w:val="center"/>
          </w:tcPr>
          <w:p w14:paraId="40A1052E" w14:textId="77777777" w:rsidR="0023654B" w:rsidRPr="00DE6B39" w:rsidRDefault="00D74360" w:rsidP="00D7436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98</w:t>
            </w:r>
          </w:p>
        </w:tc>
        <w:tc>
          <w:tcPr>
            <w:tcW w:w="1874" w:type="dxa"/>
            <w:vAlign w:val="center"/>
          </w:tcPr>
          <w:p w14:paraId="7C508355" w14:textId="77777777" w:rsidR="0023654B" w:rsidRPr="00DE6B39" w:rsidRDefault="00992365"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%0,9</w:t>
            </w:r>
          </w:p>
        </w:tc>
      </w:tr>
    </w:tbl>
    <w:p w14:paraId="0F6DEF7B" w14:textId="77777777" w:rsidR="00B37EA3" w:rsidRDefault="00B37EA3" w:rsidP="00016ABA"/>
    <w:p w14:paraId="0789002D" w14:textId="77777777" w:rsidR="00B37EA3" w:rsidRDefault="00B37EA3" w:rsidP="00016ABA"/>
    <w:p w14:paraId="2DD8848F" w14:textId="77777777" w:rsidR="00B37EA3" w:rsidRDefault="00B37EA3" w:rsidP="00016ABA"/>
    <w:p w14:paraId="66621CFE" w14:textId="77777777" w:rsidR="00105E38" w:rsidRDefault="00105E38" w:rsidP="00016ABA"/>
    <w:p w14:paraId="5CFF1B35" w14:textId="77777777" w:rsidR="00BE03B6" w:rsidRDefault="00BE03B6" w:rsidP="00BE03B6">
      <w:pPr>
        <w:spacing w:before="0" w:after="0"/>
      </w:pPr>
    </w:p>
    <w:p w14:paraId="41C39F6A" w14:textId="77777777" w:rsidR="008F28F9" w:rsidRDefault="008F28F9" w:rsidP="00BE03B6">
      <w:pPr>
        <w:spacing w:before="0" w:after="0"/>
      </w:pPr>
    </w:p>
    <w:p w14:paraId="08C77336" w14:textId="77777777" w:rsidR="008F28F9" w:rsidRDefault="008F28F9" w:rsidP="00674B66">
      <w:pPr>
        <w:spacing w:before="0" w:after="0"/>
        <w:rPr>
          <w:b/>
          <w:sz w:val="28"/>
          <w:szCs w:val="28"/>
        </w:rPr>
      </w:pPr>
    </w:p>
    <w:p w14:paraId="669B9FF4" w14:textId="77777777" w:rsidR="00016ABA" w:rsidRDefault="00016ABA" w:rsidP="00A56AA4">
      <w:pPr>
        <w:pStyle w:val="Balk3"/>
        <w:ind w:left="142"/>
        <w:rPr>
          <w:b w:val="0"/>
        </w:rPr>
      </w:pPr>
      <w:bookmarkStart w:id="40" w:name="_Toc248657725"/>
      <w:bookmarkStart w:id="41" w:name="_Toc380499466"/>
      <w:bookmarkStart w:id="42" w:name="_Toc503951012"/>
      <w:r w:rsidRPr="00B44F35">
        <w:t>İnsan</w:t>
      </w:r>
      <w:r w:rsidRPr="00AB13FE">
        <w:t xml:space="preserve"> </w:t>
      </w:r>
      <w:r w:rsidRPr="00B44F35">
        <w:t>Kaynakları</w:t>
      </w:r>
      <w:bookmarkEnd w:id="40"/>
      <w:bookmarkEnd w:id="41"/>
      <w:bookmarkEnd w:id="42"/>
    </w:p>
    <w:p w14:paraId="7B543C76" w14:textId="77777777" w:rsidR="00967611" w:rsidRPr="00B44F35" w:rsidRDefault="00F369A5" w:rsidP="00CD01DB">
      <w:pPr>
        <w:spacing w:before="240" w:after="240" w:line="240" w:lineRule="auto"/>
        <w:ind w:firstLine="709"/>
        <w:jc w:val="both"/>
        <w:rPr>
          <w:b/>
          <w:lang w:eastAsia="ko-KR"/>
        </w:rPr>
      </w:pPr>
      <w:r>
        <w:rPr>
          <w:b/>
          <w:lang w:eastAsia="ko-KR"/>
        </w:rPr>
        <w:t>İlahiyat</w:t>
      </w:r>
      <w:r w:rsidR="0095387D">
        <w:rPr>
          <w:b/>
          <w:lang w:eastAsia="ko-KR"/>
        </w:rPr>
        <w:t xml:space="preserve"> Fakültesi akademik </w:t>
      </w:r>
      <w:r w:rsidR="00B44F35">
        <w:rPr>
          <w:b/>
          <w:lang w:eastAsia="ko-KR"/>
        </w:rPr>
        <w:t>k</w:t>
      </w:r>
      <w:r w:rsidR="00260D72" w:rsidRPr="00B44F35">
        <w:rPr>
          <w:b/>
          <w:lang w:eastAsia="ko-KR"/>
        </w:rPr>
        <w:t xml:space="preserve">adrosunu </w:t>
      </w:r>
      <w:r w:rsidR="005511AB" w:rsidRPr="00B44F35">
        <w:rPr>
          <w:b/>
          <w:lang w:eastAsia="ko-KR"/>
        </w:rPr>
        <w:t>kurulduğu günden itibaren her yıl arttırmış olup gün geçtik</w:t>
      </w:r>
      <w:r w:rsidR="00090AD4">
        <w:rPr>
          <w:b/>
          <w:lang w:eastAsia="ko-KR"/>
        </w:rPr>
        <w:t xml:space="preserve">çe </w:t>
      </w:r>
      <w:r w:rsidR="005511AB" w:rsidRPr="00B44F35">
        <w:rPr>
          <w:b/>
          <w:lang w:eastAsia="ko-KR"/>
        </w:rPr>
        <w:t>artırmay</w:t>
      </w:r>
      <w:r w:rsidR="00090AD4">
        <w:rPr>
          <w:b/>
          <w:lang w:eastAsia="ko-KR"/>
        </w:rPr>
        <w:t xml:space="preserve">a </w:t>
      </w:r>
      <w:r w:rsidR="00B7094F">
        <w:rPr>
          <w:b/>
          <w:lang w:eastAsia="ko-KR"/>
        </w:rPr>
        <w:t xml:space="preserve">devam etmektedir. </w:t>
      </w:r>
    </w:p>
    <w:p w14:paraId="69A07F7D" w14:textId="77777777" w:rsidR="00967611" w:rsidRDefault="00016ABA" w:rsidP="00260D72">
      <w:pPr>
        <w:pStyle w:val="Balk4"/>
        <w:spacing w:before="240" w:after="240"/>
      </w:pPr>
      <w:bookmarkStart w:id="43" w:name="_Toc380499467"/>
      <w:proofErr w:type="spellStart"/>
      <w:r w:rsidRPr="00AB13FE">
        <w:t>Akademik</w:t>
      </w:r>
      <w:proofErr w:type="spellEnd"/>
      <w:r w:rsidRPr="00AB13FE">
        <w:t xml:space="preserve"> </w:t>
      </w:r>
      <w:proofErr w:type="spellStart"/>
      <w:r w:rsidRPr="00AB13FE">
        <w:t>Personel</w:t>
      </w:r>
      <w:bookmarkStart w:id="44" w:name="_Toc248657726"/>
      <w:bookmarkStart w:id="45" w:name="_Toc380499468"/>
      <w:bookmarkEnd w:id="43"/>
      <w:proofErr w:type="spellEnd"/>
    </w:p>
    <w:p w14:paraId="4D47CBBB" w14:textId="77777777" w:rsidR="005511AB" w:rsidRPr="00B44F35" w:rsidRDefault="00134D1A" w:rsidP="00B44F35">
      <w:pPr>
        <w:spacing w:before="240" w:after="240" w:line="240" w:lineRule="auto"/>
        <w:ind w:firstLine="709"/>
        <w:jc w:val="both"/>
        <w:rPr>
          <w:b/>
          <w:lang w:val="en-GB" w:eastAsia="ko-KR"/>
        </w:rPr>
      </w:pP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k</w:t>
      </w:r>
      <w:r w:rsidR="005511AB" w:rsidRPr="00B44F35">
        <w:rPr>
          <w:b/>
          <w:lang w:val="en-GB" w:eastAsia="ko-KR"/>
        </w:rPr>
        <w:t>adro</w:t>
      </w:r>
      <w:proofErr w:type="spellEnd"/>
      <w:r w:rsidR="005511AB" w:rsidRPr="00B44F35">
        <w:rPr>
          <w:b/>
          <w:lang w:val="en-GB" w:eastAsia="ko-KR"/>
        </w:rPr>
        <w:t xml:space="preserve"> </w:t>
      </w:r>
      <w:proofErr w:type="spellStart"/>
      <w:r w:rsidR="005511AB" w:rsidRPr="00B44F35">
        <w:rPr>
          <w:b/>
          <w:lang w:val="en-GB" w:eastAsia="ko-KR"/>
        </w:rPr>
        <w:t>ve</w:t>
      </w:r>
      <w:proofErr w:type="spellEnd"/>
      <w:r w:rsidR="005511AB" w:rsidRPr="00B44F35">
        <w:rPr>
          <w:b/>
          <w:lang w:val="en-GB" w:eastAsia="ko-KR"/>
        </w:rPr>
        <w:t xml:space="preserve"> </w:t>
      </w:r>
      <w:proofErr w:type="spellStart"/>
      <w:r w:rsidR="00B44F35">
        <w:rPr>
          <w:b/>
          <w:lang w:val="en-GB" w:eastAsia="ko-KR"/>
        </w:rPr>
        <w:t>istihdam</w:t>
      </w:r>
      <w:proofErr w:type="spellEnd"/>
      <w:r w:rsidRPr="00B44F35">
        <w:rPr>
          <w:b/>
          <w:lang w:val="en-GB" w:eastAsia="ko-KR"/>
        </w:rPr>
        <w:t xml:space="preserve"> </w:t>
      </w:r>
      <w:proofErr w:type="spellStart"/>
      <w:r w:rsidRPr="00B44F35">
        <w:rPr>
          <w:b/>
          <w:lang w:val="en-GB" w:eastAsia="ko-KR"/>
        </w:rPr>
        <w:t>ş</w:t>
      </w:r>
      <w:r w:rsidR="0058621F">
        <w:rPr>
          <w:b/>
          <w:lang w:val="en-GB" w:eastAsia="ko-KR"/>
        </w:rPr>
        <w:t>ekline</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7</w:t>
      </w:r>
      <w:r w:rsidR="003D52FA">
        <w:rPr>
          <w:b/>
          <w:lang w:val="en-GB" w:eastAsia="ko-KR"/>
        </w:rPr>
        <w:t>’ da</w:t>
      </w:r>
      <w:r w:rsidR="0061093C">
        <w:rPr>
          <w:b/>
          <w:lang w:val="en-GB" w:eastAsia="ko-KR"/>
        </w:rPr>
        <w:t xml:space="preserve">, </w:t>
      </w: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unv</w:t>
      </w:r>
      <w:r w:rsidR="0058621F">
        <w:rPr>
          <w:b/>
          <w:lang w:val="en-GB" w:eastAsia="ko-KR"/>
        </w:rPr>
        <w:t>an</w:t>
      </w:r>
      <w:proofErr w:type="spellEnd"/>
      <w:r w:rsidR="0058621F">
        <w:rPr>
          <w:b/>
          <w:lang w:val="en-GB" w:eastAsia="ko-KR"/>
        </w:rPr>
        <w:t xml:space="preserve"> </w:t>
      </w:r>
      <w:proofErr w:type="spellStart"/>
      <w:r w:rsidR="0058621F">
        <w:rPr>
          <w:b/>
          <w:lang w:val="en-GB" w:eastAsia="ko-KR"/>
        </w:rPr>
        <w:t>bazına</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8</w:t>
      </w:r>
      <w:r w:rsidR="003D52FA">
        <w:rPr>
          <w:b/>
          <w:lang w:val="en-GB" w:eastAsia="ko-KR"/>
        </w:rPr>
        <w:t>’ de</w:t>
      </w:r>
      <w:r w:rsidR="0061093C">
        <w:rPr>
          <w:b/>
          <w:lang w:val="en-GB" w:eastAsia="ko-KR"/>
        </w:rPr>
        <w:t xml:space="preserve"> </w:t>
      </w:r>
      <w:proofErr w:type="spellStart"/>
      <w:r w:rsidR="0061093C">
        <w:rPr>
          <w:b/>
          <w:lang w:val="en-GB" w:eastAsia="ko-KR"/>
        </w:rPr>
        <w:t>ve</w:t>
      </w:r>
      <w:proofErr w:type="spellEnd"/>
      <w:r w:rsidR="0061093C">
        <w:rPr>
          <w:b/>
          <w:lang w:val="en-GB" w:eastAsia="ko-KR"/>
        </w:rPr>
        <w:t xml:space="preserve"> </w:t>
      </w:r>
      <w:r w:rsidRPr="00B44F35">
        <w:rPr>
          <w:b/>
          <w:lang w:val="en-GB" w:eastAsia="ko-KR"/>
        </w:rPr>
        <w:t xml:space="preserve"> </w:t>
      </w:r>
      <w:r w:rsidR="0061093C">
        <w:rPr>
          <w:b/>
          <w:lang w:val="en-GB" w:eastAsia="ko-KR"/>
        </w:rPr>
        <w:t xml:space="preserve"> </w:t>
      </w:r>
      <w:proofErr w:type="spellStart"/>
      <w:r w:rsidR="0061093C">
        <w:rPr>
          <w:b/>
          <w:lang w:val="en-GB" w:eastAsia="ko-KR"/>
        </w:rPr>
        <w:t>yabancı</w:t>
      </w:r>
      <w:proofErr w:type="spellEnd"/>
      <w:r w:rsidR="0061093C">
        <w:rPr>
          <w:b/>
          <w:lang w:val="en-GB" w:eastAsia="ko-KR"/>
        </w:rPr>
        <w:t xml:space="preserve"> </w:t>
      </w:r>
      <w:proofErr w:type="spellStart"/>
      <w:r w:rsidR="0061093C">
        <w:rPr>
          <w:b/>
          <w:lang w:val="en-GB" w:eastAsia="ko-KR"/>
        </w:rPr>
        <w:t>uyruklu</w:t>
      </w:r>
      <w:proofErr w:type="spellEnd"/>
      <w:r w:rsidR="0061093C">
        <w:rPr>
          <w:b/>
          <w:lang w:val="en-GB" w:eastAsia="ko-KR"/>
        </w:rPr>
        <w:t xml:space="preserve"> </w:t>
      </w:r>
      <w:proofErr w:type="spellStart"/>
      <w:r w:rsidR="0061093C">
        <w:rPr>
          <w:b/>
          <w:lang w:val="en-GB" w:eastAsia="ko-KR"/>
        </w:rPr>
        <w:t>akad</w:t>
      </w:r>
      <w:r w:rsidR="0058621F">
        <w:rPr>
          <w:b/>
          <w:lang w:val="en-GB" w:eastAsia="ko-KR"/>
        </w:rPr>
        <w:t>emik</w:t>
      </w:r>
      <w:proofErr w:type="spellEnd"/>
      <w:r w:rsidR="0058621F">
        <w:rPr>
          <w:b/>
          <w:lang w:val="en-GB" w:eastAsia="ko-KR"/>
        </w:rPr>
        <w:t xml:space="preserve"> </w:t>
      </w:r>
      <w:proofErr w:type="spellStart"/>
      <w:r w:rsidR="0058621F">
        <w:rPr>
          <w:b/>
          <w:lang w:val="en-GB" w:eastAsia="ko-KR"/>
        </w:rPr>
        <w:t>personelin</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9</w:t>
      </w:r>
      <w:r w:rsidR="0061093C">
        <w:rPr>
          <w:b/>
          <w:lang w:val="en-GB" w:eastAsia="ko-KR"/>
        </w:rPr>
        <w:t xml:space="preserve">’ de </w:t>
      </w:r>
      <w:proofErr w:type="spellStart"/>
      <w:r w:rsidRPr="00B44F35">
        <w:rPr>
          <w:b/>
          <w:lang w:val="en-GB" w:eastAsia="ko-KR"/>
        </w:rPr>
        <w:t>gösteril</w:t>
      </w:r>
      <w:r w:rsidR="005511AB" w:rsidRPr="00B44F35">
        <w:rPr>
          <w:b/>
          <w:lang w:val="en-GB" w:eastAsia="ko-KR"/>
        </w:rPr>
        <w:t>mektedir</w:t>
      </w:r>
      <w:proofErr w:type="spellEnd"/>
      <w:r w:rsidR="005511AB" w:rsidRPr="00B44F35">
        <w:rPr>
          <w:b/>
          <w:lang w:val="en-GB" w:eastAsia="ko-KR"/>
        </w:rPr>
        <w:t>.</w:t>
      </w:r>
    </w:p>
    <w:p w14:paraId="565F9F4C" w14:textId="77777777" w:rsidR="00967611" w:rsidRPr="00967611" w:rsidRDefault="00016ABA" w:rsidP="005511AB">
      <w:pPr>
        <w:pStyle w:val="Balk5"/>
        <w:spacing w:before="240" w:after="240"/>
      </w:pPr>
      <w:r w:rsidRPr="00AB13FE">
        <w:t xml:space="preserve">4.1.1.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Kadro</w:t>
      </w:r>
      <w:proofErr w:type="spellEnd"/>
      <w:r w:rsidRPr="00AB13FE">
        <w:t xml:space="preserve"> </w:t>
      </w:r>
      <w:proofErr w:type="spellStart"/>
      <w:r w:rsidRPr="00AB13FE">
        <w:t>ve</w:t>
      </w:r>
      <w:proofErr w:type="spellEnd"/>
      <w:r w:rsidRPr="00AB13FE">
        <w:t xml:space="preserve"> </w:t>
      </w:r>
      <w:proofErr w:type="spellStart"/>
      <w:r w:rsidRPr="00AB13FE">
        <w:t>İstihdam</w:t>
      </w:r>
      <w:proofErr w:type="spellEnd"/>
      <w:r w:rsidRPr="00AB13FE">
        <w:t xml:space="preserve"> </w:t>
      </w:r>
      <w:proofErr w:type="spellStart"/>
      <w:r w:rsidRPr="00AB13FE">
        <w:t>Şekline</w:t>
      </w:r>
      <w:proofErr w:type="spellEnd"/>
      <w:r w:rsidRPr="00AB13FE">
        <w:t xml:space="preserve"> </w:t>
      </w:r>
      <w:proofErr w:type="spellStart"/>
      <w:r w:rsidRPr="00AB13FE">
        <w:t>Göre</w:t>
      </w:r>
      <w:proofErr w:type="spellEnd"/>
      <w:r w:rsidRPr="00AB13FE">
        <w:t xml:space="preserve"> </w:t>
      </w:r>
      <w:proofErr w:type="spellStart"/>
      <w:r w:rsidRPr="00AB13FE">
        <w:t>Dağılımı</w:t>
      </w:r>
      <w:bookmarkEnd w:id="44"/>
      <w:bookmarkEnd w:id="45"/>
      <w:proofErr w:type="spellEnd"/>
    </w:p>
    <w:p w14:paraId="2D6F02B3" w14:textId="77777777" w:rsidR="00016ABA" w:rsidRPr="00B379A3" w:rsidRDefault="00016ABA" w:rsidP="00967611">
      <w:pPr>
        <w:pStyle w:val="A4TABLO"/>
      </w:pPr>
      <w:r w:rsidRPr="00AB13FE">
        <w:t xml:space="preserve">Tablo </w:t>
      </w:r>
      <w:r w:rsidR="0058621F">
        <w:t>7</w:t>
      </w:r>
      <w:r w:rsidRPr="00AB13FE">
        <w:t xml:space="preserve">: </w:t>
      </w:r>
      <w:r w:rsidRPr="00B379A3">
        <w:t>Akademik Personelin Kadro Dağılımı</w:t>
      </w:r>
    </w:p>
    <w:tbl>
      <w:tblPr>
        <w:tblStyle w:val="AkKlavuzVurgu1"/>
        <w:tblW w:w="9341" w:type="dxa"/>
        <w:tblLayout w:type="fixed"/>
        <w:tblLook w:val="01E0" w:firstRow="1" w:lastRow="1" w:firstColumn="1" w:lastColumn="1" w:noHBand="0" w:noVBand="0"/>
      </w:tblPr>
      <w:tblGrid>
        <w:gridCol w:w="4492"/>
        <w:gridCol w:w="1624"/>
        <w:gridCol w:w="1624"/>
        <w:gridCol w:w="1601"/>
      </w:tblGrid>
      <w:tr w:rsidR="00016ABA" w:rsidRPr="00AB13FE" w14:paraId="37DB2ECE" w14:textId="77777777" w:rsidTr="003362A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Merge w:val="restart"/>
            <w:vAlign w:val="center"/>
          </w:tcPr>
          <w:p w14:paraId="16C74992" w14:textId="77777777" w:rsidR="00016ABA" w:rsidRPr="00AB13FE" w:rsidRDefault="00016ABA" w:rsidP="003362A7">
            <w:pPr>
              <w:tabs>
                <w:tab w:val="left" w:pos="0"/>
              </w:tabs>
              <w:jc w:val="center"/>
              <w:rPr>
                <w:b w:val="0"/>
              </w:rPr>
            </w:pPr>
          </w:p>
        </w:tc>
        <w:tc>
          <w:tcPr>
            <w:cnfStyle w:val="000100000000" w:firstRow="0" w:lastRow="0" w:firstColumn="0" w:lastColumn="1" w:oddVBand="0" w:evenVBand="0" w:oddHBand="0" w:evenHBand="0" w:firstRowFirstColumn="0" w:firstRowLastColumn="0" w:lastRowFirstColumn="0" w:lastRowLastColumn="0"/>
            <w:tcW w:w="4849" w:type="dxa"/>
            <w:gridSpan w:val="3"/>
            <w:vAlign w:val="center"/>
          </w:tcPr>
          <w:p w14:paraId="765E36E2" w14:textId="77777777" w:rsidR="00016ABA" w:rsidRPr="00B7094F" w:rsidRDefault="00016ABA" w:rsidP="003362A7">
            <w:pPr>
              <w:tabs>
                <w:tab w:val="left" w:pos="0"/>
              </w:tabs>
              <w:jc w:val="center"/>
              <w:rPr>
                <w:bCs w:val="0"/>
              </w:rPr>
            </w:pPr>
            <w:r w:rsidRPr="00B7094F">
              <w:rPr>
                <w:bCs w:val="0"/>
              </w:rPr>
              <w:t>Kadroların Doluluk</w:t>
            </w:r>
          </w:p>
          <w:p w14:paraId="176C7BEF" w14:textId="77777777" w:rsidR="00016ABA" w:rsidRPr="00AB13FE" w:rsidRDefault="00016ABA" w:rsidP="003362A7">
            <w:pPr>
              <w:tabs>
                <w:tab w:val="left" w:pos="0"/>
              </w:tabs>
              <w:jc w:val="center"/>
              <w:rPr>
                <w:b w:val="0"/>
              </w:rPr>
            </w:pPr>
            <w:r w:rsidRPr="00B7094F">
              <w:rPr>
                <w:bCs w:val="0"/>
              </w:rPr>
              <w:t>Oranına Göre</w:t>
            </w:r>
          </w:p>
        </w:tc>
      </w:tr>
      <w:tr w:rsidR="00016ABA" w:rsidRPr="00AB13FE" w14:paraId="6E9E9AAA" w14:textId="77777777" w:rsidTr="003362A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92" w:type="dxa"/>
            <w:vMerge/>
            <w:vAlign w:val="center"/>
          </w:tcPr>
          <w:p w14:paraId="6E9F6A67"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74C1DBE3" w14:textId="77777777" w:rsidR="00016ABA" w:rsidRPr="00AB13FE" w:rsidRDefault="00016ABA" w:rsidP="003362A7">
            <w:pPr>
              <w:tabs>
                <w:tab w:val="left" w:pos="0"/>
              </w:tabs>
              <w:jc w:val="center"/>
              <w:rPr>
                <w:b/>
              </w:rPr>
            </w:pPr>
            <w:r w:rsidRPr="00AB13FE">
              <w:rPr>
                <w:b/>
              </w:rPr>
              <w:t>Dolu</w:t>
            </w:r>
          </w:p>
        </w:tc>
        <w:tc>
          <w:tcPr>
            <w:tcW w:w="1624" w:type="dxa"/>
            <w:vAlign w:val="center"/>
          </w:tcPr>
          <w:p w14:paraId="4C1D9803"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rPr>
            </w:pPr>
            <w:r w:rsidRPr="00AB13FE">
              <w:rPr>
                <w:b/>
              </w:rPr>
              <w:t>Boş</w:t>
            </w: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265D915E" w14:textId="77777777" w:rsidR="00016ABA" w:rsidRPr="00B7094F" w:rsidRDefault="00016ABA" w:rsidP="003362A7">
            <w:pPr>
              <w:tabs>
                <w:tab w:val="left" w:pos="0"/>
              </w:tabs>
              <w:jc w:val="center"/>
              <w:rPr>
                <w:bCs w:val="0"/>
              </w:rPr>
            </w:pPr>
            <w:r w:rsidRPr="00B7094F">
              <w:rPr>
                <w:bCs w:val="0"/>
              </w:rPr>
              <w:t>Toplam</w:t>
            </w:r>
          </w:p>
        </w:tc>
      </w:tr>
      <w:tr w:rsidR="00016ABA" w:rsidRPr="00AB13FE" w14:paraId="715D58CB" w14:textId="77777777" w:rsidTr="003362A7">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55A04B97" w14:textId="77777777" w:rsidR="00016ABA" w:rsidRPr="00AB13FE" w:rsidRDefault="00016ABA" w:rsidP="003965DA">
            <w:pPr>
              <w:tabs>
                <w:tab w:val="left" w:pos="0"/>
              </w:tabs>
            </w:pPr>
            <w:r w:rsidRPr="00AB13FE">
              <w:t>Profesör</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0180C5FD" w14:textId="77777777" w:rsidR="00016ABA" w:rsidRPr="00B7094F" w:rsidRDefault="00F93FBD" w:rsidP="003362A7">
            <w:pPr>
              <w:tabs>
                <w:tab w:val="left" w:pos="0"/>
              </w:tabs>
              <w:jc w:val="center"/>
              <w:rPr>
                <w:b/>
                <w:bCs/>
                <w:szCs w:val="24"/>
              </w:rPr>
            </w:pPr>
            <w:r>
              <w:rPr>
                <w:b/>
                <w:bCs/>
                <w:szCs w:val="24"/>
              </w:rPr>
              <w:t>2</w:t>
            </w:r>
          </w:p>
        </w:tc>
        <w:tc>
          <w:tcPr>
            <w:tcW w:w="1624" w:type="dxa"/>
            <w:vAlign w:val="center"/>
          </w:tcPr>
          <w:p w14:paraId="44381E20"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37E899B4" w14:textId="77777777" w:rsidR="00016ABA" w:rsidRPr="00AB13FE" w:rsidRDefault="00F93FBD" w:rsidP="003362A7">
            <w:pPr>
              <w:tabs>
                <w:tab w:val="left" w:pos="0"/>
              </w:tabs>
              <w:jc w:val="center"/>
              <w:rPr>
                <w:szCs w:val="24"/>
              </w:rPr>
            </w:pPr>
            <w:r>
              <w:rPr>
                <w:szCs w:val="24"/>
              </w:rPr>
              <w:t>2</w:t>
            </w:r>
          </w:p>
        </w:tc>
      </w:tr>
      <w:tr w:rsidR="00016ABA" w:rsidRPr="00AB13FE" w14:paraId="7A36B0A3"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25244BC0" w14:textId="77777777" w:rsidR="00016ABA" w:rsidRPr="00AB13FE" w:rsidRDefault="00016ABA" w:rsidP="003965DA">
            <w:pPr>
              <w:tabs>
                <w:tab w:val="left" w:pos="0"/>
              </w:tabs>
            </w:pPr>
            <w:r w:rsidRPr="00AB13FE">
              <w:t>Doçent</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7C7ABCB8" w14:textId="77777777" w:rsidR="00016ABA" w:rsidRPr="00B7094F" w:rsidRDefault="00F93FBD" w:rsidP="003362A7">
            <w:pPr>
              <w:tabs>
                <w:tab w:val="left" w:pos="0"/>
              </w:tabs>
              <w:jc w:val="center"/>
              <w:rPr>
                <w:b/>
                <w:bCs/>
                <w:szCs w:val="24"/>
              </w:rPr>
            </w:pPr>
            <w:r>
              <w:rPr>
                <w:b/>
                <w:bCs/>
                <w:szCs w:val="24"/>
              </w:rPr>
              <w:t>3</w:t>
            </w:r>
          </w:p>
        </w:tc>
        <w:tc>
          <w:tcPr>
            <w:tcW w:w="1624" w:type="dxa"/>
            <w:vAlign w:val="center"/>
          </w:tcPr>
          <w:p w14:paraId="0BA6D2FC"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19F8D601" w14:textId="77777777" w:rsidR="00016ABA" w:rsidRPr="00AB13FE" w:rsidRDefault="00F93FBD" w:rsidP="003362A7">
            <w:pPr>
              <w:tabs>
                <w:tab w:val="left" w:pos="0"/>
              </w:tabs>
              <w:jc w:val="center"/>
              <w:rPr>
                <w:szCs w:val="24"/>
              </w:rPr>
            </w:pPr>
            <w:r>
              <w:rPr>
                <w:szCs w:val="24"/>
              </w:rPr>
              <w:t>3</w:t>
            </w:r>
          </w:p>
        </w:tc>
      </w:tr>
      <w:tr w:rsidR="00016ABA" w:rsidRPr="00AB13FE" w14:paraId="040F3D49" w14:textId="77777777"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1F2359F9" w14:textId="77777777" w:rsidR="00016ABA" w:rsidRPr="00AB13FE" w:rsidRDefault="005778C6" w:rsidP="003965DA">
            <w:pPr>
              <w:tabs>
                <w:tab w:val="left" w:pos="0"/>
              </w:tabs>
            </w:pPr>
            <w:r>
              <w:t xml:space="preserve">Dr. </w:t>
            </w:r>
            <w:proofErr w:type="spellStart"/>
            <w:r>
              <w:t>Öğr</w:t>
            </w:r>
            <w:proofErr w:type="spellEnd"/>
            <w:r>
              <w:t>. Üyesi</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2A3F6992" w14:textId="77777777" w:rsidR="00016ABA" w:rsidRPr="00B7094F" w:rsidRDefault="00E90897" w:rsidP="003362A7">
            <w:pPr>
              <w:tabs>
                <w:tab w:val="left" w:pos="0"/>
              </w:tabs>
              <w:jc w:val="center"/>
              <w:rPr>
                <w:b/>
                <w:bCs/>
                <w:szCs w:val="24"/>
              </w:rPr>
            </w:pPr>
            <w:r>
              <w:rPr>
                <w:b/>
                <w:bCs/>
                <w:szCs w:val="24"/>
              </w:rPr>
              <w:t>7</w:t>
            </w:r>
          </w:p>
        </w:tc>
        <w:tc>
          <w:tcPr>
            <w:tcW w:w="1624" w:type="dxa"/>
            <w:vAlign w:val="center"/>
          </w:tcPr>
          <w:p w14:paraId="5DC1BDC9"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6C9AA740" w14:textId="77777777" w:rsidR="00016ABA" w:rsidRPr="00AB13FE" w:rsidRDefault="00E90897" w:rsidP="003362A7">
            <w:pPr>
              <w:tabs>
                <w:tab w:val="left" w:pos="0"/>
              </w:tabs>
              <w:jc w:val="center"/>
              <w:rPr>
                <w:szCs w:val="24"/>
              </w:rPr>
            </w:pPr>
            <w:r>
              <w:rPr>
                <w:szCs w:val="24"/>
              </w:rPr>
              <w:t>7</w:t>
            </w:r>
          </w:p>
        </w:tc>
      </w:tr>
      <w:tr w:rsidR="00016ABA" w:rsidRPr="00AB13FE" w14:paraId="7CD35096"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57AED6E2" w14:textId="77777777" w:rsidR="00016ABA" w:rsidRPr="00AB13FE" w:rsidRDefault="00016ABA" w:rsidP="003965DA">
            <w:pPr>
              <w:tabs>
                <w:tab w:val="left" w:pos="0"/>
              </w:tabs>
            </w:pPr>
            <w:r w:rsidRPr="00AB13FE">
              <w:t>Öğretim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6976933C" w14:textId="77777777" w:rsidR="00016ABA" w:rsidRPr="00B7094F" w:rsidRDefault="00E90897" w:rsidP="003362A7">
            <w:pPr>
              <w:tabs>
                <w:tab w:val="left" w:pos="0"/>
              </w:tabs>
              <w:jc w:val="center"/>
              <w:rPr>
                <w:b/>
                <w:bCs/>
                <w:szCs w:val="24"/>
              </w:rPr>
            </w:pPr>
            <w:r>
              <w:rPr>
                <w:b/>
                <w:bCs/>
                <w:szCs w:val="24"/>
              </w:rPr>
              <w:t>2</w:t>
            </w:r>
          </w:p>
        </w:tc>
        <w:tc>
          <w:tcPr>
            <w:tcW w:w="1624" w:type="dxa"/>
            <w:vAlign w:val="center"/>
          </w:tcPr>
          <w:p w14:paraId="04FB5DA9"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3A44CF59" w14:textId="77777777" w:rsidR="00016ABA" w:rsidRPr="00AB13FE" w:rsidRDefault="00E90897" w:rsidP="003362A7">
            <w:pPr>
              <w:tabs>
                <w:tab w:val="left" w:pos="0"/>
              </w:tabs>
              <w:jc w:val="center"/>
              <w:rPr>
                <w:szCs w:val="24"/>
              </w:rPr>
            </w:pPr>
            <w:r>
              <w:rPr>
                <w:szCs w:val="24"/>
              </w:rPr>
              <w:t>2</w:t>
            </w:r>
          </w:p>
        </w:tc>
      </w:tr>
      <w:tr w:rsidR="00016ABA" w:rsidRPr="00AB13FE" w14:paraId="2158A417" w14:textId="77777777"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51C780BA" w14:textId="77777777" w:rsidR="00016ABA" w:rsidRPr="00AB13FE" w:rsidRDefault="00016ABA" w:rsidP="003965DA">
            <w:pPr>
              <w:tabs>
                <w:tab w:val="left" w:pos="0"/>
              </w:tabs>
            </w:pPr>
            <w:r w:rsidRPr="00AB13FE">
              <w:t>Çevirici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6DA251AF"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072498EB"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220B2A0B" w14:textId="77777777" w:rsidR="00016ABA" w:rsidRPr="00AB13FE" w:rsidRDefault="00EA2B20" w:rsidP="003362A7">
            <w:pPr>
              <w:tabs>
                <w:tab w:val="left" w:pos="0"/>
              </w:tabs>
              <w:jc w:val="center"/>
              <w:rPr>
                <w:szCs w:val="24"/>
              </w:rPr>
            </w:pPr>
            <w:r>
              <w:rPr>
                <w:szCs w:val="24"/>
              </w:rPr>
              <w:t>-</w:t>
            </w:r>
          </w:p>
        </w:tc>
      </w:tr>
      <w:tr w:rsidR="00016ABA" w:rsidRPr="00AB13FE" w14:paraId="39BECE45"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609BD3C1" w14:textId="77777777" w:rsidR="00016ABA" w:rsidRPr="00AB13FE" w:rsidRDefault="00016ABA" w:rsidP="003965DA">
            <w:pPr>
              <w:tabs>
                <w:tab w:val="left" w:pos="0"/>
              </w:tabs>
            </w:pPr>
            <w:r w:rsidRPr="00AB13FE">
              <w:t>Eğitim-Öğretim Planlamacısı</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5517854E"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0261D449"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7E19AAEA" w14:textId="77777777" w:rsidR="00016ABA" w:rsidRPr="00AB13FE" w:rsidRDefault="00EA2B20" w:rsidP="003362A7">
            <w:pPr>
              <w:tabs>
                <w:tab w:val="left" w:pos="0"/>
              </w:tabs>
              <w:jc w:val="center"/>
              <w:rPr>
                <w:szCs w:val="24"/>
              </w:rPr>
            </w:pPr>
            <w:r>
              <w:rPr>
                <w:szCs w:val="24"/>
              </w:rPr>
              <w:t>-</w:t>
            </w:r>
          </w:p>
        </w:tc>
      </w:tr>
      <w:tr w:rsidR="00016ABA" w:rsidRPr="00AB13FE" w14:paraId="035A2C75" w14:textId="77777777" w:rsidTr="003362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67FBEFD3" w14:textId="77777777" w:rsidR="00016ABA" w:rsidRPr="00AB13FE" w:rsidRDefault="00016ABA" w:rsidP="003965DA">
            <w:pPr>
              <w:tabs>
                <w:tab w:val="left" w:pos="0"/>
              </w:tabs>
            </w:pPr>
            <w:r w:rsidRPr="00AB13FE">
              <w:t>Araştırma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472C6BC9" w14:textId="77777777" w:rsidR="00016ABA" w:rsidRPr="00B7094F" w:rsidRDefault="00E90897" w:rsidP="003362A7">
            <w:pPr>
              <w:tabs>
                <w:tab w:val="left" w:pos="0"/>
              </w:tabs>
              <w:jc w:val="center"/>
              <w:rPr>
                <w:b/>
                <w:bCs/>
                <w:szCs w:val="24"/>
              </w:rPr>
            </w:pPr>
            <w:r>
              <w:rPr>
                <w:b/>
                <w:bCs/>
                <w:szCs w:val="24"/>
              </w:rPr>
              <w:t>8</w:t>
            </w:r>
          </w:p>
        </w:tc>
        <w:tc>
          <w:tcPr>
            <w:tcW w:w="1624" w:type="dxa"/>
            <w:vAlign w:val="center"/>
          </w:tcPr>
          <w:p w14:paraId="0E2FDAB6"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5CE61FAE" w14:textId="77777777" w:rsidR="00016ABA" w:rsidRPr="00AB13FE" w:rsidRDefault="00E90897" w:rsidP="003362A7">
            <w:pPr>
              <w:tabs>
                <w:tab w:val="left" w:pos="0"/>
              </w:tabs>
              <w:jc w:val="center"/>
              <w:rPr>
                <w:szCs w:val="24"/>
              </w:rPr>
            </w:pPr>
            <w:r>
              <w:rPr>
                <w:szCs w:val="24"/>
              </w:rPr>
              <w:t>8</w:t>
            </w:r>
          </w:p>
        </w:tc>
      </w:tr>
      <w:tr w:rsidR="00016ABA" w:rsidRPr="00AB13FE" w14:paraId="15CD719C" w14:textId="77777777" w:rsidTr="003362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35683A9A" w14:textId="77777777" w:rsidR="00016ABA" w:rsidRPr="00AB13FE" w:rsidRDefault="00016ABA" w:rsidP="003965DA">
            <w:pPr>
              <w:tabs>
                <w:tab w:val="left" w:pos="0"/>
              </w:tabs>
            </w:pPr>
            <w:r w:rsidRPr="00AB13FE">
              <w:t>Uzman</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7A9D0553"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74E24A1E"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2842629A" w14:textId="77777777" w:rsidR="00016ABA" w:rsidRPr="00AB13FE" w:rsidRDefault="00EA2B20" w:rsidP="003362A7">
            <w:pPr>
              <w:tabs>
                <w:tab w:val="left" w:pos="0"/>
              </w:tabs>
              <w:jc w:val="center"/>
              <w:rPr>
                <w:szCs w:val="24"/>
              </w:rPr>
            </w:pPr>
            <w:r>
              <w:rPr>
                <w:szCs w:val="24"/>
              </w:rPr>
              <w:t>-</w:t>
            </w:r>
          </w:p>
        </w:tc>
      </w:tr>
      <w:tr w:rsidR="00016ABA" w:rsidRPr="00AB13FE" w14:paraId="19BAE9C8" w14:textId="77777777" w:rsidTr="003362A7">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058C21FA" w14:textId="77777777" w:rsidR="00016ABA" w:rsidRPr="00B7094F" w:rsidRDefault="00016ABA" w:rsidP="003965DA">
            <w:pPr>
              <w:tabs>
                <w:tab w:val="left" w:pos="0"/>
              </w:tabs>
              <w:rPr>
                <w:bCs w:val="0"/>
              </w:rPr>
            </w:pPr>
            <w:r w:rsidRPr="00B7094F">
              <w:rPr>
                <w:bCs w:val="0"/>
              </w:rPr>
              <w:t>TOPLAM</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6C001F0D" w14:textId="77777777" w:rsidR="00016ABA" w:rsidRPr="00AB13FE" w:rsidRDefault="00E90897" w:rsidP="003362A7">
            <w:pPr>
              <w:tabs>
                <w:tab w:val="left" w:pos="0"/>
              </w:tabs>
              <w:jc w:val="center"/>
            </w:pPr>
            <w:r>
              <w:t>22</w:t>
            </w:r>
          </w:p>
        </w:tc>
        <w:tc>
          <w:tcPr>
            <w:tcW w:w="1624" w:type="dxa"/>
            <w:vAlign w:val="center"/>
          </w:tcPr>
          <w:p w14:paraId="5BB42E81" w14:textId="77777777" w:rsidR="00016ABA" w:rsidRPr="00AB13FE" w:rsidRDefault="00016ABA" w:rsidP="003362A7">
            <w:pPr>
              <w:tabs>
                <w:tab w:val="left" w:pos="0"/>
              </w:tabs>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2A690393" w14:textId="77777777" w:rsidR="00016ABA" w:rsidRPr="00AB13FE" w:rsidRDefault="00B66775" w:rsidP="003362A7">
            <w:pPr>
              <w:tabs>
                <w:tab w:val="left" w:pos="0"/>
              </w:tabs>
              <w:jc w:val="center"/>
              <w:rPr>
                <w:szCs w:val="24"/>
              </w:rPr>
            </w:pPr>
            <w:r>
              <w:rPr>
                <w:szCs w:val="24"/>
              </w:rPr>
              <w:t>22</w:t>
            </w:r>
          </w:p>
        </w:tc>
      </w:tr>
    </w:tbl>
    <w:p w14:paraId="32A76D28" w14:textId="77777777" w:rsidR="00F369A5" w:rsidRDefault="00F369A5" w:rsidP="005511AB">
      <w:pPr>
        <w:pStyle w:val="Balk5"/>
        <w:spacing w:before="240" w:after="120"/>
      </w:pPr>
    </w:p>
    <w:p w14:paraId="5C1366A7" w14:textId="77777777" w:rsidR="00016ABA" w:rsidRDefault="00016ABA" w:rsidP="005511AB">
      <w:pPr>
        <w:pStyle w:val="Balk5"/>
        <w:spacing w:before="240" w:after="120"/>
      </w:pPr>
      <w:r w:rsidRPr="00AB13FE">
        <w:t>4</w:t>
      </w:r>
      <w:bookmarkStart w:id="46" w:name="_Toc248657727"/>
      <w:bookmarkStart w:id="47" w:name="_Toc380499469"/>
      <w:r w:rsidRPr="00AB13FE">
        <w:t xml:space="preserve">.1.2.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Unvan</w:t>
      </w:r>
      <w:proofErr w:type="spellEnd"/>
      <w:r w:rsidRPr="00AB13FE">
        <w:t xml:space="preserve"> </w:t>
      </w:r>
      <w:proofErr w:type="spellStart"/>
      <w:r w:rsidRPr="00AB13FE">
        <w:t>Bazında</w:t>
      </w:r>
      <w:proofErr w:type="spellEnd"/>
      <w:r w:rsidRPr="00AB13FE">
        <w:t xml:space="preserve"> </w:t>
      </w:r>
      <w:proofErr w:type="spellStart"/>
      <w:r w:rsidRPr="00AB13FE">
        <w:t>Göre</w:t>
      </w:r>
      <w:proofErr w:type="spellEnd"/>
      <w:r w:rsidR="005511AB">
        <w:t xml:space="preserve"> </w:t>
      </w:r>
      <w:proofErr w:type="spellStart"/>
      <w:r w:rsidRPr="00AB13FE">
        <w:t>Dağılımı</w:t>
      </w:r>
      <w:bookmarkEnd w:id="46"/>
      <w:bookmarkEnd w:id="47"/>
      <w:proofErr w:type="spellEnd"/>
    </w:p>
    <w:p w14:paraId="6F560DAD" w14:textId="77777777" w:rsidR="00016ABA" w:rsidRPr="00B379A3" w:rsidRDefault="0058621F" w:rsidP="005511AB">
      <w:pPr>
        <w:pStyle w:val="A4TABLO"/>
        <w:spacing w:before="240" w:after="120" w:line="240" w:lineRule="auto"/>
      </w:pPr>
      <w:r>
        <w:t>Tablo 8</w:t>
      </w:r>
      <w:r w:rsidR="00016ABA" w:rsidRPr="00AB13FE">
        <w:t xml:space="preserve">: </w:t>
      </w:r>
      <w:r w:rsidR="00016ABA" w:rsidRPr="00B379A3">
        <w:t>Akademik Personelin Unvan Bazında Dağılımı</w:t>
      </w:r>
    </w:p>
    <w:tbl>
      <w:tblPr>
        <w:tblStyle w:val="AkKlavuzVurgu1"/>
        <w:tblW w:w="9488" w:type="dxa"/>
        <w:tblLayout w:type="fixed"/>
        <w:tblLook w:val="01E0" w:firstRow="1" w:lastRow="1" w:firstColumn="1" w:lastColumn="1" w:noHBand="0" w:noVBand="0"/>
      </w:tblPr>
      <w:tblGrid>
        <w:gridCol w:w="983"/>
        <w:gridCol w:w="992"/>
        <w:gridCol w:w="850"/>
        <w:gridCol w:w="851"/>
        <w:gridCol w:w="992"/>
        <w:gridCol w:w="992"/>
        <w:gridCol w:w="1134"/>
        <w:gridCol w:w="851"/>
        <w:gridCol w:w="992"/>
        <w:gridCol w:w="851"/>
      </w:tblGrid>
      <w:tr w:rsidR="00297507" w:rsidRPr="00AB13FE" w14:paraId="44973433" w14:textId="77777777" w:rsidTr="00F369A5">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983" w:type="dxa"/>
            <w:vAlign w:val="center"/>
          </w:tcPr>
          <w:p w14:paraId="53578D19" w14:textId="77777777" w:rsidR="00297507" w:rsidRPr="00AB13FE" w:rsidRDefault="00297507" w:rsidP="005511AB">
            <w:pPr>
              <w:tabs>
                <w:tab w:val="left" w:pos="0"/>
              </w:tabs>
              <w:jc w:val="center"/>
              <w:rPr>
                <w:b w:val="0"/>
              </w:rPr>
            </w:pPr>
            <w:r w:rsidRPr="00AB13FE">
              <w:rPr>
                <w:b w:val="0"/>
              </w:rPr>
              <w:t>Birim Adı</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0CCDD9C" w14:textId="77777777" w:rsidR="00297507" w:rsidRPr="00AB13FE" w:rsidRDefault="00297507" w:rsidP="003362A7">
            <w:pPr>
              <w:tabs>
                <w:tab w:val="left" w:pos="0"/>
              </w:tabs>
              <w:jc w:val="center"/>
              <w:rPr>
                <w:b w:val="0"/>
              </w:rPr>
            </w:pPr>
            <w:r w:rsidRPr="00AB13FE">
              <w:rPr>
                <w:b w:val="0"/>
              </w:rPr>
              <w:t>Profesör</w:t>
            </w:r>
          </w:p>
        </w:tc>
        <w:tc>
          <w:tcPr>
            <w:tcW w:w="850" w:type="dxa"/>
            <w:shd w:val="clear" w:color="auto" w:fill="auto"/>
            <w:vAlign w:val="center"/>
          </w:tcPr>
          <w:p w14:paraId="2E5E883C" w14:textId="77777777"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Doçent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B9D221C" w14:textId="77777777" w:rsidR="00297507" w:rsidRPr="00EB3E0F" w:rsidRDefault="00EB3E0F" w:rsidP="003362A7">
            <w:pPr>
              <w:tabs>
                <w:tab w:val="left" w:pos="0"/>
              </w:tabs>
              <w:jc w:val="center"/>
              <w:rPr>
                <w:b w:val="0"/>
              </w:rPr>
            </w:pPr>
            <w:r w:rsidRPr="00EB3E0F">
              <w:rPr>
                <w:b w:val="0"/>
              </w:rPr>
              <w:t xml:space="preserve">Dr. </w:t>
            </w:r>
            <w:proofErr w:type="spellStart"/>
            <w:r w:rsidRPr="00EB3E0F">
              <w:rPr>
                <w:b w:val="0"/>
              </w:rPr>
              <w:t>Öğr</w:t>
            </w:r>
            <w:proofErr w:type="spellEnd"/>
            <w:r w:rsidRPr="00EB3E0F">
              <w:rPr>
                <w:b w:val="0"/>
              </w:rPr>
              <w:t>. Üyesi</w:t>
            </w:r>
          </w:p>
        </w:tc>
        <w:tc>
          <w:tcPr>
            <w:tcW w:w="992" w:type="dxa"/>
            <w:shd w:val="clear" w:color="auto" w:fill="auto"/>
            <w:vAlign w:val="center"/>
          </w:tcPr>
          <w:p w14:paraId="563294D7" w14:textId="77777777"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Öğretim Görevlisi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D84E1EE" w14:textId="77777777" w:rsidR="00297507" w:rsidRPr="00AB13FE" w:rsidRDefault="00297507" w:rsidP="003362A7">
            <w:pPr>
              <w:tabs>
                <w:tab w:val="left" w:pos="0"/>
              </w:tabs>
              <w:jc w:val="center"/>
              <w:rPr>
                <w:b w:val="0"/>
              </w:rPr>
            </w:pPr>
            <w:r>
              <w:rPr>
                <w:b w:val="0"/>
              </w:rPr>
              <w:t>Okutman</w:t>
            </w:r>
          </w:p>
        </w:tc>
        <w:tc>
          <w:tcPr>
            <w:tcW w:w="1134" w:type="dxa"/>
            <w:vAlign w:val="center"/>
          </w:tcPr>
          <w:p w14:paraId="1DDC61E5" w14:textId="77777777"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Araştırma Görevlisi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14:paraId="2AA4608A" w14:textId="77777777" w:rsidR="00297507" w:rsidRDefault="00297507" w:rsidP="003362A7">
            <w:pPr>
              <w:tabs>
                <w:tab w:val="left" w:pos="0"/>
              </w:tabs>
              <w:jc w:val="center"/>
              <w:rPr>
                <w:b w:val="0"/>
              </w:rPr>
            </w:pPr>
          </w:p>
          <w:p w14:paraId="7F185982" w14:textId="77777777" w:rsidR="00297507" w:rsidRPr="00AB13FE" w:rsidRDefault="00297507" w:rsidP="00297507">
            <w:pPr>
              <w:tabs>
                <w:tab w:val="left" w:pos="0"/>
              </w:tabs>
              <w:jc w:val="center"/>
              <w:rPr>
                <w:b w:val="0"/>
              </w:rPr>
            </w:pPr>
            <w:r>
              <w:rPr>
                <w:b w:val="0"/>
              </w:rPr>
              <w:t>Uzman</w:t>
            </w:r>
          </w:p>
        </w:tc>
        <w:tc>
          <w:tcPr>
            <w:tcW w:w="992" w:type="dxa"/>
            <w:vAlign w:val="center"/>
          </w:tcPr>
          <w:p w14:paraId="642EC616" w14:textId="77777777" w:rsidR="00297507" w:rsidRPr="00AB13FE" w:rsidRDefault="00297507"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Pr>
                <w:b w:val="0"/>
              </w:rPr>
              <w:t>Yabancı Uyruklu Öğretim Elemanı</w:t>
            </w:r>
          </w:p>
        </w:tc>
        <w:tc>
          <w:tcPr>
            <w:cnfStyle w:val="000100000000" w:firstRow="0" w:lastRow="0" w:firstColumn="0" w:lastColumn="1" w:oddVBand="0" w:evenVBand="0" w:oddHBand="0" w:evenHBand="0" w:firstRowFirstColumn="0" w:firstRowLastColumn="0" w:lastRowFirstColumn="0" w:lastRowLastColumn="0"/>
            <w:tcW w:w="851" w:type="dxa"/>
          </w:tcPr>
          <w:p w14:paraId="71722F8D" w14:textId="77777777" w:rsidR="00297507" w:rsidRPr="00AB13FE" w:rsidRDefault="00297507" w:rsidP="003362A7">
            <w:pPr>
              <w:tabs>
                <w:tab w:val="left" w:pos="0"/>
              </w:tabs>
              <w:jc w:val="center"/>
              <w:rPr>
                <w:b w:val="0"/>
              </w:rPr>
            </w:pPr>
            <w:r>
              <w:rPr>
                <w:b w:val="0"/>
              </w:rPr>
              <w:t>Toplam</w:t>
            </w:r>
          </w:p>
        </w:tc>
      </w:tr>
      <w:tr w:rsidR="000221C0" w:rsidRPr="00AB13FE" w14:paraId="076A9989" w14:textId="77777777" w:rsidTr="00096E1C">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83" w:type="dxa"/>
            <w:shd w:val="clear" w:color="auto" w:fill="E5EAEE" w:themeFill="accent1" w:themeFillTint="33"/>
            <w:vAlign w:val="center"/>
          </w:tcPr>
          <w:p w14:paraId="77BA6BA8" w14:textId="77777777" w:rsidR="000221C0" w:rsidRPr="00AB13FE" w:rsidRDefault="000221C0" w:rsidP="000221C0">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5EAEE" w:themeFill="accent1" w:themeFillTint="33"/>
            <w:vAlign w:val="center"/>
          </w:tcPr>
          <w:p w14:paraId="45C0F1C9" w14:textId="77777777" w:rsidR="000221C0" w:rsidRPr="00AB13FE" w:rsidRDefault="00E90897" w:rsidP="000221C0">
            <w:pPr>
              <w:tabs>
                <w:tab w:val="left" w:pos="0"/>
              </w:tabs>
              <w:jc w:val="center"/>
              <w:rPr>
                <w:szCs w:val="24"/>
              </w:rPr>
            </w:pPr>
            <w:r>
              <w:rPr>
                <w:szCs w:val="24"/>
              </w:rPr>
              <w:t>2</w:t>
            </w:r>
          </w:p>
        </w:tc>
        <w:tc>
          <w:tcPr>
            <w:tcW w:w="850" w:type="dxa"/>
            <w:shd w:val="clear" w:color="auto" w:fill="E5EAEE" w:themeFill="accent1" w:themeFillTint="33"/>
            <w:vAlign w:val="center"/>
          </w:tcPr>
          <w:p w14:paraId="16087946" w14:textId="77777777" w:rsidR="000221C0" w:rsidRPr="00AB13FE" w:rsidRDefault="00E90897"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5EAEE" w:themeFill="accent1" w:themeFillTint="33"/>
            <w:vAlign w:val="center"/>
          </w:tcPr>
          <w:p w14:paraId="5E213052" w14:textId="77777777" w:rsidR="000221C0" w:rsidRPr="00AB13FE" w:rsidRDefault="00E90897" w:rsidP="000221C0">
            <w:pPr>
              <w:tabs>
                <w:tab w:val="left" w:pos="0"/>
              </w:tabs>
              <w:jc w:val="center"/>
              <w:rPr>
                <w:szCs w:val="24"/>
              </w:rPr>
            </w:pPr>
            <w:r>
              <w:rPr>
                <w:szCs w:val="24"/>
              </w:rPr>
              <w:t>7</w:t>
            </w:r>
          </w:p>
        </w:tc>
        <w:tc>
          <w:tcPr>
            <w:tcW w:w="992" w:type="dxa"/>
            <w:shd w:val="clear" w:color="auto" w:fill="E5EAEE" w:themeFill="accent1" w:themeFillTint="33"/>
            <w:vAlign w:val="center"/>
          </w:tcPr>
          <w:p w14:paraId="3A4794FA" w14:textId="77777777" w:rsidR="000221C0" w:rsidRPr="00AB13FE" w:rsidRDefault="002404D8"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5EAEE" w:themeFill="accent1" w:themeFillTint="33"/>
            <w:vAlign w:val="center"/>
          </w:tcPr>
          <w:p w14:paraId="672B16D5" w14:textId="77777777" w:rsidR="000221C0" w:rsidRPr="00AB13FE" w:rsidRDefault="00B66775" w:rsidP="000221C0">
            <w:pPr>
              <w:tabs>
                <w:tab w:val="left" w:pos="0"/>
              </w:tabs>
              <w:jc w:val="center"/>
              <w:rPr>
                <w:szCs w:val="24"/>
              </w:rPr>
            </w:pPr>
            <w:r>
              <w:rPr>
                <w:szCs w:val="24"/>
              </w:rPr>
              <w:t>-</w:t>
            </w:r>
          </w:p>
        </w:tc>
        <w:tc>
          <w:tcPr>
            <w:tcW w:w="1134" w:type="dxa"/>
            <w:shd w:val="clear" w:color="auto" w:fill="E5EAEE" w:themeFill="accent1" w:themeFillTint="33"/>
            <w:vAlign w:val="center"/>
          </w:tcPr>
          <w:p w14:paraId="7B17C550" w14:textId="77777777" w:rsidR="000221C0" w:rsidRPr="00AB13FE" w:rsidRDefault="00E90897"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8</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5EAEE" w:themeFill="accent1" w:themeFillTint="33"/>
          </w:tcPr>
          <w:p w14:paraId="59F98965" w14:textId="77777777" w:rsidR="000221C0" w:rsidRDefault="000221C0" w:rsidP="000221C0">
            <w:pPr>
              <w:tabs>
                <w:tab w:val="left" w:pos="0"/>
              </w:tabs>
              <w:jc w:val="center"/>
              <w:rPr>
                <w:szCs w:val="24"/>
              </w:rPr>
            </w:pPr>
            <w:r>
              <w:rPr>
                <w:szCs w:val="24"/>
              </w:rPr>
              <w:t>-</w:t>
            </w:r>
          </w:p>
        </w:tc>
        <w:tc>
          <w:tcPr>
            <w:tcW w:w="992" w:type="dxa"/>
            <w:shd w:val="clear" w:color="auto" w:fill="E5EAEE" w:themeFill="accent1" w:themeFillTint="33"/>
            <w:vAlign w:val="center"/>
          </w:tcPr>
          <w:p w14:paraId="5518C0EE" w14:textId="77777777" w:rsidR="000221C0" w:rsidRPr="00AB13FE" w:rsidRDefault="00E90897"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14:paraId="31AE511D" w14:textId="77777777" w:rsidR="000221C0" w:rsidRPr="00AB13FE" w:rsidRDefault="00B66775" w:rsidP="000221C0">
            <w:pPr>
              <w:tabs>
                <w:tab w:val="left" w:pos="0"/>
              </w:tabs>
              <w:jc w:val="center"/>
              <w:rPr>
                <w:szCs w:val="24"/>
              </w:rPr>
            </w:pPr>
            <w:r>
              <w:rPr>
                <w:szCs w:val="24"/>
              </w:rPr>
              <w:t>22</w:t>
            </w:r>
          </w:p>
        </w:tc>
      </w:tr>
    </w:tbl>
    <w:p w14:paraId="1F90C1A3" w14:textId="77777777" w:rsidR="00297507" w:rsidRDefault="00297507" w:rsidP="00FE6221">
      <w:pPr>
        <w:pStyle w:val="Balk5"/>
      </w:pPr>
      <w:bookmarkStart w:id="48" w:name="_Toc380499472"/>
    </w:p>
    <w:p w14:paraId="0F614BC8" w14:textId="77777777" w:rsidR="00695ACA" w:rsidRDefault="00695ACA" w:rsidP="00695ACA">
      <w:pPr>
        <w:rPr>
          <w:lang w:val="en-GB" w:eastAsia="ko-KR"/>
        </w:rPr>
      </w:pPr>
    </w:p>
    <w:p w14:paraId="22A4E8A9" w14:textId="77777777" w:rsidR="0095387D" w:rsidRDefault="0095387D" w:rsidP="00695ACA">
      <w:pPr>
        <w:rPr>
          <w:lang w:val="en-GB" w:eastAsia="ko-KR"/>
        </w:rPr>
      </w:pPr>
    </w:p>
    <w:p w14:paraId="2B7E6D4B" w14:textId="77777777" w:rsidR="00A12B01" w:rsidRDefault="00A12B01" w:rsidP="00695ACA">
      <w:pPr>
        <w:rPr>
          <w:lang w:val="en-GB" w:eastAsia="ko-KR"/>
        </w:rPr>
      </w:pPr>
    </w:p>
    <w:p w14:paraId="2C339E2E" w14:textId="77777777" w:rsidR="00A12B01" w:rsidRPr="00695ACA" w:rsidRDefault="00A12B01" w:rsidP="0095387D">
      <w:pPr>
        <w:spacing w:before="0" w:after="0"/>
        <w:rPr>
          <w:lang w:val="en-GB" w:eastAsia="ko-KR"/>
        </w:rPr>
      </w:pPr>
    </w:p>
    <w:p w14:paraId="53480C92" w14:textId="77777777" w:rsidR="0061093C" w:rsidRDefault="00695ACA" w:rsidP="0058621F">
      <w:pPr>
        <w:pStyle w:val="Balk5"/>
      </w:pPr>
      <w:r>
        <w:t xml:space="preserve">4.1.3. </w:t>
      </w:r>
      <w:proofErr w:type="spellStart"/>
      <w:r>
        <w:t>Yabancı</w:t>
      </w:r>
      <w:proofErr w:type="spellEnd"/>
      <w:r>
        <w:t xml:space="preserve"> </w:t>
      </w:r>
      <w:proofErr w:type="spellStart"/>
      <w:r>
        <w:t>Uyruklu</w:t>
      </w:r>
      <w:proofErr w:type="spellEnd"/>
      <w:r>
        <w:t xml:space="preserve"> </w:t>
      </w:r>
      <w:proofErr w:type="spellStart"/>
      <w:r>
        <w:t>Akademik</w:t>
      </w:r>
      <w:proofErr w:type="spellEnd"/>
      <w:r>
        <w:t xml:space="preserve"> </w:t>
      </w:r>
      <w:proofErr w:type="spellStart"/>
      <w:r>
        <w:t>Personel</w:t>
      </w:r>
      <w:proofErr w:type="spellEnd"/>
      <w:r>
        <w:tab/>
      </w:r>
    </w:p>
    <w:p w14:paraId="0E173048" w14:textId="77777777" w:rsidR="0058621F" w:rsidRPr="0058621F" w:rsidRDefault="0058621F" w:rsidP="0058621F">
      <w:pPr>
        <w:rPr>
          <w:lang w:val="en-GB" w:eastAsia="ko-KR"/>
        </w:rPr>
      </w:pPr>
    </w:p>
    <w:p w14:paraId="2AA3FB92" w14:textId="77777777" w:rsidR="0061093C" w:rsidRPr="0061093C" w:rsidRDefault="0058621F" w:rsidP="0061093C">
      <w:pPr>
        <w:pStyle w:val="A4TABLO"/>
        <w:rPr>
          <w:lang w:val="en-GB" w:eastAsia="ko-KR"/>
        </w:rPr>
      </w:pPr>
      <w:proofErr w:type="spellStart"/>
      <w:r>
        <w:rPr>
          <w:lang w:val="en-GB" w:eastAsia="ko-KR"/>
        </w:rPr>
        <w:t>Tablo</w:t>
      </w:r>
      <w:proofErr w:type="spellEnd"/>
      <w:r>
        <w:rPr>
          <w:lang w:val="en-GB" w:eastAsia="ko-KR"/>
        </w:rPr>
        <w:t xml:space="preserve"> </w:t>
      </w:r>
      <w:proofErr w:type="gramStart"/>
      <w:r>
        <w:rPr>
          <w:lang w:val="en-GB" w:eastAsia="ko-KR"/>
        </w:rPr>
        <w:t>9</w:t>
      </w:r>
      <w:r w:rsidR="0061093C" w:rsidRPr="0061093C">
        <w:rPr>
          <w:lang w:val="en-GB" w:eastAsia="ko-KR"/>
        </w:rPr>
        <w:t xml:space="preserve"> :</w:t>
      </w:r>
      <w:proofErr w:type="gramEnd"/>
      <w:r w:rsidR="0061093C" w:rsidRPr="0061093C">
        <w:rPr>
          <w:lang w:val="en-GB" w:eastAsia="ko-KR"/>
        </w:rPr>
        <w:t xml:space="preserve"> </w:t>
      </w:r>
      <w:proofErr w:type="spellStart"/>
      <w:r w:rsidR="0061093C" w:rsidRPr="0061093C">
        <w:rPr>
          <w:lang w:val="en-GB" w:eastAsia="ko-KR"/>
        </w:rPr>
        <w:t>Yabancı</w:t>
      </w:r>
      <w:proofErr w:type="spellEnd"/>
      <w:r w:rsidR="0061093C" w:rsidRPr="0061093C">
        <w:rPr>
          <w:lang w:val="en-GB" w:eastAsia="ko-KR"/>
        </w:rPr>
        <w:t xml:space="preserve"> </w:t>
      </w:r>
      <w:proofErr w:type="spellStart"/>
      <w:r w:rsidR="0061093C" w:rsidRPr="0061093C">
        <w:rPr>
          <w:lang w:val="en-GB" w:eastAsia="ko-KR"/>
        </w:rPr>
        <w:t>Uyruklu</w:t>
      </w:r>
      <w:proofErr w:type="spellEnd"/>
      <w:r w:rsidR="0061093C" w:rsidRPr="0061093C">
        <w:rPr>
          <w:lang w:val="en-GB" w:eastAsia="ko-KR"/>
        </w:rPr>
        <w:t xml:space="preserve"> </w:t>
      </w:r>
      <w:proofErr w:type="spellStart"/>
      <w:r w:rsidR="0061093C" w:rsidRPr="0061093C">
        <w:rPr>
          <w:lang w:val="en-GB" w:eastAsia="ko-KR"/>
        </w:rPr>
        <w:t>Akademik</w:t>
      </w:r>
      <w:proofErr w:type="spellEnd"/>
      <w:r w:rsidR="0061093C" w:rsidRPr="0061093C">
        <w:rPr>
          <w:lang w:val="en-GB" w:eastAsia="ko-KR"/>
        </w:rPr>
        <w:t xml:space="preserve"> </w:t>
      </w:r>
      <w:proofErr w:type="spellStart"/>
      <w:r w:rsidR="0061093C" w:rsidRPr="0061093C">
        <w:rPr>
          <w:lang w:val="en-GB" w:eastAsia="ko-KR"/>
        </w:rPr>
        <w:t>Personel</w:t>
      </w:r>
      <w:proofErr w:type="spellEnd"/>
      <w:r w:rsidR="0061093C" w:rsidRPr="0061093C">
        <w:rPr>
          <w:lang w:val="en-GB" w:eastAsia="ko-KR"/>
        </w:rPr>
        <w:t xml:space="preserve"> </w:t>
      </w:r>
      <w:proofErr w:type="spellStart"/>
      <w:r w:rsidR="0061093C" w:rsidRPr="0061093C">
        <w:rPr>
          <w:lang w:val="en-GB" w:eastAsia="ko-KR"/>
        </w:rPr>
        <w:t>Dağılımı</w:t>
      </w:r>
      <w:proofErr w:type="spellEnd"/>
    </w:p>
    <w:tbl>
      <w:tblPr>
        <w:tblStyle w:val="AkKlavuzVurgu1"/>
        <w:tblW w:w="9023" w:type="dxa"/>
        <w:tblLayout w:type="fixed"/>
        <w:tblLook w:val="01E0" w:firstRow="1" w:lastRow="1" w:firstColumn="1" w:lastColumn="1" w:noHBand="0" w:noVBand="0"/>
      </w:tblPr>
      <w:tblGrid>
        <w:gridCol w:w="2258"/>
        <w:gridCol w:w="4180"/>
        <w:gridCol w:w="2585"/>
      </w:tblGrid>
      <w:tr w:rsidR="00695ACA" w:rsidRPr="00AB13FE" w14:paraId="6AE4D888" w14:textId="77777777" w:rsidTr="00695ACA">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FF6D977" w14:textId="77777777" w:rsidR="00695ACA" w:rsidRPr="00044651" w:rsidRDefault="00695ACA" w:rsidP="00BF2FAF">
            <w:pPr>
              <w:tabs>
                <w:tab w:val="left" w:pos="0"/>
              </w:tabs>
              <w:jc w:val="center"/>
              <w:rPr>
                <w:bCs w:val="0"/>
              </w:rPr>
            </w:pPr>
            <w:r w:rsidRPr="00044651">
              <w:rPr>
                <w:bCs w:val="0"/>
              </w:rPr>
              <w:t xml:space="preserve">Birim </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auto"/>
            <w:vAlign w:val="center"/>
          </w:tcPr>
          <w:p w14:paraId="6C01AABB" w14:textId="77777777" w:rsidR="00695ACA" w:rsidRPr="00044651" w:rsidRDefault="00695ACA" w:rsidP="00BF2FAF">
            <w:pPr>
              <w:tabs>
                <w:tab w:val="left" w:pos="0"/>
              </w:tabs>
              <w:jc w:val="center"/>
              <w:rPr>
                <w:bCs w:val="0"/>
              </w:rPr>
            </w:pPr>
            <w:r w:rsidRPr="00044651">
              <w:rPr>
                <w:bCs w:val="0"/>
              </w:rPr>
              <w:t>Geldiği Ülke</w:t>
            </w:r>
          </w:p>
        </w:tc>
        <w:tc>
          <w:tcPr>
            <w:cnfStyle w:val="000100000000" w:firstRow="0" w:lastRow="0" w:firstColumn="0" w:lastColumn="1" w:oddVBand="0" w:evenVBand="0" w:oddHBand="0" w:evenHBand="0" w:firstRowFirstColumn="0" w:firstRowLastColumn="0" w:lastRowFirstColumn="0" w:lastRowLastColumn="0"/>
            <w:tcW w:w="2585" w:type="dxa"/>
            <w:shd w:val="clear" w:color="auto" w:fill="auto"/>
            <w:vAlign w:val="center"/>
          </w:tcPr>
          <w:p w14:paraId="16FFB58E" w14:textId="77777777" w:rsidR="00695ACA" w:rsidRPr="00044651" w:rsidRDefault="00695ACA" w:rsidP="00BF2FAF">
            <w:pPr>
              <w:tabs>
                <w:tab w:val="left" w:pos="0"/>
              </w:tabs>
              <w:jc w:val="center"/>
              <w:rPr>
                <w:bCs w:val="0"/>
              </w:rPr>
            </w:pPr>
            <w:r w:rsidRPr="00044651">
              <w:rPr>
                <w:bCs w:val="0"/>
              </w:rPr>
              <w:t>Toplam</w:t>
            </w:r>
          </w:p>
        </w:tc>
      </w:tr>
      <w:tr w:rsidR="00695ACA" w:rsidRPr="00AB13FE" w14:paraId="2A08CBE9" w14:textId="77777777" w:rsidTr="00EA2B2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853D257" w14:textId="77777777" w:rsidR="00695ACA" w:rsidRDefault="00EA2B20" w:rsidP="00BF2FAF">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FFFFFF" w:themeFill="background1"/>
            <w:vAlign w:val="center"/>
          </w:tcPr>
          <w:p w14:paraId="72B93409" w14:textId="77777777" w:rsidR="00695ACA" w:rsidRDefault="00EA2B20" w:rsidP="00BF2FAF">
            <w:pPr>
              <w:tabs>
                <w:tab w:val="left" w:pos="0"/>
              </w:tabs>
              <w:jc w:val="center"/>
              <w:rPr>
                <w:szCs w:val="24"/>
              </w:rPr>
            </w:pPr>
            <w:r>
              <w:rPr>
                <w:szCs w:val="24"/>
              </w:rPr>
              <w:t>Suriye</w:t>
            </w:r>
          </w:p>
        </w:tc>
        <w:tc>
          <w:tcPr>
            <w:cnfStyle w:val="000100000000" w:firstRow="0" w:lastRow="0" w:firstColumn="0" w:lastColumn="1" w:oddVBand="0" w:evenVBand="0" w:oddHBand="0" w:evenHBand="0" w:firstRowFirstColumn="0" w:firstRowLastColumn="0" w:lastRowFirstColumn="0" w:lastRowLastColumn="0"/>
            <w:tcW w:w="2585" w:type="dxa"/>
            <w:vAlign w:val="center"/>
          </w:tcPr>
          <w:p w14:paraId="460E34B5" w14:textId="77777777" w:rsidR="00695ACA" w:rsidRPr="00044651" w:rsidRDefault="00EA2B20" w:rsidP="00BF2FAF">
            <w:pPr>
              <w:tabs>
                <w:tab w:val="left" w:pos="0"/>
              </w:tabs>
              <w:jc w:val="center"/>
              <w:rPr>
                <w:b w:val="0"/>
                <w:bCs w:val="0"/>
                <w:szCs w:val="24"/>
              </w:rPr>
            </w:pPr>
            <w:r w:rsidRPr="00044651">
              <w:rPr>
                <w:b w:val="0"/>
                <w:bCs w:val="0"/>
                <w:szCs w:val="24"/>
              </w:rPr>
              <w:t>1</w:t>
            </w:r>
          </w:p>
        </w:tc>
      </w:tr>
      <w:tr w:rsidR="00695ACA" w:rsidRPr="00AB13FE" w14:paraId="2572D4B6" w14:textId="77777777" w:rsidTr="00695ACA">
        <w:trPr>
          <w:cnfStyle w:val="010000000000" w:firstRow="0" w:lastRow="1"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58" w:type="dxa"/>
            <w:shd w:val="clear" w:color="auto" w:fill="E5EAEE" w:themeFill="accent1" w:themeFillTint="33"/>
            <w:vAlign w:val="center"/>
          </w:tcPr>
          <w:p w14:paraId="2E83806A" w14:textId="77777777" w:rsidR="00695ACA" w:rsidRDefault="00EA2B20" w:rsidP="00BF2FAF">
            <w:pPr>
              <w:tabs>
                <w:tab w:val="left" w:pos="0"/>
              </w:tabs>
              <w:jc w:val="center"/>
              <w:rPr>
                <w:szCs w:val="24"/>
              </w:rPr>
            </w:pPr>
            <w:r>
              <w:rPr>
                <w:szCs w:val="24"/>
              </w:rPr>
              <w:t>Toplam</w:t>
            </w:r>
          </w:p>
        </w:tc>
        <w:tc>
          <w:tcPr>
            <w:cnfStyle w:val="000010000000" w:firstRow="0" w:lastRow="0" w:firstColumn="0" w:lastColumn="0" w:oddVBand="1" w:evenVBand="0" w:oddHBand="0" w:evenHBand="0" w:firstRowFirstColumn="0" w:firstRowLastColumn="0" w:lastRowFirstColumn="0" w:lastRowLastColumn="0"/>
            <w:tcW w:w="4180" w:type="dxa"/>
            <w:vAlign w:val="center"/>
          </w:tcPr>
          <w:p w14:paraId="05E22306" w14:textId="77777777" w:rsidR="00695ACA" w:rsidRDefault="00695ACA" w:rsidP="00BF2FAF">
            <w:pPr>
              <w:tabs>
                <w:tab w:val="left" w:pos="0"/>
              </w:tabs>
              <w:jc w:val="center"/>
              <w:rPr>
                <w:szCs w:val="24"/>
              </w:rPr>
            </w:pPr>
          </w:p>
        </w:tc>
        <w:tc>
          <w:tcPr>
            <w:cnfStyle w:val="000100000000" w:firstRow="0" w:lastRow="0" w:firstColumn="0" w:lastColumn="1" w:oddVBand="0" w:evenVBand="0" w:oddHBand="0" w:evenHBand="0" w:firstRowFirstColumn="0" w:firstRowLastColumn="0" w:lastRowFirstColumn="0" w:lastRowLastColumn="0"/>
            <w:tcW w:w="2585" w:type="dxa"/>
            <w:shd w:val="clear" w:color="auto" w:fill="E5EAEE" w:themeFill="accent1" w:themeFillTint="33"/>
            <w:vAlign w:val="center"/>
          </w:tcPr>
          <w:p w14:paraId="4F665FB7" w14:textId="77777777" w:rsidR="00695ACA" w:rsidRDefault="001A5390" w:rsidP="00BF2FAF">
            <w:pPr>
              <w:tabs>
                <w:tab w:val="left" w:pos="0"/>
              </w:tabs>
              <w:jc w:val="center"/>
              <w:rPr>
                <w:szCs w:val="24"/>
              </w:rPr>
            </w:pPr>
            <w:r>
              <w:rPr>
                <w:szCs w:val="24"/>
              </w:rPr>
              <w:t>1</w:t>
            </w:r>
          </w:p>
        </w:tc>
      </w:tr>
    </w:tbl>
    <w:p w14:paraId="41570CCE" w14:textId="77777777" w:rsidR="0058621F" w:rsidRPr="007E4A8D" w:rsidRDefault="0058621F" w:rsidP="007E4A8D">
      <w:pPr>
        <w:rPr>
          <w:lang w:val="en-GB" w:eastAsia="ko-KR"/>
        </w:rPr>
      </w:pPr>
    </w:p>
    <w:p w14:paraId="439307A3" w14:textId="77777777" w:rsidR="0058621F" w:rsidRPr="0058621F" w:rsidRDefault="00016ABA" w:rsidP="0058621F">
      <w:pPr>
        <w:pStyle w:val="Balk5"/>
      </w:pPr>
      <w:r w:rsidRPr="00AB13FE">
        <w:t>4.1.4.</w:t>
      </w:r>
      <w:r w:rsidR="002A5CC2">
        <w:t xml:space="preserve"> </w:t>
      </w:r>
      <w:proofErr w:type="spellStart"/>
      <w:r w:rsidR="008100F9">
        <w:t>Akademik</w:t>
      </w:r>
      <w:proofErr w:type="spellEnd"/>
      <w:r w:rsidR="008100F9">
        <w:t xml:space="preserve"> </w:t>
      </w:r>
      <w:proofErr w:type="spellStart"/>
      <w:r w:rsidR="008100F9">
        <w:t>Personelin</w:t>
      </w:r>
      <w:proofErr w:type="spellEnd"/>
      <w:r w:rsidR="008100F9">
        <w:t xml:space="preserve"> Yurt </w:t>
      </w:r>
      <w:proofErr w:type="spellStart"/>
      <w:r w:rsidR="008100F9">
        <w:t>İçi</w:t>
      </w:r>
      <w:proofErr w:type="spellEnd"/>
      <w:r w:rsidR="008100F9">
        <w:t xml:space="preserve"> </w:t>
      </w:r>
      <w:proofErr w:type="spellStart"/>
      <w:r w:rsidR="008100F9">
        <w:t>ve</w:t>
      </w:r>
      <w:proofErr w:type="spellEnd"/>
      <w:r w:rsidR="008100F9">
        <w:t xml:space="preserve"> Yurt </w:t>
      </w:r>
      <w:proofErr w:type="spellStart"/>
      <w:r w:rsidR="008100F9">
        <w:t>Dışı</w:t>
      </w:r>
      <w:proofErr w:type="spellEnd"/>
      <w:r w:rsidRPr="00AB13FE">
        <w:t xml:space="preserve"> </w:t>
      </w:r>
      <w:proofErr w:type="spellStart"/>
      <w:r w:rsidRPr="00AB13FE">
        <w:t>Görevlendirmeleri</w:t>
      </w:r>
      <w:bookmarkStart w:id="49" w:name="_Toc380499473"/>
      <w:bookmarkEnd w:id="48"/>
      <w:proofErr w:type="spellEnd"/>
    </w:p>
    <w:bookmarkEnd w:id="49"/>
    <w:p w14:paraId="7A98D905" w14:textId="77777777" w:rsidR="00733252" w:rsidRDefault="00695ACA" w:rsidP="00733252">
      <w:pPr>
        <w:tabs>
          <w:tab w:val="left" w:pos="0"/>
        </w:tabs>
        <w:spacing w:before="240" w:after="240" w:line="240" w:lineRule="auto"/>
        <w:jc w:val="both"/>
        <w:rPr>
          <w:b/>
          <w:szCs w:val="24"/>
        </w:rPr>
      </w:pPr>
      <w:r>
        <w:rPr>
          <w:lang w:val="en-GB" w:eastAsia="ko-KR"/>
        </w:rPr>
        <w:t xml:space="preserve">   </w:t>
      </w:r>
      <w:r w:rsidR="0095387D">
        <w:rPr>
          <w:lang w:val="en-GB" w:eastAsia="ko-KR"/>
        </w:rPr>
        <w:t xml:space="preserve">    </w:t>
      </w:r>
      <w:r>
        <w:rPr>
          <w:lang w:val="en-GB" w:eastAsia="ko-KR"/>
        </w:rPr>
        <w:t xml:space="preserve">      </w:t>
      </w:r>
      <w:r w:rsidR="0061093C">
        <w:rPr>
          <w:b/>
          <w:szCs w:val="24"/>
        </w:rPr>
        <w:t>İlahiyat</w:t>
      </w:r>
      <w:r w:rsidR="00134D1A" w:rsidRPr="00B44F35">
        <w:rPr>
          <w:b/>
          <w:szCs w:val="24"/>
        </w:rPr>
        <w:t xml:space="preserve"> Fakültesi</w:t>
      </w:r>
      <w:r w:rsidR="00263895" w:rsidRPr="00B44F35">
        <w:rPr>
          <w:b/>
          <w:szCs w:val="24"/>
        </w:rPr>
        <w:t>nde görev yapan</w:t>
      </w:r>
      <w:r w:rsidR="00134D1A" w:rsidRPr="00B44F35">
        <w:rPr>
          <w:b/>
          <w:szCs w:val="24"/>
        </w:rPr>
        <w:t xml:space="preserve"> akademik per</w:t>
      </w:r>
      <w:r w:rsidR="00897BF5">
        <w:rPr>
          <w:b/>
          <w:szCs w:val="24"/>
        </w:rPr>
        <w:t xml:space="preserve">sonelin 2547 sayılı kanununun </w:t>
      </w:r>
      <w:proofErr w:type="gramStart"/>
      <w:r w:rsidR="00897BF5">
        <w:rPr>
          <w:b/>
          <w:szCs w:val="24"/>
        </w:rPr>
        <w:t>35</w:t>
      </w:r>
      <w:r w:rsidR="00134D1A" w:rsidRPr="00B44F35">
        <w:rPr>
          <w:b/>
          <w:szCs w:val="24"/>
        </w:rPr>
        <w:t>.</w:t>
      </w:r>
      <w:r w:rsidR="00897BF5">
        <w:rPr>
          <w:b/>
          <w:szCs w:val="24"/>
        </w:rPr>
        <w:t xml:space="preserve"> </w:t>
      </w:r>
      <w:r w:rsidR="00FA4703" w:rsidRPr="00B44F35">
        <w:rPr>
          <w:b/>
          <w:szCs w:val="24"/>
        </w:rPr>
        <w:t>,</w:t>
      </w:r>
      <w:proofErr w:type="gramEnd"/>
      <w:r w:rsidR="00FA4703" w:rsidRPr="00B44F35">
        <w:rPr>
          <w:b/>
          <w:szCs w:val="24"/>
        </w:rPr>
        <w:t xml:space="preserve"> 39. </w:t>
      </w:r>
      <w:r w:rsidR="00263895" w:rsidRPr="00B44F35">
        <w:rPr>
          <w:b/>
          <w:szCs w:val="24"/>
        </w:rPr>
        <w:t>v</w:t>
      </w:r>
      <w:r w:rsidR="00FA4703" w:rsidRPr="00B44F35">
        <w:rPr>
          <w:b/>
          <w:szCs w:val="24"/>
        </w:rPr>
        <w:t xml:space="preserve">e 40 </w:t>
      </w:r>
      <w:r w:rsidR="00134D1A" w:rsidRPr="00B44F35">
        <w:rPr>
          <w:b/>
          <w:szCs w:val="24"/>
        </w:rPr>
        <w:t>Madde</w:t>
      </w:r>
      <w:r w:rsidR="00FA4703" w:rsidRPr="00B44F35">
        <w:rPr>
          <w:b/>
          <w:szCs w:val="24"/>
        </w:rPr>
        <w:t>leri</w:t>
      </w:r>
      <w:r w:rsidR="00134D1A" w:rsidRPr="00B44F35">
        <w:rPr>
          <w:b/>
          <w:szCs w:val="24"/>
        </w:rPr>
        <w:t xml:space="preserve">ne göre </w:t>
      </w:r>
      <w:r w:rsidR="00C03713" w:rsidRPr="00B44F35">
        <w:rPr>
          <w:b/>
          <w:szCs w:val="24"/>
        </w:rPr>
        <w:t>yurt</w:t>
      </w:r>
      <w:r w:rsidR="008100F9">
        <w:rPr>
          <w:b/>
          <w:szCs w:val="24"/>
        </w:rPr>
        <w:t xml:space="preserve"> </w:t>
      </w:r>
      <w:r w:rsidR="00C03713" w:rsidRPr="00B44F35">
        <w:rPr>
          <w:b/>
          <w:szCs w:val="24"/>
        </w:rPr>
        <w:t>içine ve yurt</w:t>
      </w:r>
      <w:r w:rsidR="008100F9">
        <w:rPr>
          <w:b/>
          <w:szCs w:val="24"/>
        </w:rPr>
        <w:t xml:space="preserve"> </w:t>
      </w:r>
      <w:r w:rsidR="00C03713" w:rsidRPr="00B44F35">
        <w:rPr>
          <w:b/>
          <w:szCs w:val="24"/>
        </w:rPr>
        <w:t>dışına görevlendirmeler</w:t>
      </w:r>
      <w:r w:rsidR="00FA4703" w:rsidRPr="00B44F35">
        <w:rPr>
          <w:b/>
          <w:szCs w:val="24"/>
        </w:rPr>
        <w:t xml:space="preserve"> sırasıyla </w:t>
      </w:r>
      <w:r w:rsidR="0058621F">
        <w:rPr>
          <w:b/>
          <w:szCs w:val="24"/>
        </w:rPr>
        <w:t>Tablo 10, 11 ve 12</w:t>
      </w:r>
      <w:r w:rsidR="00FA4703" w:rsidRPr="00B44F35">
        <w:rPr>
          <w:b/>
          <w:szCs w:val="24"/>
        </w:rPr>
        <w:t>’de gösterilmektedir.</w:t>
      </w:r>
    </w:p>
    <w:p w14:paraId="54CA88BB" w14:textId="77777777" w:rsidR="004528E4" w:rsidRPr="007E4A8D" w:rsidRDefault="0058621F" w:rsidP="008100F9">
      <w:pPr>
        <w:pStyle w:val="A4TABLO"/>
      </w:pPr>
      <w:r>
        <w:t>Tablo 10</w:t>
      </w:r>
      <w:r w:rsidR="00090AD4">
        <w:t xml:space="preserve">: </w:t>
      </w:r>
      <w:r w:rsidR="007E4A8D" w:rsidRPr="007E4A8D">
        <w:t>35.maddeye</w:t>
      </w:r>
      <w:r w:rsidR="008100F9">
        <w:t xml:space="preserve"> göre Akademik Personelin Yurt İçi ve Yurt Dışı</w:t>
      </w:r>
      <w:r w:rsidR="007E4A8D" w:rsidRPr="007E4A8D">
        <w:t xml:space="preserve"> Görevlendirmeleri</w:t>
      </w:r>
    </w:p>
    <w:tbl>
      <w:tblPr>
        <w:tblStyle w:val="AkKlavuzVurgu1"/>
        <w:tblW w:w="5000" w:type="pct"/>
        <w:tblLayout w:type="fixed"/>
        <w:tblLook w:val="04A0" w:firstRow="1" w:lastRow="0" w:firstColumn="1" w:lastColumn="0" w:noHBand="0" w:noVBand="1"/>
      </w:tblPr>
      <w:tblGrid>
        <w:gridCol w:w="2258"/>
        <w:gridCol w:w="4177"/>
        <w:gridCol w:w="2616"/>
      </w:tblGrid>
      <w:tr w:rsidR="004528E4" w:rsidRPr="00AB13FE" w14:paraId="3B151236" w14:textId="77777777" w:rsidTr="00AA2F8F">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8EC47C5" w14:textId="77777777" w:rsidR="004528E4" w:rsidRPr="00044651" w:rsidRDefault="004528E4" w:rsidP="004528E4">
            <w:pPr>
              <w:tabs>
                <w:tab w:val="left" w:pos="0"/>
              </w:tabs>
              <w:jc w:val="center"/>
              <w:rPr>
                <w:bCs w:val="0"/>
              </w:rPr>
            </w:pPr>
            <w:r w:rsidRPr="00044651">
              <w:rPr>
                <w:bCs w:val="0"/>
              </w:rPr>
              <w:t>UNVAN</w:t>
            </w:r>
          </w:p>
        </w:tc>
        <w:tc>
          <w:tcPr>
            <w:tcW w:w="4177" w:type="dxa"/>
            <w:vAlign w:val="center"/>
          </w:tcPr>
          <w:p w14:paraId="1B8A489B" w14:textId="77777777"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BÖLÜMÜ / BİRİMİ</w:t>
            </w:r>
          </w:p>
        </w:tc>
        <w:tc>
          <w:tcPr>
            <w:tcW w:w="2616" w:type="dxa"/>
            <w:vAlign w:val="center"/>
          </w:tcPr>
          <w:p w14:paraId="2310157D" w14:textId="77777777"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GİTTİĞİ ÜNİVERSİTE / OKUDUĞU ANABİLİM DALI</w:t>
            </w:r>
          </w:p>
        </w:tc>
      </w:tr>
      <w:tr w:rsidR="004528E4" w:rsidRPr="00AB13FE" w14:paraId="5944B076" w14:textId="77777777" w:rsidTr="00AA2F8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2686521" w14:textId="77777777" w:rsidR="004528E4" w:rsidRPr="00044651" w:rsidRDefault="004528E4" w:rsidP="004528E4">
            <w:pPr>
              <w:tabs>
                <w:tab w:val="left" w:pos="0"/>
              </w:tabs>
              <w:jc w:val="center"/>
              <w:rPr>
                <w:bCs w:val="0"/>
                <w:szCs w:val="24"/>
              </w:rPr>
            </w:pPr>
            <w:r w:rsidRPr="00044651">
              <w:rPr>
                <w:bCs w:val="0"/>
                <w:szCs w:val="24"/>
              </w:rPr>
              <w:t>Araştırma Görevlisi</w:t>
            </w:r>
          </w:p>
        </w:tc>
        <w:tc>
          <w:tcPr>
            <w:tcW w:w="4177" w:type="dxa"/>
            <w:vAlign w:val="center"/>
          </w:tcPr>
          <w:p w14:paraId="69FC6FB6" w14:textId="77777777"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Temel İslam Bilimleri</w:t>
            </w:r>
          </w:p>
        </w:tc>
        <w:tc>
          <w:tcPr>
            <w:tcW w:w="2616" w:type="dxa"/>
            <w:vAlign w:val="center"/>
          </w:tcPr>
          <w:p w14:paraId="14569953" w14:textId="77777777"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Marmara Üniversitesi / Tefsir</w:t>
            </w:r>
          </w:p>
        </w:tc>
      </w:tr>
      <w:tr w:rsidR="004528E4" w:rsidRPr="00AB13FE" w14:paraId="51DC1DEB" w14:textId="77777777" w:rsidTr="00AA2F8F">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B327842" w14:textId="77777777" w:rsidR="004528E4" w:rsidRPr="00044651" w:rsidRDefault="004528E4" w:rsidP="004528E4">
            <w:pPr>
              <w:tabs>
                <w:tab w:val="left" w:pos="0"/>
              </w:tabs>
              <w:jc w:val="center"/>
              <w:rPr>
                <w:bCs w:val="0"/>
                <w:szCs w:val="24"/>
              </w:rPr>
            </w:pPr>
            <w:r w:rsidRPr="00044651">
              <w:rPr>
                <w:bCs w:val="0"/>
                <w:szCs w:val="24"/>
              </w:rPr>
              <w:t>Araştırma Görevlisi</w:t>
            </w:r>
          </w:p>
        </w:tc>
        <w:tc>
          <w:tcPr>
            <w:tcW w:w="4177" w:type="dxa"/>
            <w:vAlign w:val="center"/>
          </w:tcPr>
          <w:p w14:paraId="1A3C4A34" w14:textId="77777777" w:rsidR="004528E4" w:rsidRPr="00044651" w:rsidRDefault="008C0910" w:rsidP="004528E4">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Temel İslam Bilimleri</w:t>
            </w:r>
          </w:p>
        </w:tc>
        <w:tc>
          <w:tcPr>
            <w:tcW w:w="2616" w:type="dxa"/>
            <w:vAlign w:val="center"/>
          </w:tcPr>
          <w:p w14:paraId="15F778A5" w14:textId="77777777" w:rsidR="004528E4" w:rsidRPr="00044651" w:rsidRDefault="008C0910" w:rsidP="008C0910">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 xml:space="preserve">Marmara Üniversitesi /Arap Dili ve </w:t>
            </w:r>
            <w:proofErr w:type="spellStart"/>
            <w:r>
              <w:rPr>
                <w:bCs/>
                <w:szCs w:val="24"/>
              </w:rPr>
              <w:t>Belagatı</w:t>
            </w:r>
            <w:proofErr w:type="spellEnd"/>
          </w:p>
        </w:tc>
      </w:tr>
    </w:tbl>
    <w:p w14:paraId="0474A142" w14:textId="77777777" w:rsidR="00F369A5" w:rsidRDefault="00F369A5" w:rsidP="0061093C">
      <w:pPr>
        <w:tabs>
          <w:tab w:val="left" w:pos="0"/>
        </w:tabs>
        <w:spacing w:before="240" w:after="240" w:line="240" w:lineRule="auto"/>
        <w:jc w:val="both"/>
        <w:rPr>
          <w:b/>
          <w:szCs w:val="24"/>
        </w:rPr>
      </w:pPr>
    </w:p>
    <w:p w14:paraId="095B0F23" w14:textId="77777777" w:rsidR="007E4A8D" w:rsidRDefault="007E4A8D" w:rsidP="0061093C">
      <w:pPr>
        <w:tabs>
          <w:tab w:val="left" w:pos="0"/>
        </w:tabs>
        <w:spacing w:before="240" w:after="240" w:line="240" w:lineRule="auto"/>
        <w:jc w:val="both"/>
        <w:rPr>
          <w:b/>
          <w:szCs w:val="24"/>
        </w:rPr>
      </w:pPr>
    </w:p>
    <w:p w14:paraId="05606100" w14:textId="77777777" w:rsidR="007E4A8D" w:rsidRDefault="007E4A8D" w:rsidP="0061093C">
      <w:pPr>
        <w:tabs>
          <w:tab w:val="left" w:pos="0"/>
        </w:tabs>
        <w:spacing w:before="240" w:after="240" w:line="240" w:lineRule="auto"/>
        <w:jc w:val="both"/>
        <w:rPr>
          <w:b/>
          <w:szCs w:val="24"/>
        </w:rPr>
      </w:pPr>
    </w:p>
    <w:p w14:paraId="5D75E1B7" w14:textId="77777777" w:rsidR="007E4A8D" w:rsidRDefault="007E4A8D" w:rsidP="0061093C">
      <w:pPr>
        <w:tabs>
          <w:tab w:val="left" w:pos="0"/>
        </w:tabs>
        <w:spacing w:before="240" w:after="240" w:line="240" w:lineRule="auto"/>
        <w:jc w:val="both"/>
        <w:rPr>
          <w:b/>
          <w:szCs w:val="24"/>
        </w:rPr>
      </w:pPr>
    </w:p>
    <w:p w14:paraId="0E610379" w14:textId="77777777" w:rsidR="00925F93" w:rsidRDefault="00925F93" w:rsidP="0061093C">
      <w:pPr>
        <w:tabs>
          <w:tab w:val="left" w:pos="0"/>
        </w:tabs>
        <w:spacing w:before="240" w:after="240" w:line="240" w:lineRule="auto"/>
        <w:jc w:val="both"/>
        <w:rPr>
          <w:b/>
          <w:szCs w:val="24"/>
        </w:rPr>
      </w:pPr>
    </w:p>
    <w:p w14:paraId="3ACEF234" w14:textId="77777777" w:rsidR="00925F93" w:rsidRDefault="00925F93" w:rsidP="0061093C">
      <w:pPr>
        <w:tabs>
          <w:tab w:val="left" w:pos="0"/>
        </w:tabs>
        <w:spacing w:before="240" w:after="240" w:line="240" w:lineRule="auto"/>
        <w:jc w:val="both"/>
        <w:rPr>
          <w:b/>
          <w:szCs w:val="24"/>
        </w:rPr>
      </w:pPr>
    </w:p>
    <w:p w14:paraId="302E860A" w14:textId="77777777" w:rsidR="007E4A8D" w:rsidRDefault="007E4A8D" w:rsidP="0061093C">
      <w:pPr>
        <w:tabs>
          <w:tab w:val="left" w:pos="0"/>
        </w:tabs>
        <w:spacing w:before="240" w:after="240" w:line="240" w:lineRule="auto"/>
        <w:jc w:val="both"/>
        <w:rPr>
          <w:b/>
          <w:szCs w:val="24"/>
        </w:rPr>
      </w:pPr>
    </w:p>
    <w:p w14:paraId="03D8FC9C" w14:textId="77777777" w:rsidR="007E4A8D" w:rsidRDefault="007E4A8D" w:rsidP="0061093C">
      <w:pPr>
        <w:tabs>
          <w:tab w:val="left" w:pos="0"/>
        </w:tabs>
        <w:spacing w:before="240" w:after="240" w:line="240" w:lineRule="auto"/>
        <w:jc w:val="both"/>
        <w:rPr>
          <w:b/>
          <w:szCs w:val="24"/>
        </w:rPr>
      </w:pPr>
    </w:p>
    <w:p w14:paraId="365FB162" w14:textId="77777777" w:rsidR="007E4A8D" w:rsidRDefault="007E4A8D" w:rsidP="0061093C">
      <w:pPr>
        <w:tabs>
          <w:tab w:val="left" w:pos="0"/>
        </w:tabs>
        <w:spacing w:before="240" w:after="240" w:line="240" w:lineRule="auto"/>
        <w:jc w:val="both"/>
        <w:rPr>
          <w:b/>
          <w:szCs w:val="24"/>
        </w:rPr>
      </w:pPr>
    </w:p>
    <w:p w14:paraId="1024C5BC" w14:textId="77777777" w:rsidR="00A12B01" w:rsidRDefault="00A12B01" w:rsidP="00925F93">
      <w:pPr>
        <w:pStyle w:val="A4TABLO"/>
        <w:ind w:firstLine="0"/>
        <w:jc w:val="left"/>
        <w:rPr>
          <w:rFonts w:asciiTheme="minorHAnsi" w:eastAsiaTheme="minorHAnsi" w:hAnsiTheme="minorHAnsi" w:cstheme="minorBidi"/>
          <w:i w:val="0"/>
          <w:color w:val="595959" w:themeColor="text1" w:themeTint="A6"/>
          <w:kern w:val="20"/>
          <w:sz w:val="20"/>
        </w:rPr>
      </w:pPr>
    </w:p>
    <w:p w14:paraId="6DC27B8F" w14:textId="77777777" w:rsidR="00925F93" w:rsidRDefault="00925F93" w:rsidP="00925F93">
      <w:pPr>
        <w:pStyle w:val="A4TABLO"/>
        <w:ind w:firstLine="0"/>
        <w:jc w:val="left"/>
        <w:rPr>
          <w:rFonts w:asciiTheme="minorHAnsi" w:eastAsiaTheme="minorHAnsi" w:hAnsiTheme="minorHAnsi" w:cstheme="minorBidi"/>
          <w:i w:val="0"/>
          <w:color w:val="595959" w:themeColor="text1" w:themeTint="A6"/>
          <w:kern w:val="20"/>
          <w:sz w:val="20"/>
        </w:rPr>
      </w:pPr>
    </w:p>
    <w:p w14:paraId="590B1AFA" w14:textId="77777777" w:rsidR="009757EB" w:rsidRDefault="009757EB" w:rsidP="00992365">
      <w:pPr>
        <w:pStyle w:val="A4TABLO"/>
        <w:spacing w:before="240"/>
        <w:ind w:firstLine="0"/>
        <w:jc w:val="left"/>
      </w:pPr>
    </w:p>
    <w:p w14:paraId="1A16D6BE" w14:textId="77777777" w:rsidR="00016ABA" w:rsidRPr="00105E38" w:rsidRDefault="00105E38" w:rsidP="008100F9">
      <w:pPr>
        <w:pStyle w:val="A4TABLO"/>
        <w:spacing w:before="240"/>
      </w:pPr>
      <w:r>
        <w:lastRenderedPageBreak/>
        <w:t xml:space="preserve">Tablo </w:t>
      </w:r>
      <w:proofErr w:type="gramStart"/>
      <w:r>
        <w:t>1</w:t>
      </w:r>
      <w:r w:rsidR="0058621F">
        <w:t>1</w:t>
      </w:r>
      <w:r w:rsidR="00016ABA" w:rsidRPr="005F3F2A">
        <w:t xml:space="preserve"> :</w:t>
      </w:r>
      <w:proofErr w:type="gramEnd"/>
      <w:r w:rsidR="00016ABA" w:rsidRPr="005F3F2A">
        <w:t xml:space="preserve"> 3</w:t>
      </w:r>
      <w:r w:rsidR="00016ABA">
        <w:t>9. maddeye</w:t>
      </w:r>
      <w:r w:rsidR="00016ABA" w:rsidRPr="005F3F2A">
        <w:t xml:space="preserve"> göre Akademik Personelin Yur</w:t>
      </w:r>
      <w:r w:rsidR="008100F9">
        <w:t xml:space="preserve">t İçi ve Yurt Dışı </w:t>
      </w:r>
      <w:r w:rsidR="00016ABA" w:rsidRPr="005F3F2A">
        <w:t>Görevlendirmeleri</w:t>
      </w:r>
    </w:p>
    <w:tbl>
      <w:tblPr>
        <w:tblStyle w:val="AkKlavuzVurgu1"/>
        <w:tblW w:w="9495" w:type="dxa"/>
        <w:tblLayout w:type="fixed"/>
        <w:tblLook w:val="04A0" w:firstRow="1" w:lastRow="0" w:firstColumn="1" w:lastColumn="0" w:noHBand="0" w:noVBand="1"/>
      </w:tblPr>
      <w:tblGrid>
        <w:gridCol w:w="1408"/>
        <w:gridCol w:w="2219"/>
        <w:gridCol w:w="1819"/>
        <w:gridCol w:w="1934"/>
        <w:gridCol w:w="2115"/>
      </w:tblGrid>
      <w:tr w:rsidR="00016ABA" w:rsidRPr="00AB13FE" w14:paraId="046A2B09" w14:textId="77777777" w:rsidTr="0050383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938FC67" w14:textId="77777777" w:rsidR="00016ABA" w:rsidRPr="00044651" w:rsidRDefault="00016ABA" w:rsidP="003362A7">
            <w:pPr>
              <w:tabs>
                <w:tab w:val="left" w:pos="0"/>
              </w:tabs>
              <w:jc w:val="center"/>
              <w:rPr>
                <w:bCs w:val="0"/>
              </w:rPr>
            </w:pPr>
            <w:r w:rsidRPr="00044651">
              <w:rPr>
                <w:bCs w:val="0"/>
              </w:rPr>
              <w:t>UNVAN</w:t>
            </w:r>
          </w:p>
        </w:tc>
        <w:tc>
          <w:tcPr>
            <w:tcW w:w="2219" w:type="dxa"/>
            <w:vAlign w:val="center"/>
          </w:tcPr>
          <w:p w14:paraId="1A380344"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 /</w:t>
            </w:r>
            <w:r w:rsidR="003B75F3" w:rsidRPr="00044651">
              <w:rPr>
                <w:bCs w:val="0"/>
              </w:rPr>
              <w:t xml:space="preserve"> </w:t>
            </w:r>
            <w:r w:rsidRPr="00044651">
              <w:rPr>
                <w:bCs w:val="0"/>
              </w:rPr>
              <w:t>BİRİM</w:t>
            </w:r>
          </w:p>
        </w:tc>
        <w:tc>
          <w:tcPr>
            <w:tcW w:w="1819" w:type="dxa"/>
            <w:vAlign w:val="center"/>
          </w:tcPr>
          <w:p w14:paraId="71E20751"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DIŞI GÖREVLENDİRME ÜLKE ADI</w:t>
            </w:r>
          </w:p>
        </w:tc>
        <w:tc>
          <w:tcPr>
            <w:tcW w:w="1934" w:type="dxa"/>
            <w:vAlign w:val="center"/>
          </w:tcPr>
          <w:p w14:paraId="073F9070"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İÇİ GÖREVLENDİRME ŞEHİR ADI</w:t>
            </w:r>
          </w:p>
        </w:tc>
        <w:tc>
          <w:tcPr>
            <w:tcW w:w="2115" w:type="dxa"/>
            <w:vAlign w:val="center"/>
          </w:tcPr>
          <w:p w14:paraId="2C94BC48"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GÖREVLENDİRME ŞEKLİ</w:t>
            </w:r>
          </w:p>
          <w:p w14:paraId="6107D458"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 xml:space="preserve">(Konferans, </w:t>
            </w:r>
            <w:proofErr w:type="gramStart"/>
            <w:r w:rsidRPr="00044651">
              <w:rPr>
                <w:bCs w:val="0"/>
              </w:rPr>
              <w:t>Kongre….</w:t>
            </w:r>
            <w:proofErr w:type="gramEnd"/>
            <w:r w:rsidRPr="00044651">
              <w:rPr>
                <w:bCs w:val="0"/>
              </w:rPr>
              <w:t>)</w:t>
            </w:r>
          </w:p>
        </w:tc>
      </w:tr>
      <w:tr w:rsidR="009757EB" w:rsidRPr="00AB13FE" w14:paraId="592107CA"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8019D6E" w14:textId="77777777" w:rsidR="009757EB" w:rsidRPr="00DA4736" w:rsidRDefault="009757EB" w:rsidP="009757EB">
            <w:pPr>
              <w:tabs>
                <w:tab w:val="left" w:pos="0"/>
              </w:tabs>
              <w:jc w:val="center"/>
              <w:rPr>
                <w:rFonts w:ascii="Arial" w:hAnsi="Arial" w:cs="Arial"/>
                <w:sz w:val="18"/>
              </w:rPr>
            </w:pPr>
            <w:r>
              <w:rPr>
                <w:rFonts w:ascii="Arial" w:hAnsi="Arial" w:cs="Arial"/>
                <w:sz w:val="18"/>
              </w:rPr>
              <w:t>Arş. Gör.</w:t>
            </w:r>
          </w:p>
        </w:tc>
        <w:tc>
          <w:tcPr>
            <w:tcW w:w="2219" w:type="dxa"/>
            <w:vAlign w:val="center"/>
          </w:tcPr>
          <w:p w14:paraId="710188C2" w14:textId="77777777" w:rsidR="009757EB" w:rsidRPr="00DA4736"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İslam Tarihi ve Sanatları Bölümü</w:t>
            </w:r>
          </w:p>
        </w:tc>
        <w:tc>
          <w:tcPr>
            <w:tcW w:w="1819" w:type="dxa"/>
            <w:vAlign w:val="center"/>
          </w:tcPr>
          <w:p w14:paraId="62E867CC" w14:textId="77777777" w:rsidR="009757EB" w:rsidRPr="00DA4736"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Türkiye</w:t>
            </w:r>
          </w:p>
        </w:tc>
        <w:tc>
          <w:tcPr>
            <w:tcW w:w="1934" w:type="dxa"/>
            <w:vAlign w:val="center"/>
          </w:tcPr>
          <w:p w14:paraId="08E2D78D" w14:textId="77777777" w:rsidR="009757EB" w:rsidRPr="00DA4736"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Bursa</w:t>
            </w:r>
          </w:p>
        </w:tc>
        <w:tc>
          <w:tcPr>
            <w:tcW w:w="2115" w:type="dxa"/>
            <w:vAlign w:val="center"/>
          </w:tcPr>
          <w:p w14:paraId="0173F8EB" w14:textId="77777777" w:rsidR="009757EB" w:rsidRPr="00DA4736"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Doktora Yeterlilik Sınavı</w:t>
            </w:r>
          </w:p>
        </w:tc>
      </w:tr>
      <w:tr w:rsidR="009757EB" w:rsidRPr="00AB13FE" w14:paraId="38DA4AFB"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334C7F8" w14:textId="77777777" w:rsidR="009757EB" w:rsidRPr="00EB5E65" w:rsidRDefault="009757EB" w:rsidP="009757EB">
            <w:pPr>
              <w:tabs>
                <w:tab w:val="left" w:pos="0"/>
              </w:tabs>
              <w:jc w:val="center"/>
              <w:rPr>
                <w:rFonts w:ascii="Arial" w:hAnsi="Arial" w:cs="Arial"/>
              </w:rPr>
            </w:pPr>
            <w:r>
              <w:rPr>
                <w:rFonts w:ascii="Arial" w:hAnsi="Arial" w:cs="Arial"/>
              </w:rPr>
              <w:t>Doç. Dr.</w:t>
            </w:r>
          </w:p>
        </w:tc>
        <w:tc>
          <w:tcPr>
            <w:tcW w:w="2219" w:type="dxa"/>
            <w:vAlign w:val="center"/>
          </w:tcPr>
          <w:p w14:paraId="7AE8567F" w14:textId="77777777" w:rsidR="009757EB" w:rsidRPr="00EB5E65" w:rsidRDefault="009757EB" w:rsidP="009757EB">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sz w:val="18"/>
              </w:rPr>
              <w:t>Temel İslam Bilimleri Bölümü</w:t>
            </w:r>
          </w:p>
        </w:tc>
        <w:tc>
          <w:tcPr>
            <w:tcW w:w="1819" w:type="dxa"/>
            <w:vAlign w:val="center"/>
          </w:tcPr>
          <w:p w14:paraId="3E4B4B6F" w14:textId="77777777" w:rsidR="009757EB" w:rsidRPr="00EB5E65" w:rsidRDefault="009757EB" w:rsidP="009757EB">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Türkiye </w:t>
            </w:r>
          </w:p>
        </w:tc>
        <w:tc>
          <w:tcPr>
            <w:tcW w:w="1934" w:type="dxa"/>
            <w:vAlign w:val="center"/>
          </w:tcPr>
          <w:p w14:paraId="6999C08E" w14:textId="77777777" w:rsidR="009757EB" w:rsidRPr="00EB5E65" w:rsidRDefault="009757EB" w:rsidP="009757EB">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Antalya</w:t>
            </w:r>
          </w:p>
        </w:tc>
        <w:tc>
          <w:tcPr>
            <w:tcW w:w="2115" w:type="dxa"/>
            <w:vAlign w:val="center"/>
          </w:tcPr>
          <w:p w14:paraId="4A7D029E" w14:textId="77777777" w:rsidR="009757EB" w:rsidRPr="00EB5E65" w:rsidRDefault="009757EB" w:rsidP="009757EB">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Koordinasyon Toplantısı</w:t>
            </w:r>
          </w:p>
        </w:tc>
      </w:tr>
      <w:tr w:rsidR="009757EB" w:rsidRPr="00AB13FE" w14:paraId="6BEC5F10"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97B4205" w14:textId="77777777" w:rsidR="009757EB" w:rsidRDefault="009757EB" w:rsidP="009757EB">
            <w:pPr>
              <w:tabs>
                <w:tab w:val="left" w:pos="0"/>
              </w:tabs>
              <w:jc w:val="center"/>
              <w:rPr>
                <w:rFonts w:ascii="Arial" w:hAnsi="Arial" w:cs="Arial"/>
              </w:rPr>
            </w:pPr>
            <w:r>
              <w:rPr>
                <w:rFonts w:ascii="Arial" w:hAnsi="Arial" w:cs="Arial"/>
              </w:rPr>
              <w:t>Prof. Dr.</w:t>
            </w:r>
          </w:p>
        </w:tc>
        <w:tc>
          <w:tcPr>
            <w:tcW w:w="2219" w:type="dxa"/>
            <w:vAlign w:val="center"/>
          </w:tcPr>
          <w:p w14:paraId="78A0948D" w14:textId="77777777" w:rsidR="009757EB"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Temel İslam Bilimleri Bölümü </w:t>
            </w:r>
          </w:p>
        </w:tc>
        <w:tc>
          <w:tcPr>
            <w:tcW w:w="1819" w:type="dxa"/>
            <w:vAlign w:val="center"/>
          </w:tcPr>
          <w:p w14:paraId="436FE427" w14:textId="77777777" w:rsidR="009757EB" w:rsidRPr="00EB5E65"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36907A9E" w14:textId="77777777" w:rsidR="009757EB"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Tekirdağ</w:t>
            </w:r>
          </w:p>
        </w:tc>
        <w:tc>
          <w:tcPr>
            <w:tcW w:w="2115" w:type="dxa"/>
            <w:vAlign w:val="center"/>
          </w:tcPr>
          <w:p w14:paraId="5FBCE00E" w14:textId="77777777" w:rsidR="009757EB" w:rsidRDefault="009757EB" w:rsidP="009757E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Sempozyum</w:t>
            </w:r>
          </w:p>
        </w:tc>
      </w:tr>
      <w:tr w:rsidR="00BB6DAC" w:rsidRPr="00AB13FE" w14:paraId="0D8A4A6A"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607CAD1" w14:textId="77777777" w:rsidR="00BB6DAC" w:rsidRDefault="00BB6DAC" w:rsidP="00BB6DAC">
            <w:pPr>
              <w:tabs>
                <w:tab w:val="left" w:pos="0"/>
              </w:tabs>
              <w:jc w:val="center"/>
              <w:rPr>
                <w:rFonts w:ascii="Arial" w:hAnsi="Arial" w:cs="Arial"/>
              </w:rPr>
            </w:pPr>
            <w:r>
              <w:rPr>
                <w:rFonts w:ascii="Arial" w:hAnsi="Arial" w:cs="Arial"/>
              </w:rPr>
              <w:t>Prof. Dr.</w:t>
            </w:r>
          </w:p>
        </w:tc>
        <w:tc>
          <w:tcPr>
            <w:tcW w:w="2219" w:type="dxa"/>
            <w:vAlign w:val="center"/>
          </w:tcPr>
          <w:p w14:paraId="53FCA43E"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 Bölümü</w:t>
            </w:r>
          </w:p>
        </w:tc>
        <w:tc>
          <w:tcPr>
            <w:tcW w:w="1819" w:type="dxa"/>
            <w:vAlign w:val="center"/>
          </w:tcPr>
          <w:p w14:paraId="1E35C314"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0F89A6F7"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Ankara</w:t>
            </w:r>
          </w:p>
        </w:tc>
        <w:tc>
          <w:tcPr>
            <w:tcW w:w="2115" w:type="dxa"/>
            <w:vAlign w:val="center"/>
          </w:tcPr>
          <w:p w14:paraId="2ED71D42"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Toplantı</w:t>
            </w:r>
          </w:p>
        </w:tc>
      </w:tr>
      <w:tr w:rsidR="00BB6DAC" w:rsidRPr="00AB13FE" w14:paraId="4256CA12"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D558B65" w14:textId="77777777" w:rsidR="00BB6DAC" w:rsidRDefault="00BB6DAC" w:rsidP="00BB6DAC">
            <w:pPr>
              <w:tabs>
                <w:tab w:val="left" w:pos="0"/>
              </w:tabs>
              <w:jc w:val="center"/>
              <w:rPr>
                <w:rFonts w:ascii="Arial" w:hAnsi="Arial" w:cs="Arial"/>
              </w:rPr>
            </w:pPr>
            <w:r>
              <w:rPr>
                <w:rFonts w:ascii="Arial" w:hAnsi="Arial" w:cs="Arial"/>
              </w:rPr>
              <w:t>Prof. Dr.</w:t>
            </w:r>
          </w:p>
        </w:tc>
        <w:tc>
          <w:tcPr>
            <w:tcW w:w="2219" w:type="dxa"/>
            <w:vAlign w:val="center"/>
          </w:tcPr>
          <w:p w14:paraId="25D14EBA"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Temel İslam Bilimleri Bölümü</w:t>
            </w:r>
          </w:p>
        </w:tc>
        <w:tc>
          <w:tcPr>
            <w:tcW w:w="1819" w:type="dxa"/>
            <w:vAlign w:val="center"/>
          </w:tcPr>
          <w:p w14:paraId="69C5EF6A"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697E9809"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Sakarya</w:t>
            </w:r>
          </w:p>
        </w:tc>
        <w:tc>
          <w:tcPr>
            <w:tcW w:w="2115" w:type="dxa"/>
            <w:vAlign w:val="center"/>
          </w:tcPr>
          <w:p w14:paraId="389B8C01"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Panel</w:t>
            </w:r>
          </w:p>
        </w:tc>
      </w:tr>
      <w:tr w:rsidR="00BB6DAC" w:rsidRPr="00AB13FE" w14:paraId="1232D249"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692E7DD"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1CD5BC2A"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İslam Tarihi ve Sanatları Bölümü</w:t>
            </w:r>
          </w:p>
        </w:tc>
        <w:tc>
          <w:tcPr>
            <w:tcW w:w="1819" w:type="dxa"/>
            <w:vAlign w:val="center"/>
          </w:tcPr>
          <w:p w14:paraId="4EA0578C" w14:textId="77777777" w:rsidR="00BB6DAC" w:rsidRPr="00EB5E65"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784B69DA"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Adana</w:t>
            </w:r>
          </w:p>
          <w:p w14:paraId="0028C1CA"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Bursa</w:t>
            </w:r>
          </w:p>
        </w:tc>
        <w:tc>
          <w:tcPr>
            <w:tcW w:w="2115" w:type="dxa"/>
            <w:vAlign w:val="center"/>
          </w:tcPr>
          <w:p w14:paraId="369F23F2" w14:textId="77777777" w:rsidR="00BB6DAC" w:rsidRPr="00DD4242"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Toplantı</w:t>
            </w:r>
          </w:p>
        </w:tc>
      </w:tr>
      <w:tr w:rsidR="00BB6DAC" w:rsidRPr="00AB13FE" w14:paraId="713771EC"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42B9F470"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72E3562F"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Temel İslam Bilimleri Bölümü</w:t>
            </w:r>
          </w:p>
        </w:tc>
        <w:tc>
          <w:tcPr>
            <w:tcW w:w="1819" w:type="dxa"/>
            <w:vAlign w:val="center"/>
          </w:tcPr>
          <w:p w14:paraId="166E3FB0" w14:textId="77777777" w:rsidR="00BB6DAC" w:rsidRPr="00EB5E65"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1E8E0B19"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Gaziantep</w:t>
            </w:r>
          </w:p>
        </w:tc>
        <w:tc>
          <w:tcPr>
            <w:tcW w:w="2115" w:type="dxa"/>
            <w:vAlign w:val="center"/>
          </w:tcPr>
          <w:p w14:paraId="4A4C6E7C" w14:textId="77777777" w:rsidR="00BB6DAC" w:rsidRPr="00DD4242"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Kongre</w:t>
            </w:r>
          </w:p>
        </w:tc>
      </w:tr>
      <w:tr w:rsidR="00BB6DAC" w:rsidRPr="00AB13FE" w14:paraId="358A3D7E"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71A53A2"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48075314"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İslam Tarihi ve Sanatları Bölümü </w:t>
            </w:r>
          </w:p>
        </w:tc>
        <w:tc>
          <w:tcPr>
            <w:tcW w:w="1819" w:type="dxa"/>
            <w:vAlign w:val="center"/>
          </w:tcPr>
          <w:p w14:paraId="5C0B0F63" w14:textId="77777777" w:rsidR="00BB6DAC" w:rsidRPr="00EB5E65"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2F5A4319"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14:paraId="34CCF2C5" w14:textId="77777777" w:rsidR="00BB6DAC" w:rsidRPr="00075F6E"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Tez Komitesi</w:t>
            </w:r>
          </w:p>
        </w:tc>
      </w:tr>
      <w:tr w:rsidR="00BB6DAC" w:rsidRPr="00AB13FE" w14:paraId="531D5AEB"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365E105"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467632EA"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Temel İslam Bilimleri Bölümü </w:t>
            </w:r>
          </w:p>
        </w:tc>
        <w:tc>
          <w:tcPr>
            <w:tcW w:w="1819" w:type="dxa"/>
            <w:vAlign w:val="center"/>
          </w:tcPr>
          <w:p w14:paraId="3F8C1A64" w14:textId="77777777" w:rsidR="00BB6DAC" w:rsidRPr="00EB5E65"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7CDD50EE"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İstanbul</w:t>
            </w:r>
          </w:p>
        </w:tc>
        <w:tc>
          <w:tcPr>
            <w:tcW w:w="2115" w:type="dxa"/>
            <w:vAlign w:val="center"/>
          </w:tcPr>
          <w:p w14:paraId="5176BC29" w14:textId="77777777" w:rsidR="00BB6DAC" w:rsidRPr="00075F6E"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Tez Komitesi</w:t>
            </w:r>
          </w:p>
        </w:tc>
      </w:tr>
      <w:tr w:rsidR="00BB6DAC" w:rsidRPr="00AB13FE" w14:paraId="139635F9" w14:textId="77777777" w:rsidTr="00503838">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835C409"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31AE5EDE"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Temel İslam Bilimleri Bölümü </w:t>
            </w:r>
          </w:p>
        </w:tc>
        <w:tc>
          <w:tcPr>
            <w:tcW w:w="1819" w:type="dxa"/>
            <w:vAlign w:val="center"/>
          </w:tcPr>
          <w:p w14:paraId="097A3D13" w14:textId="77777777" w:rsidR="00BB6DAC" w:rsidRPr="00EB5E65"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3185ADE3"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14:paraId="706CA8D7" w14:textId="77777777" w:rsidR="00BB6DAC" w:rsidRPr="00075F6E"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Araştırma</w:t>
            </w:r>
          </w:p>
        </w:tc>
      </w:tr>
      <w:tr w:rsidR="00BB6DAC" w:rsidRPr="00AB13FE" w14:paraId="7606ED4A" w14:textId="77777777" w:rsidTr="0050383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4A13A4C" w14:textId="77777777" w:rsidR="00BB6DAC" w:rsidRPr="00013177"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384628DC"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Temel İslam Bilimleri</w:t>
            </w:r>
            <w:r>
              <w:rPr>
                <w:rFonts w:ascii="Arial" w:hAnsi="Arial" w:cs="Arial"/>
              </w:rPr>
              <w:t xml:space="preserve"> Bölümü</w:t>
            </w:r>
          </w:p>
        </w:tc>
        <w:tc>
          <w:tcPr>
            <w:tcW w:w="1819" w:type="dxa"/>
            <w:vAlign w:val="center"/>
          </w:tcPr>
          <w:p w14:paraId="769A630D"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Türkiye</w:t>
            </w:r>
          </w:p>
        </w:tc>
        <w:tc>
          <w:tcPr>
            <w:tcW w:w="1934" w:type="dxa"/>
            <w:vAlign w:val="center"/>
          </w:tcPr>
          <w:p w14:paraId="1BD6CF7A"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İstanbul</w:t>
            </w:r>
          </w:p>
        </w:tc>
        <w:tc>
          <w:tcPr>
            <w:tcW w:w="2115" w:type="dxa"/>
            <w:vAlign w:val="center"/>
          </w:tcPr>
          <w:p w14:paraId="1AE24893"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Araştırma</w:t>
            </w:r>
          </w:p>
        </w:tc>
      </w:tr>
      <w:tr w:rsidR="00BB6DAC" w:rsidRPr="00AB13FE" w14:paraId="0F11297E" w14:textId="77777777" w:rsidTr="00503838">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2CA3170" w14:textId="77777777" w:rsidR="00BB6DAC" w:rsidRPr="00013177"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21D74B6A"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Temel İslam Bilimleri</w:t>
            </w:r>
            <w:r>
              <w:rPr>
                <w:rFonts w:ascii="Arial" w:hAnsi="Arial" w:cs="Arial"/>
              </w:rPr>
              <w:t xml:space="preserve"> Bölümü</w:t>
            </w:r>
          </w:p>
        </w:tc>
        <w:tc>
          <w:tcPr>
            <w:tcW w:w="1819" w:type="dxa"/>
            <w:vAlign w:val="center"/>
          </w:tcPr>
          <w:p w14:paraId="5B74DE0D"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2D778093"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Kilis</w:t>
            </w:r>
          </w:p>
        </w:tc>
        <w:tc>
          <w:tcPr>
            <w:tcW w:w="2115" w:type="dxa"/>
            <w:vAlign w:val="center"/>
          </w:tcPr>
          <w:p w14:paraId="5C8C57CD"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Sempozyum</w:t>
            </w:r>
          </w:p>
        </w:tc>
      </w:tr>
      <w:tr w:rsidR="00BB6DAC" w:rsidRPr="00AB13FE" w14:paraId="5EBF2D2E"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0718E55" w14:textId="77777777" w:rsidR="00BB6DAC" w:rsidRPr="00013177"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3F6E1843"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Temel İslam Bilimleri</w:t>
            </w:r>
            <w:r>
              <w:rPr>
                <w:rFonts w:ascii="Arial" w:hAnsi="Arial" w:cs="Arial"/>
              </w:rPr>
              <w:t xml:space="preserve"> Bölümü</w:t>
            </w:r>
          </w:p>
        </w:tc>
        <w:tc>
          <w:tcPr>
            <w:tcW w:w="1819" w:type="dxa"/>
            <w:vAlign w:val="center"/>
          </w:tcPr>
          <w:p w14:paraId="7DA5A3D1"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Türkiye</w:t>
            </w:r>
          </w:p>
        </w:tc>
        <w:tc>
          <w:tcPr>
            <w:tcW w:w="1934" w:type="dxa"/>
            <w:vAlign w:val="center"/>
          </w:tcPr>
          <w:p w14:paraId="568A9531"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Konya</w:t>
            </w:r>
          </w:p>
        </w:tc>
        <w:tc>
          <w:tcPr>
            <w:tcW w:w="2115" w:type="dxa"/>
            <w:vAlign w:val="center"/>
          </w:tcPr>
          <w:p w14:paraId="1D8A53D7"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13177">
              <w:rPr>
                <w:rFonts w:ascii="Arial" w:hAnsi="Arial" w:cs="Arial"/>
              </w:rPr>
              <w:t>S</w:t>
            </w:r>
            <w:r>
              <w:rPr>
                <w:rFonts w:ascii="Arial" w:hAnsi="Arial" w:cs="Arial"/>
              </w:rPr>
              <w:t>eminer</w:t>
            </w:r>
          </w:p>
        </w:tc>
      </w:tr>
      <w:tr w:rsidR="00BB6DAC" w:rsidRPr="00AB13FE" w14:paraId="2B0AC985"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73521E3" w14:textId="77777777" w:rsidR="00BB6DAC" w:rsidRPr="00013177"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7C61FC0B"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 Bölümü</w:t>
            </w:r>
          </w:p>
        </w:tc>
        <w:tc>
          <w:tcPr>
            <w:tcW w:w="1819" w:type="dxa"/>
            <w:vAlign w:val="center"/>
          </w:tcPr>
          <w:p w14:paraId="560F387E"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20F7156A"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Konya</w:t>
            </w:r>
          </w:p>
        </w:tc>
        <w:tc>
          <w:tcPr>
            <w:tcW w:w="2115" w:type="dxa"/>
            <w:vAlign w:val="center"/>
          </w:tcPr>
          <w:p w14:paraId="41FD3C9A"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Seminer</w:t>
            </w:r>
          </w:p>
        </w:tc>
      </w:tr>
      <w:tr w:rsidR="00BB6DAC" w:rsidRPr="00AB13FE" w14:paraId="3F451D50" w14:textId="77777777" w:rsidTr="00503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7E1CA88" w14:textId="77777777" w:rsidR="00BB6DAC" w:rsidRPr="00013177" w:rsidRDefault="00BB6DAC" w:rsidP="00BB6DAC">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14:paraId="0C23ADBC"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Felsefe ve Din Bilimleri Bölümü</w:t>
            </w:r>
          </w:p>
        </w:tc>
        <w:tc>
          <w:tcPr>
            <w:tcW w:w="1819" w:type="dxa"/>
            <w:vAlign w:val="center"/>
          </w:tcPr>
          <w:p w14:paraId="4FCCAF1B"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7A668648"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Adana</w:t>
            </w:r>
          </w:p>
        </w:tc>
        <w:tc>
          <w:tcPr>
            <w:tcW w:w="2115" w:type="dxa"/>
            <w:vAlign w:val="center"/>
          </w:tcPr>
          <w:p w14:paraId="4A3A7270"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Sempozyum</w:t>
            </w:r>
          </w:p>
        </w:tc>
      </w:tr>
      <w:tr w:rsidR="00BB6DAC" w:rsidRPr="00AB13FE" w14:paraId="3C0A1407" w14:textId="77777777" w:rsidTr="005038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9824BBF" w14:textId="77777777" w:rsidR="00BB6DAC" w:rsidRPr="00013177"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76A0B560"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İslam Tarihi ve Sanatları Bölümü</w:t>
            </w:r>
          </w:p>
        </w:tc>
        <w:tc>
          <w:tcPr>
            <w:tcW w:w="1819" w:type="dxa"/>
            <w:vAlign w:val="center"/>
          </w:tcPr>
          <w:p w14:paraId="0E5B1FA9"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58DA4C91"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Rize</w:t>
            </w:r>
          </w:p>
        </w:tc>
        <w:tc>
          <w:tcPr>
            <w:tcW w:w="2115" w:type="dxa"/>
            <w:vAlign w:val="center"/>
          </w:tcPr>
          <w:p w14:paraId="49B83D07" w14:textId="77777777" w:rsidR="00BB6DAC" w:rsidRPr="00013177"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Koordinasyon Toplantısı</w:t>
            </w:r>
          </w:p>
        </w:tc>
      </w:tr>
      <w:tr w:rsidR="00BB6DAC" w:rsidRPr="00AB13FE" w14:paraId="1C69796F" w14:textId="77777777" w:rsidTr="0050383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9AF2C41" w14:textId="77777777" w:rsidR="00BB6DAC" w:rsidRPr="00013177" w:rsidRDefault="00BB6DAC" w:rsidP="00BB6DAC">
            <w:pPr>
              <w:tabs>
                <w:tab w:val="left" w:pos="0"/>
              </w:tabs>
              <w:jc w:val="center"/>
              <w:rPr>
                <w:rFonts w:ascii="Arial" w:hAnsi="Arial" w:cs="Arial"/>
              </w:rPr>
            </w:pPr>
            <w:r>
              <w:rPr>
                <w:rFonts w:ascii="Arial" w:hAnsi="Arial" w:cs="Arial"/>
              </w:rPr>
              <w:t>Doç. Dr.</w:t>
            </w:r>
          </w:p>
        </w:tc>
        <w:tc>
          <w:tcPr>
            <w:tcW w:w="2219" w:type="dxa"/>
            <w:vAlign w:val="center"/>
          </w:tcPr>
          <w:p w14:paraId="0041A00B"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Felsefe ve Din Bilimleri Bölümü</w:t>
            </w:r>
          </w:p>
        </w:tc>
        <w:tc>
          <w:tcPr>
            <w:tcW w:w="1819" w:type="dxa"/>
            <w:vAlign w:val="center"/>
          </w:tcPr>
          <w:p w14:paraId="70A58515"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18EF7496"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Kırşehir</w:t>
            </w:r>
          </w:p>
        </w:tc>
        <w:tc>
          <w:tcPr>
            <w:tcW w:w="2115" w:type="dxa"/>
            <w:vAlign w:val="center"/>
          </w:tcPr>
          <w:p w14:paraId="35586D65" w14:textId="77777777" w:rsidR="00BB6DAC" w:rsidRPr="00013177"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Sempozyum</w:t>
            </w:r>
          </w:p>
        </w:tc>
      </w:tr>
      <w:tr w:rsidR="00BB6DAC" w:rsidRPr="00AB13FE" w14:paraId="7FE3A89A" w14:textId="77777777" w:rsidTr="00F747F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5646494" w14:textId="77777777" w:rsidR="00BB6DAC" w:rsidRDefault="00BB6DAC" w:rsidP="00BB6DAC">
            <w:pPr>
              <w:tabs>
                <w:tab w:val="left" w:pos="0"/>
              </w:tabs>
              <w:jc w:val="center"/>
              <w:rPr>
                <w:rFonts w:ascii="Arial" w:hAnsi="Arial" w:cs="Arial"/>
              </w:rPr>
            </w:pPr>
            <w:proofErr w:type="spellStart"/>
            <w:r>
              <w:rPr>
                <w:rFonts w:ascii="Arial" w:hAnsi="Arial" w:cs="Arial"/>
              </w:rPr>
              <w:t>Öğr</w:t>
            </w:r>
            <w:proofErr w:type="spellEnd"/>
            <w:r>
              <w:rPr>
                <w:rFonts w:ascii="Arial" w:hAnsi="Arial" w:cs="Arial"/>
              </w:rPr>
              <w:t>. Gör.</w:t>
            </w:r>
          </w:p>
        </w:tc>
        <w:tc>
          <w:tcPr>
            <w:tcW w:w="2219" w:type="dxa"/>
            <w:vAlign w:val="center"/>
          </w:tcPr>
          <w:p w14:paraId="47733FA8"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 Bölümü</w:t>
            </w:r>
          </w:p>
        </w:tc>
        <w:tc>
          <w:tcPr>
            <w:tcW w:w="1819" w:type="dxa"/>
          </w:tcPr>
          <w:p w14:paraId="2B5DEB38" w14:textId="77777777" w:rsidR="00BB6DAC" w:rsidRDefault="00BB6DAC" w:rsidP="00BB6DAC">
            <w:pPr>
              <w:jc w:val="center"/>
              <w:cnfStyle w:val="000000010000" w:firstRow="0" w:lastRow="0" w:firstColumn="0" w:lastColumn="0" w:oddVBand="0" w:evenVBand="0" w:oddHBand="0" w:evenHBand="1" w:firstRowFirstColumn="0" w:firstRowLastColumn="0" w:lastRowFirstColumn="0" w:lastRowLastColumn="0"/>
            </w:pPr>
            <w:r w:rsidRPr="008A0039">
              <w:rPr>
                <w:rFonts w:ascii="Arial" w:hAnsi="Arial" w:cs="Arial"/>
              </w:rPr>
              <w:t>Türkiye</w:t>
            </w:r>
          </w:p>
        </w:tc>
        <w:tc>
          <w:tcPr>
            <w:tcW w:w="1934" w:type="dxa"/>
            <w:vAlign w:val="center"/>
          </w:tcPr>
          <w:p w14:paraId="4D159F5B"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Ordu</w:t>
            </w:r>
          </w:p>
        </w:tc>
        <w:tc>
          <w:tcPr>
            <w:tcW w:w="2115" w:type="dxa"/>
            <w:vAlign w:val="center"/>
          </w:tcPr>
          <w:p w14:paraId="518F41FF"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Yarışma</w:t>
            </w:r>
          </w:p>
        </w:tc>
      </w:tr>
      <w:tr w:rsidR="00BB6DAC" w:rsidRPr="00AB13FE" w14:paraId="44C0267D" w14:textId="77777777" w:rsidTr="00F747F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BC81B66" w14:textId="77777777" w:rsidR="00BB6DAC" w:rsidRDefault="00BB6DAC" w:rsidP="00BB6DAC">
            <w:pPr>
              <w:tabs>
                <w:tab w:val="left" w:pos="0"/>
              </w:tabs>
              <w:jc w:val="center"/>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Üyesi</w:t>
            </w:r>
          </w:p>
        </w:tc>
        <w:tc>
          <w:tcPr>
            <w:tcW w:w="2219" w:type="dxa"/>
            <w:vAlign w:val="center"/>
          </w:tcPr>
          <w:p w14:paraId="26CFF0D9"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Temel İslam Bilimleri Bölümü</w:t>
            </w:r>
          </w:p>
        </w:tc>
        <w:tc>
          <w:tcPr>
            <w:tcW w:w="1819" w:type="dxa"/>
          </w:tcPr>
          <w:p w14:paraId="125771AD" w14:textId="77777777" w:rsidR="00BB6DAC" w:rsidRDefault="00BB6DAC" w:rsidP="00BB6DAC">
            <w:pPr>
              <w:jc w:val="center"/>
              <w:cnfStyle w:val="000000100000" w:firstRow="0" w:lastRow="0" w:firstColumn="0" w:lastColumn="0" w:oddVBand="0" w:evenVBand="0" w:oddHBand="1" w:evenHBand="0" w:firstRowFirstColumn="0" w:firstRowLastColumn="0" w:lastRowFirstColumn="0" w:lastRowLastColumn="0"/>
            </w:pPr>
            <w:r w:rsidRPr="008A0039">
              <w:rPr>
                <w:rFonts w:ascii="Arial" w:hAnsi="Arial" w:cs="Arial"/>
              </w:rPr>
              <w:t>Türkiye</w:t>
            </w:r>
          </w:p>
        </w:tc>
        <w:tc>
          <w:tcPr>
            <w:tcW w:w="1934" w:type="dxa"/>
            <w:vAlign w:val="center"/>
          </w:tcPr>
          <w:p w14:paraId="3FB0C035"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Şanlıurfa</w:t>
            </w:r>
          </w:p>
        </w:tc>
        <w:tc>
          <w:tcPr>
            <w:tcW w:w="2115" w:type="dxa"/>
            <w:vAlign w:val="center"/>
          </w:tcPr>
          <w:p w14:paraId="7ACA7A3B"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Koordinasyon Toplantısı</w:t>
            </w:r>
          </w:p>
        </w:tc>
      </w:tr>
      <w:tr w:rsidR="00BB6DAC" w:rsidRPr="00AB13FE" w14:paraId="21194596" w14:textId="77777777" w:rsidTr="00F747F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A916965"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57851551"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İslam Tarihi ve Sanatları Bölümü </w:t>
            </w:r>
          </w:p>
        </w:tc>
        <w:tc>
          <w:tcPr>
            <w:tcW w:w="1819" w:type="dxa"/>
            <w:vAlign w:val="center"/>
          </w:tcPr>
          <w:p w14:paraId="278FA529" w14:textId="77777777" w:rsidR="00BB6DAC" w:rsidRPr="00EB5E65"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1934" w:type="dxa"/>
            <w:vAlign w:val="center"/>
          </w:tcPr>
          <w:p w14:paraId="4CBFDC7A"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İstanbul</w:t>
            </w:r>
          </w:p>
        </w:tc>
        <w:tc>
          <w:tcPr>
            <w:tcW w:w="2115" w:type="dxa"/>
            <w:vAlign w:val="center"/>
          </w:tcPr>
          <w:p w14:paraId="777A1234"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Tez Komitesi</w:t>
            </w:r>
          </w:p>
        </w:tc>
      </w:tr>
      <w:tr w:rsidR="00BB6DAC" w:rsidRPr="00AB13FE" w14:paraId="4C20779E" w14:textId="77777777" w:rsidTr="00F747F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18F4629"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5083755A"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Temel İslam Bilimleri Bölümü</w:t>
            </w:r>
          </w:p>
        </w:tc>
        <w:tc>
          <w:tcPr>
            <w:tcW w:w="1819" w:type="dxa"/>
          </w:tcPr>
          <w:p w14:paraId="5E39CB18" w14:textId="77777777" w:rsidR="00BB6DAC" w:rsidRDefault="00BB6DAC" w:rsidP="00BB6DAC">
            <w:pPr>
              <w:jc w:val="center"/>
              <w:cnfStyle w:val="000000100000" w:firstRow="0" w:lastRow="0" w:firstColumn="0" w:lastColumn="0" w:oddVBand="0" w:evenVBand="0" w:oddHBand="1" w:evenHBand="0" w:firstRowFirstColumn="0" w:firstRowLastColumn="0" w:lastRowFirstColumn="0" w:lastRowLastColumn="0"/>
            </w:pPr>
            <w:r w:rsidRPr="008A0039">
              <w:rPr>
                <w:rFonts w:ascii="Arial" w:hAnsi="Arial" w:cs="Arial"/>
              </w:rPr>
              <w:t>Türkiye</w:t>
            </w:r>
          </w:p>
        </w:tc>
        <w:tc>
          <w:tcPr>
            <w:tcW w:w="1934" w:type="dxa"/>
            <w:vAlign w:val="center"/>
          </w:tcPr>
          <w:p w14:paraId="6A3149E8"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Pr>
                <w:rFonts w:ascii="Arial" w:hAnsi="Arial" w:cs="Arial"/>
              </w:rPr>
              <w:t>Elazığ</w:t>
            </w:r>
            <w:proofErr w:type="gramEnd"/>
          </w:p>
        </w:tc>
        <w:tc>
          <w:tcPr>
            <w:tcW w:w="2115" w:type="dxa"/>
            <w:vAlign w:val="center"/>
          </w:tcPr>
          <w:p w14:paraId="7FED4296"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Araştırma</w:t>
            </w:r>
          </w:p>
        </w:tc>
      </w:tr>
      <w:tr w:rsidR="00BB6DAC" w:rsidRPr="00AB13FE" w14:paraId="433ED98A" w14:textId="77777777" w:rsidTr="00F747F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499BD72" w14:textId="77777777" w:rsidR="00BB6DAC" w:rsidRDefault="00BB6DAC" w:rsidP="00BB6DAC">
            <w:pPr>
              <w:tabs>
                <w:tab w:val="left" w:pos="0"/>
              </w:tabs>
              <w:jc w:val="center"/>
              <w:rPr>
                <w:rFonts w:ascii="Arial" w:hAnsi="Arial" w:cs="Arial"/>
              </w:rPr>
            </w:pPr>
            <w:r>
              <w:rPr>
                <w:rFonts w:ascii="Arial" w:hAnsi="Arial" w:cs="Arial"/>
              </w:rPr>
              <w:t>Arş. Gör.</w:t>
            </w:r>
          </w:p>
        </w:tc>
        <w:tc>
          <w:tcPr>
            <w:tcW w:w="2219" w:type="dxa"/>
            <w:vAlign w:val="center"/>
          </w:tcPr>
          <w:p w14:paraId="6905781B"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İslam Tarihi ve Sanatları Bölümü</w:t>
            </w:r>
          </w:p>
        </w:tc>
        <w:tc>
          <w:tcPr>
            <w:tcW w:w="1819" w:type="dxa"/>
          </w:tcPr>
          <w:p w14:paraId="11DD9EC5" w14:textId="77777777" w:rsidR="00BB6DAC" w:rsidRDefault="00BB6DAC" w:rsidP="00BB6DAC">
            <w:pPr>
              <w:jc w:val="center"/>
              <w:cnfStyle w:val="000000010000" w:firstRow="0" w:lastRow="0" w:firstColumn="0" w:lastColumn="0" w:oddVBand="0" w:evenVBand="0" w:oddHBand="0" w:evenHBand="1" w:firstRowFirstColumn="0" w:firstRowLastColumn="0" w:lastRowFirstColumn="0" w:lastRowLastColumn="0"/>
            </w:pPr>
            <w:r w:rsidRPr="008A0039">
              <w:rPr>
                <w:rFonts w:ascii="Arial" w:hAnsi="Arial" w:cs="Arial"/>
              </w:rPr>
              <w:t>Türkiye</w:t>
            </w:r>
          </w:p>
        </w:tc>
        <w:tc>
          <w:tcPr>
            <w:tcW w:w="1934" w:type="dxa"/>
            <w:vAlign w:val="center"/>
          </w:tcPr>
          <w:p w14:paraId="7E20A1D0"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Ankara</w:t>
            </w:r>
          </w:p>
        </w:tc>
        <w:tc>
          <w:tcPr>
            <w:tcW w:w="2115" w:type="dxa"/>
            <w:vAlign w:val="center"/>
          </w:tcPr>
          <w:p w14:paraId="44EC95E2" w14:textId="77777777" w:rsidR="00BB6DAC" w:rsidRDefault="00BB6DAC" w:rsidP="00BB6DAC">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Tez Komitesi</w:t>
            </w:r>
          </w:p>
        </w:tc>
      </w:tr>
      <w:tr w:rsidR="00BB6DAC" w:rsidRPr="00AB13FE" w14:paraId="6717E8E3" w14:textId="77777777" w:rsidTr="00F747F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D2C6630" w14:textId="77777777" w:rsidR="00BB6DAC" w:rsidRDefault="00BB6DAC" w:rsidP="00BB6DAC">
            <w:pPr>
              <w:tabs>
                <w:tab w:val="left" w:pos="0"/>
              </w:tabs>
              <w:jc w:val="center"/>
              <w:rPr>
                <w:rFonts w:ascii="Arial" w:hAnsi="Arial" w:cs="Arial"/>
              </w:rPr>
            </w:pPr>
            <w:r>
              <w:rPr>
                <w:rFonts w:ascii="Arial" w:hAnsi="Arial" w:cs="Arial"/>
              </w:rPr>
              <w:t>TOPLAM</w:t>
            </w:r>
          </w:p>
        </w:tc>
        <w:tc>
          <w:tcPr>
            <w:tcW w:w="2219" w:type="dxa"/>
            <w:vAlign w:val="center"/>
          </w:tcPr>
          <w:p w14:paraId="0B591E3A" w14:textId="77777777" w:rsidR="00BB6DAC" w:rsidRPr="009757EB"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757EB">
              <w:rPr>
                <w:rFonts w:ascii="Arial" w:hAnsi="Arial" w:cs="Arial"/>
                <w:b/>
              </w:rPr>
              <w:t>İLAHİYAT FAKÜLTESİ</w:t>
            </w:r>
          </w:p>
        </w:tc>
        <w:tc>
          <w:tcPr>
            <w:tcW w:w="1819" w:type="dxa"/>
          </w:tcPr>
          <w:p w14:paraId="74E941ED" w14:textId="77777777" w:rsidR="00BB6DAC" w:rsidRPr="009757EB" w:rsidRDefault="00BB6DAC" w:rsidP="00BB6DAC">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757EB">
              <w:rPr>
                <w:rFonts w:ascii="Arial" w:hAnsi="Arial" w:cs="Arial"/>
                <w:b/>
              </w:rPr>
              <w:t>Türkiye</w:t>
            </w:r>
          </w:p>
        </w:tc>
        <w:tc>
          <w:tcPr>
            <w:tcW w:w="1934" w:type="dxa"/>
            <w:vAlign w:val="center"/>
          </w:tcPr>
          <w:p w14:paraId="33931D68" w14:textId="77777777" w:rsidR="00BB6DAC"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15" w:type="dxa"/>
            <w:vAlign w:val="center"/>
          </w:tcPr>
          <w:p w14:paraId="2DDBDF72" w14:textId="77777777" w:rsidR="00BB6DAC" w:rsidRPr="009757EB" w:rsidRDefault="00BB6DAC" w:rsidP="00BB6DA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757EB">
              <w:rPr>
                <w:rFonts w:ascii="Arial" w:hAnsi="Arial" w:cs="Arial"/>
                <w:b/>
              </w:rPr>
              <w:t>20</w:t>
            </w:r>
          </w:p>
        </w:tc>
      </w:tr>
    </w:tbl>
    <w:p w14:paraId="1B4E2974" w14:textId="77777777" w:rsidR="00F944CA" w:rsidRDefault="00F944CA" w:rsidP="00882B1C">
      <w:pPr>
        <w:pStyle w:val="A4TABLO"/>
        <w:ind w:firstLine="0"/>
        <w:jc w:val="left"/>
      </w:pPr>
    </w:p>
    <w:p w14:paraId="20990A94" w14:textId="77777777" w:rsidR="009757EB" w:rsidRDefault="009757EB" w:rsidP="00992365">
      <w:pPr>
        <w:pStyle w:val="A4TABLO"/>
        <w:spacing w:before="240"/>
        <w:ind w:firstLine="0"/>
        <w:jc w:val="left"/>
      </w:pPr>
    </w:p>
    <w:p w14:paraId="2A379587" w14:textId="77777777" w:rsidR="00016ABA" w:rsidRPr="005F3F2A" w:rsidRDefault="0058621F" w:rsidP="008100F9">
      <w:pPr>
        <w:pStyle w:val="A4TABLO"/>
        <w:spacing w:before="240"/>
      </w:pPr>
      <w:r>
        <w:t xml:space="preserve">Tablo </w:t>
      </w:r>
      <w:proofErr w:type="gramStart"/>
      <w:r>
        <w:t>12</w:t>
      </w:r>
      <w:r w:rsidR="00016ABA" w:rsidRPr="005F3F2A">
        <w:t xml:space="preserve"> :</w:t>
      </w:r>
      <w:proofErr w:type="gramEnd"/>
      <w:r w:rsidR="00016ABA" w:rsidRPr="005F3F2A">
        <w:t xml:space="preserve"> </w:t>
      </w:r>
      <w:r w:rsidR="00016ABA" w:rsidRPr="003D4058">
        <w:t>40.</w:t>
      </w:r>
      <w:r w:rsidR="00016ABA">
        <w:t xml:space="preserve"> maddeye</w:t>
      </w:r>
      <w:r w:rsidR="00016ABA" w:rsidRPr="005F3F2A">
        <w:t xml:space="preserve"> göre Akademik Personelin </w:t>
      </w:r>
      <w:r w:rsidR="008100F9" w:rsidRPr="005F3F2A">
        <w:t>Yur</w:t>
      </w:r>
      <w:r w:rsidR="008100F9">
        <w:t xml:space="preserve">t İçi ve Yurt Dışı </w:t>
      </w:r>
      <w:r w:rsidR="00016ABA" w:rsidRPr="005F3F2A">
        <w:t>Görevlendirmeleri</w:t>
      </w:r>
    </w:p>
    <w:tbl>
      <w:tblPr>
        <w:tblStyle w:val="AkKlavuzVurgu1"/>
        <w:tblW w:w="5241" w:type="pct"/>
        <w:tblLayout w:type="fixed"/>
        <w:tblLook w:val="04A0" w:firstRow="1" w:lastRow="0" w:firstColumn="1" w:lastColumn="0" w:noHBand="0" w:noVBand="1"/>
      </w:tblPr>
      <w:tblGrid>
        <w:gridCol w:w="2822"/>
        <w:gridCol w:w="1904"/>
        <w:gridCol w:w="1922"/>
        <w:gridCol w:w="2839"/>
      </w:tblGrid>
      <w:tr w:rsidR="00016ABA" w:rsidRPr="00AB13FE" w14:paraId="2ABDC294" w14:textId="77777777" w:rsidTr="0086694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317013A4" w14:textId="77777777" w:rsidR="00016ABA" w:rsidRPr="00DE6B39" w:rsidRDefault="00016ABA" w:rsidP="003362A7">
            <w:pPr>
              <w:tabs>
                <w:tab w:val="left" w:pos="0"/>
              </w:tabs>
              <w:jc w:val="center"/>
              <w:rPr>
                <w:bCs w:val="0"/>
              </w:rPr>
            </w:pPr>
            <w:r w:rsidRPr="00DE6B39">
              <w:rPr>
                <w:bCs w:val="0"/>
              </w:rPr>
              <w:t>UNVAN</w:t>
            </w:r>
          </w:p>
        </w:tc>
        <w:tc>
          <w:tcPr>
            <w:tcW w:w="1904" w:type="dxa"/>
            <w:vAlign w:val="center"/>
          </w:tcPr>
          <w:p w14:paraId="33AE4BE0"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Görevlendirildiği Kanun Maddesi</w:t>
            </w:r>
          </w:p>
        </w:tc>
        <w:tc>
          <w:tcPr>
            <w:tcW w:w="1922" w:type="dxa"/>
            <w:vAlign w:val="center"/>
          </w:tcPr>
          <w:p w14:paraId="40A1AD49"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Görevlendirilen Kişi Sayısı</w:t>
            </w:r>
          </w:p>
        </w:tc>
        <w:tc>
          <w:tcPr>
            <w:tcW w:w="2839" w:type="dxa"/>
            <w:vAlign w:val="center"/>
          </w:tcPr>
          <w:p w14:paraId="1581AC5A"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Görevlendirme Sayısı</w:t>
            </w:r>
          </w:p>
        </w:tc>
      </w:tr>
      <w:tr w:rsidR="00016ABA" w:rsidRPr="00AB13FE" w14:paraId="7ABCCEC3" w14:textId="77777777" w:rsidTr="0086694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4CDE5EFD" w14:textId="77777777" w:rsidR="00016ABA" w:rsidRPr="00DE6B39" w:rsidRDefault="006E036C" w:rsidP="005C006A">
            <w:pPr>
              <w:tabs>
                <w:tab w:val="left" w:pos="0"/>
              </w:tabs>
              <w:jc w:val="center"/>
              <w:rPr>
                <w:bCs w:val="0"/>
                <w:szCs w:val="24"/>
              </w:rPr>
            </w:pPr>
            <w:r>
              <w:rPr>
                <w:bCs w:val="0"/>
                <w:szCs w:val="24"/>
              </w:rPr>
              <w:t xml:space="preserve">Dr. </w:t>
            </w:r>
            <w:proofErr w:type="spellStart"/>
            <w:r>
              <w:rPr>
                <w:bCs w:val="0"/>
                <w:szCs w:val="24"/>
              </w:rPr>
              <w:t>Öğr</w:t>
            </w:r>
            <w:proofErr w:type="spellEnd"/>
            <w:r>
              <w:rPr>
                <w:bCs w:val="0"/>
                <w:szCs w:val="24"/>
              </w:rPr>
              <w:t>. Üyesi</w:t>
            </w:r>
          </w:p>
        </w:tc>
        <w:tc>
          <w:tcPr>
            <w:tcW w:w="1904" w:type="dxa"/>
            <w:vAlign w:val="center"/>
          </w:tcPr>
          <w:p w14:paraId="09EEE4BC" w14:textId="77777777" w:rsidR="00016ABA" w:rsidRPr="00DC4032" w:rsidRDefault="006E036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40/a</w:t>
            </w:r>
          </w:p>
        </w:tc>
        <w:tc>
          <w:tcPr>
            <w:tcW w:w="1922" w:type="dxa"/>
            <w:vAlign w:val="center"/>
          </w:tcPr>
          <w:p w14:paraId="2CC9A517" w14:textId="77777777" w:rsidR="00016ABA" w:rsidRPr="00DC4032" w:rsidRDefault="006A053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tcW w:w="2839" w:type="dxa"/>
            <w:vAlign w:val="center"/>
          </w:tcPr>
          <w:p w14:paraId="4ECF1DF3" w14:textId="77777777" w:rsidR="00016ABA" w:rsidRPr="00DC4032" w:rsidRDefault="006A053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r>
      <w:tr w:rsidR="00016ABA" w:rsidRPr="00AB13FE" w14:paraId="65F5A1CB" w14:textId="77777777" w:rsidTr="0086694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385506BA" w14:textId="77777777" w:rsidR="00016ABA" w:rsidRPr="00DE6B39" w:rsidRDefault="00016ABA" w:rsidP="00DC4032">
            <w:pPr>
              <w:tabs>
                <w:tab w:val="left" w:pos="0"/>
              </w:tabs>
              <w:jc w:val="center"/>
              <w:rPr>
                <w:bCs w:val="0"/>
                <w:szCs w:val="24"/>
              </w:rPr>
            </w:pPr>
            <w:r w:rsidRPr="00DE6B39">
              <w:rPr>
                <w:bCs w:val="0"/>
                <w:szCs w:val="24"/>
              </w:rPr>
              <w:t>TOPLAM</w:t>
            </w:r>
          </w:p>
        </w:tc>
        <w:tc>
          <w:tcPr>
            <w:tcW w:w="1904" w:type="dxa"/>
            <w:vAlign w:val="center"/>
          </w:tcPr>
          <w:p w14:paraId="30EFD906"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p>
        </w:tc>
        <w:tc>
          <w:tcPr>
            <w:tcW w:w="1922" w:type="dxa"/>
            <w:vAlign w:val="center"/>
          </w:tcPr>
          <w:p w14:paraId="7C6591A5" w14:textId="77777777" w:rsidR="00016ABA" w:rsidRPr="00AB13FE" w:rsidRDefault="006A053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w:t>
            </w:r>
          </w:p>
        </w:tc>
        <w:tc>
          <w:tcPr>
            <w:tcW w:w="2839" w:type="dxa"/>
            <w:vAlign w:val="center"/>
          </w:tcPr>
          <w:p w14:paraId="5F91584E" w14:textId="77777777" w:rsidR="00016ABA" w:rsidRPr="00AB13FE" w:rsidRDefault="006A053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r>
              <w:rPr>
                <w:b/>
                <w:szCs w:val="24"/>
              </w:rPr>
              <w:t>-</w:t>
            </w:r>
          </w:p>
        </w:tc>
      </w:tr>
    </w:tbl>
    <w:p w14:paraId="1B4CD372" w14:textId="77777777" w:rsidR="0095387D" w:rsidRDefault="0095387D" w:rsidP="0095387D">
      <w:pPr>
        <w:spacing w:before="0" w:after="0"/>
        <w:rPr>
          <w:lang w:val="en-GB" w:eastAsia="ko-KR"/>
        </w:rPr>
      </w:pPr>
      <w:bookmarkStart w:id="50" w:name="_Toc380499475"/>
    </w:p>
    <w:p w14:paraId="6D588910" w14:textId="77777777" w:rsidR="00AA2F8F" w:rsidRDefault="00AA2F8F" w:rsidP="0095387D">
      <w:pPr>
        <w:spacing w:before="0" w:after="0"/>
        <w:rPr>
          <w:lang w:val="en-GB" w:eastAsia="ko-KR"/>
        </w:rPr>
      </w:pPr>
    </w:p>
    <w:p w14:paraId="788F240B" w14:textId="77777777" w:rsidR="00866946" w:rsidRDefault="00866946" w:rsidP="0095387D">
      <w:pPr>
        <w:spacing w:before="0" w:after="0"/>
        <w:rPr>
          <w:lang w:val="en-GB" w:eastAsia="ko-KR"/>
        </w:rPr>
      </w:pPr>
    </w:p>
    <w:p w14:paraId="2666B64E" w14:textId="77777777" w:rsidR="00866946" w:rsidRPr="00B37EA3" w:rsidRDefault="00866946" w:rsidP="0095387D">
      <w:pPr>
        <w:spacing w:before="0" w:after="0"/>
        <w:rPr>
          <w:lang w:val="en-GB" w:eastAsia="ko-KR"/>
        </w:rPr>
      </w:pPr>
    </w:p>
    <w:p w14:paraId="4D6C8F00" w14:textId="77777777" w:rsidR="00016ABA" w:rsidRPr="009C139C" w:rsidRDefault="00016ABA" w:rsidP="00FE6221">
      <w:pPr>
        <w:pStyle w:val="Balk5"/>
      </w:pPr>
      <w:r w:rsidRPr="00AB13FE">
        <w:t>4.1.</w:t>
      </w:r>
      <w:r>
        <w:t>5</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Yaş</w:t>
      </w:r>
      <w:proofErr w:type="spellEnd"/>
      <w:r w:rsidRPr="00AB13FE">
        <w:t xml:space="preserve"> </w:t>
      </w:r>
      <w:proofErr w:type="spellStart"/>
      <w:r w:rsidRPr="00AB13FE">
        <w:t>İtibariyle</w:t>
      </w:r>
      <w:proofErr w:type="spellEnd"/>
      <w:r w:rsidRPr="00AB13FE">
        <w:t xml:space="preserve"> </w:t>
      </w:r>
      <w:proofErr w:type="spellStart"/>
      <w:r w:rsidRPr="00AB13FE">
        <w:t>Dağılımı</w:t>
      </w:r>
      <w:bookmarkEnd w:id="50"/>
      <w:proofErr w:type="spellEnd"/>
    </w:p>
    <w:p w14:paraId="58B6C379" w14:textId="77777777" w:rsidR="0010744B" w:rsidRPr="00B44F35" w:rsidRDefault="005E048E" w:rsidP="0010744B">
      <w:pPr>
        <w:tabs>
          <w:tab w:val="left" w:pos="0"/>
        </w:tabs>
        <w:spacing w:before="240" w:after="240" w:line="240" w:lineRule="auto"/>
        <w:ind w:firstLine="709"/>
        <w:jc w:val="both"/>
        <w:rPr>
          <w:b/>
          <w:szCs w:val="24"/>
        </w:rPr>
      </w:pPr>
      <w:r>
        <w:rPr>
          <w:b/>
          <w:szCs w:val="24"/>
        </w:rPr>
        <w:t>İlahiyat</w:t>
      </w:r>
      <w:r w:rsidR="00263895" w:rsidRPr="00B44F35">
        <w:rPr>
          <w:b/>
          <w:szCs w:val="24"/>
        </w:rPr>
        <w:t xml:space="preserve"> Fakültesinde görev yapan akademik personelin cinsiyet, unvan ve </w:t>
      </w:r>
      <w:r w:rsidR="0058621F">
        <w:rPr>
          <w:b/>
          <w:szCs w:val="24"/>
        </w:rPr>
        <w:t>yaşlarına göre dağılımı Tablo 13</w:t>
      </w:r>
      <w:r w:rsidR="00263895" w:rsidRPr="00B44F35">
        <w:rPr>
          <w:b/>
          <w:szCs w:val="24"/>
        </w:rPr>
        <w:t>’</w:t>
      </w:r>
      <w:r w:rsidR="0058621F">
        <w:rPr>
          <w:b/>
          <w:szCs w:val="24"/>
        </w:rPr>
        <w:t xml:space="preserve"> </w:t>
      </w:r>
      <w:r w:rsidR="00263895" w:rsidRPr="00B44F35">
        <w:rPr>
          <w:b/>
          <w:szCs w:val="24"/>
        </w:rPr>
        <w:t>de gösterilmektedir.</w:t>
      </w:r>
    </w:p>
    <w:p w14:paraId="7675D5F1" w14:textId="77777777" w:rsidR="00016ABA" w:rsidRPr="00AB13FE" w:rsidRDefault="00016ABA" w:rsidP="00105E38">
      <w:pPr>
        <w:pStyle w:val="A4TABLO"/>
      </w:pPr>
      <w:r w:rsidRPr="00AB13FE">
        <w:t xml:space="preserve">Tablo </w:t>
      </w:r>
      <w:r w:rsidR="00105E38">
        <w:t>1</w:t>
      </w:r>
      <w:r w:rsidR="0058621F">
        <w:t>3</w:t>
      </w:r>
      <w:r w:rsidRPr="00AB13FE">
        <w:t>: Akademik Personelin Yaş İtibariyle Dağılımı</w:t>
      </w:r>
    </w:p>
    <w:tbl>
      <w:tblPr>
        <w:tblStyle w:val="AkKlavuzVurgu1"/>
        <w:tblW w:w="9488" w:type="dxa"/>
        <w:tblLook w:val="04A0" w:firstRow="1" w:lastRow="0" w:firstColumn="1" w:lastColumn="0" w:noHBand="0" w:noVBand="1"/>
      </w:tblPr>
      <w:tblGrid>
        <w:gridCol w:w="1124"/>
        <w:gridCol w:w="445"/>
        <w:gridCol w:w="739"/>
        <w:gridCol w:w="724"/>
        <w:gridCol w:w="723"/>
        <w:gridCol w:w="1055"/>
        <w:gridCol w:w="709"/>
        <w:gridCol w:w="567"/>
        <w:gridCol w:w="850"/>
        <w:gridCol w:w="851"/>
        <w:gridCol w:w="850"/>
        <w:gridCol w:w="851"/>
      </w:tblGrid>
      <w:tr w:rsidR="00016ABA" w14:paraId="542A413B" w14:textId="77777777" w:rsidTr="005D235A">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14:paraId="219D685A" w14:textId="77777777" w:rsidR="00016ABA" w:rsidRPr="00DC4032" w:rsidRDefault="00016ABA" w:rsidP="003965DA">
            <w:proofErr w:type="spellStart"/>
            <w:r w:rsidRPr="00DC4032">
              <w:t>Ünvanı</w:t>
            </w:r>
            <w:proofErr w:type="spellEnd"/>
          </w:p>
        </w:tc>
        <w:tc>
          <w:tcPr>
            <w:tcW w:w="1184" w:type="dxa"/>
            <w:gridSpan w:val="2"/>
            <w:vAlign w:val="center"/>
          </w:tcPr>
          <w:p w14:paraId="2EB90A74"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21-30 Yaş</w:t>
            </w:r>
          </w:p>
        </w:tc>
        <w:tc>
          <w:tcPr>
            <w:tcW w:w="1447" w:type="dxa"/>
            <w:gridSpan w:val="2"/>
            <w:vAlign w:val="center"/>
          </w:tcPr>
          <w:p w14:paraId="0BD2E21B"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31-40 Yaş</w:t>
            </w:r>
          </w:p>
        </w:tc>
        <w:tc>
          <w:tcPr>
            <w:tcW w:w="1764" w:type="dxa"/>
            <w:gridSpan w:val="2"/>
            <w:vAlign w:val="center"/>
          </w:tcPr>
          <w:p w14:paraId="3438D0BE"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41-45 Yaş</w:t>
            </w:r>
          </w:p>
        </w:tc>
        <w:tc>
          <w:tcPr>
            <w:tcW w:w="1417" w:type="dxa"/>
            <w:gridSpan w:val="2"/>
            <w:vAlign w:val="center"/>
          </w:tcPr>
          <w:p w14:paraId="02ACE5F0"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46-55 Yaş</w:t>
            </w:r>
          </w:p>
        </w:tc>
        <w:tc>
          <w:tcPr>
            <w:tcW w:w="1701" w:type="dxa"/>
            <w:gridSpan w:val="2"/>
            <w:vAlign w:val="center"/>
          </w:tcPr>
          <w:p w14:paraId="3DFDE4A8"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56-Üzeri</w:t>
            </w:r>
          </w:p>
        </w:tc>
        <w:tc>
          <w:tcPr>
            <w:tcW w:w="851" w:type="dxa"/>
            <w:vMerge w:val="restart"/>
            <w:vAlign w:val="center"/>
          </w:tcPr>
          <w:p w14:paraId="5039CAEA"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Toplam</w:t>
            </w:r>
          </w:p>
        </w:tc>
      </w:tr>
      <w:tr w:rsidR="00016ABA" w14:paraId="6C97CD74" w14:textId="77777777" w:rsidTr="005D235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14:paraId="7415668C" w14:textId="77777777" w:rsidR="00016ABA" w:rsidRPr="00DC4032" w:rsidRDefault="00016ABA" w:rsidP="003965DA"/>
        </w:tc>
        <w:tc>
          <w:tcPr>
            <w:tcW w:w="445" w:type="dxa"/>
            <w:vAlign w:val="center"/>
          </w:tcPr>
          <w:p w14:paraId="740BFB32"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39" w:type="dxa"/>
            <w:vAlign w:val="center"/>
          </w:tcPr>
          <w:p w14:paraId="0AB0B490"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724" w:type="dxa"/>
            <w:vAlign w:val="center"/>
          </w:tcPr>
          <w:p w14:paraId="380BB47B"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23" w:type="dxa"/>
            <w:vAlign w:val="center"/>
          </w:tcPr>
          <w:p w14:paraId="3417A70E"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1055" w:type="dxa"/>
            <w:vAlign w:val="center"/>
          </w:tcPr>
          <w:p w14:paraId="0A708BCC"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09" w:type="dxa"/>
            <w:vAlign w:val="center"/>
          </w:tcPr>
          <w:p w14:paraId="1AAFBE12"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567" w:type="dxa"/>
            <w:vAlign w:val="center"/>
          </w:tcPr>
          <w:p w14:paraId="631B6B6A"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14:paraId="2DF4A829"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Align w:val="center"/>
          </w:tcPr>
          <w:p w14:paraId="1DE400E4"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14:paraId="4F02F60E"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Merge/>
            <w:vAlign w:val="center"/>
          </w:tcPr>
          <w:p w14:paraId="3FA65F03"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p>
        </w:tc>
      </w:tr>
      <w:tr w:rsidR="00016ABA" w14:paraId="37583961" w14:textId="77777777" w:rsidTr="005D235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16B1D367" w14:textId="77777777" w:rsidR="00016ABA" w:rsidRPr="00DC4032" w:rsidRDefault="00016ABA" w:rsidP="003965DA">
            <w:r w:rsidRPr="00DC4032">
              <w:t>Prof</w:t>
            </w:r>
            <w:r w:rsidR="00DC4032" w:rsidRPr="00DC4032">
              <w:t>.</w:t>
            </w:r>
          </w:p>
        </w:tc>
        <w:tc>
          <w:tcPr>
            <w:tcW w:w="445" w:type="dxa"/>
            <w:vAlign w:val="center"/>
          </w:tcPr>
          <w:p w14:paraId="3F07DE6D"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14:paraId="2BECC46E"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14:paraId="353878B8"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14:paraId="527BECA1"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1055" w:type="dxa"/>
            <w:vAlign w:val="center"/>
          </w:tcPr>
          <w:p w14:paraId="7731C8C2"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14:paraId="4BEFA65F"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14:paraId="43CE79EE"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63287D1F" w14:textId="77777777" w:rsidR="00016ABA" w:rsidRDefault="007C29AD"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851" w:type="dxa"/>
            <w:vAlign w:val="center"/>
          </w:tcPr>
          <w:p w14:paraId="2354EA0D"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0BA3BBC2"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851" w:type="dxa"/>
            <w:vAlign w:val="center"/>
          </w:tcPr>
          <w:p w14:paraId="2366BC72" w14:textId="77777777" w:rsidR="00016ABA" w:rsidRPr="00DE6B39" w:rsidRDefault="007C29AD"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2</w:t>
            </w:r>
          </w:p>
        </w:tc>
      </w:tr>
      <w:tr w:rsidR="00016ABA" w14:paraId="7B84FE25" w14:textId="77777777" w:rsidTr="005D235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4E9E2185" w14:textId="77777777" w:rsidR="00016ABA" w:rsidRPr="00DC4032" w:rsidRDefault="00016ABA" w:rsidP="003965DA">
            <w:r w:rsidRPr="00DC4032">
              <w:t>Doç</w:t>
            </w:r>
            <w:r w:rsidR="00DC4032" w:rsidRPr="00DC4032">
              <w:t>.</w:t>
            </w:r>
          </w:p>
        </w:tc>
        <w:tc>
          <w:tcPr>
            <w:tcW w:w="445" w:type="dxa"/>
            <w:vAlign w:val="center"/>
          </w:tcPr>
          <w:p w14:paraId="2378B8A5"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14:paraId="695056CC"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14:paraId="4A1ECD8A"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14:paraId="1AC00386"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1055" w:type="dxa"/>
            <w:vAlign w:val="center"/>
          </w:tcPr>
          <w:p w14:paraId="5353DDBB"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14:paraId="536E35A9" w14:textId="77777777" w:rsidR="00016ABA" w:rsidRDefault="007C29AD" w:rsidP="003362A7">
            <w:pPr>
              <w:jc w:val="center"/>
              <w:cnfStyle w:val="000000100000" w:firstRow="0" w:lastRow="0" w:firstColumn="0" w:lastColumn="0" w:oddVBand="0" w:evenVBand="0" w:oddHBand="1" w:evenHBand="0" w:firstRowFirstColumn="0" w:firstRowLastColumn="0" w:lastRowFirstColumn="0" w:lastRowLastColumn="0"/>
            </w:pPr>
            <w:r>
              <w:t>3</w:t>
            </w:r>
          </w:p>
        </w:tc>
        <w:tc>
          <w:tcPr>
            <w:tcW w:w="567" w:type="dxa"/>
            <w:vAlign w:val="center"/>
          </w:tcPr>
          <w:p w14:paraId="460D6F5C"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0C75E388" w14:textId="77777777" w:rsidR="00016ABA" w:rsidRDefault="007C29A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21A69A58"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0F7BF5D1"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21921038" w14:textId="77777777" w:rsidR="00016ABA" w:rsidRPr="00DE6B39" w:rsidRDefault="007C29AD" w:rsidP="003362A7">
            <w:pPr>
              <w:jc w:val="center"/>
              <w:cnfStyle w:val="000000100000" w:firstRow="0" w:lastRow="0" w:firstColumn="0" w:lastColumn="0" w:oddVBand="0" w:evenVBand="0" w:oddHBand="1" w:evenHBand="0" w:firstRowFirstColumn="0" w:firstRowLastColumn="0" w:lastRowFirstColumn="0" w:lastRowLastColumn="0"/>
              <w:rPr>
                <w:b/>
                <w:bCs/>
              </w:rPr>
            </w:pPr>
            <w:r>
              <w:rPr>
                <w:b/>
                <w:bCs/>
              </w:rPr>
              <w:t>3</w:t>
            </w:r>
          </w:p>
        </w:tc>
      </w:tr>
      <w:tr w:rsidR="00016ABA" w14:paraId="501D3A72" w14:textId="77777777" w:rsidTr="005D235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3816CE6C" w14:textId="77777777" w:rsidR="00016ABA" w:rsidRPr="00DC4032" w:rsidRDefault="00D6023D" w:rsidP="00D6023D">
            <w:r>
              <w:t xml:space="preserve">Dr. </w:t>
            </w:r>
            <w:proofErr w:type="spellStart"/>
            <w:r>
              <w:t>Öğr</w:t>
            </w:r>
            <w:proofErr w:type="spellEnd"/>
            <w:r>
              <w:t>. Üyesi</w:t>
            </w:r>
          </w:p>
        </w:tc>
        <w:tc>
          <w:tcPr>
            <w:tcW w:w="445" w:type="dxa"/>
            <w:vAlign w:val="center"/>
          </w:tcPr>
          <w:p w14:paraId="5DF9DE2C"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14:paraId="55CD2F20"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14:paraId="3B95C31B"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p>
        </w:tc>
        <w:tc>
          <w:tcPr>
            <w:tcW w:w="723" w:type="dxa"/>
            <w:vAlign w:val="center"/>
          </w:tcPr>
          <w:p w14:paraId="7B6AAC89" w14:textId="77777777" w:rsidR="00016ABA" w:rsidRDefault="007C29AD" w:rsidP="003362A7">
            <w:pPr>
              <w:jc w:val="center"/>
              <w:cnfStyle w:val="000000010000" w:firstRow="0" w:lastRow="0" w:firstColumn="0" w:lastColumn="0" w:oddVBand="0" w:evenVBand="0" w:oddHBand="0" w:evenHBand="1" w:firstRowFirstColumn="0" w:firstRowLastColumn="0" w:lastRowFirstColumn="0" w:lastRowLastColumn="0"/>
            </w:pPr>
            <w:r>
              <w:t>3</w:t>
            </w:r>
          </w:p>
        </w:tc>
        <w:tc>
          <w:tcPr>
            <w:tcW w:w="1055" w:type="dxa"/>
            <w:vAlign w:val="center"/>
          </w:tcPr>
          <w:p w14:paraId="4669F9C8" w14:textId="77777777" w:rsidR="00016ABA" w:rsidRDefault="007C29AD"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709" w:type="dxa"/>
            <w:vAlign w:val="center"/>
          </w:tcPr>
          <w:p w14:paraId="6AA04ACA" w14:textId="77777777" w:rsidR="00016ABA" w:rsidRDefault="007C29AD"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567" w:type="dxa"/>
            <w:vAlign w:val="center"/>
          </w:tcPr>
          <w:p w14:paraId="22621F1F"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2950A5C8"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2</w:t>
            </w:r>
          </w:p>
        </w:tc>
        <w:tc>
          <w:tcPr>
            <w:tcW w:w="851" w:type="dxa"/>
            <w:vAlign w:val="center"/>
          </w:tcPr>
          <w:p w14:paraId="15F4A201"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64F7CA9E"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14:paraId="1124E977" w14:textId="77777777" w:rsidR="00016ABA" w:rsidRPr="00DE6B39" w:rsidRDefault="007C29AD" w:rsidP="007C29AD">
            <w:pPr>
              <w:cnfStyle w:val="000000010000" w:firstRow="0" w:lastRow="0" w:firstColumn="0" w:lastColumn="0" w:oddVBand="0" w:evenVBand="0" w:oddHBand="0" w:evenHBand="1" w:firstRowFirstColumn="0" w:firstRowLastColumn="0" w:lastRowFirstColumn="0" w:lastRowLastColumn="0"/>
              <w:rPr>
                <w:b/>
                <w:bCs/>
              </w:rPr>
            </w:pPr>
            <w:r>
              <w:rPr>
                <w:b/>
                <w:bCs/>
              </w:rPr>
              <w:t xml:space="preserve">      7</w:t>
            </w:r>
          </w:p>
        </w:tc>
      </w:tr>
      <w:tr w:rsidR="00AF391D" w14:paraId="73040DB8" w14:textId="77777777" w:rsidTr="005D235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0C57F472" w14:textId="77777777" w:rsidR="00AF391D" w:rsidRPr="00DC4032" w:rsidRDefault="007C29AD" w:rsidP="003965DA">
            <w:r>
              <w:t>Öğretim Gör.</w:t>
            </w:r>
          </w:p>
        </w:tc>
        <w:tc>
          <w:tcPr>
            <w:tcW w:w="445" w:type="dxa"/>
            <w:vAlign w:val="center"/>
          </w:tcPr>
          <w:p w14:paraId="25496267"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14:paraId="0B50CA9C"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14:paraId="35797733"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14:paraId="0FDE9FAB" w14:textId="77777777" w:rsidR="00AF391D" w:rsidRDefault="007C29AD"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1055" w:type="dxa"/>
            <w:vAlign w:val="center"/>
          </w:tcPr>
          <w:p w14:paraId="6AA0292D"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14:paraId="1D589D2F"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14:paraId="6B92D4E3"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7AFDE6DF"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798EF41E"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7C380D85"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0D6B9371" w14:textId="77777777" w:rsidR="00AF391D" w:rsidRPr="00DE6B39" w:rsidRDefault="00AF391D" w:rsidP="003362A7">
            <w:pPr>
              <w:jc w:val="center"/>
              <w:cnfStyle w:val="000000100000" w:firstRow="0" w:lastRow="0" w:firstColumn="0" w:lastColumn="0" w:oddVBand="0" w:evenVBand="0" w:oddHBand="1" w:evenHBand="0" w:firstRowFirstColumn="0" w:firstRowLastColumn="0" w:lastRowFirstColumn="0" w:lastRowLastColumn="0"/>
              <w:rPr>
                <w:b/>
                <w:bCs/>
              </w:rPr>
            </w:pPr>
            <w:r w:rsidRPr="00DE6B39">
              <w:rPr>
                <w:b/>
                <w:bCs/>
              </w:rPr>
              <w:t>1</w:t>
            </w:r>
          </w:p>
        </w:tc>
      </w:tr>
      <w:tr w:rsidR="00AF391D" w14:paraId="0B6DC329" w14:textId="77777777" w:rsidTr="005D235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7D8F4A78" w14:textId="77777777" w:rsidR="00016ABA" w:rsidRPr="00DC4032" w:rsidRDefault="00016ABA" w:rsidP="003965DA">
            <w:r w:rsidRPr="00DC4032">
              <w:t>Arş.</w:t>
            </w:r>
            <w:r w:rsidR="003B75F3" w:rsidRPr="00DC4032">
              <w:t xml:space="preserve"> Gör.</w:t>
            </w:r>
          </w:p>
        </w:tc>
        <w:tc>
          <w:tcPr>
            <w:tcW w:w="445" w:type="dxa"/>
            <w:vAlign w:val="center"/>
          </w:tcPr>
          <w:p w14:paraId="7D28DCE5" w14:textId="77777777" w:rsidR="00016ABA" w:rsidRDefault="007C29AD" w:rsidP="003362A7">
            <w:pPr>
              <w:jc w:val="center"/>
              <w:cnfStyle w:val="000000010000" w:firstRow="0" w:lastRow="0" w:firstColumn="0" w:lastColumn="0" w:oddVBand="0" w:evenVBand="0" w:oddHBand="0" w:evenHBand="1" w:firstRowFirstColumn="0" w:firstRowLastColumn="0" w:lastRowFirstColumn="0" w:lastRowLastColumn="0"/>
            </w:pPr>
            <w:r>
              <w:t>4</w:t>
            </w:r>
          </w:p>
        </w:tc>
        <w:tc>
          <w:tcPr>
            <w:tcW w:w="739" w:type="dxa"/>
            <w:vAlign w:val="center"/>
          </w:tcPr>
          <w:p w14:paraId="23AF2E69"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p>
        </w:tc>
        <w:tc>
          <w:tcPr>
            <w:tcW w:w="724" w:type="dxa"/>
            <w:vAlign w:val="center"/>
          </w:tcPr>
          <w:p w14:paraId="1294374E"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14:paraId="5B1A77E9" w14:textId="77777777" w:rsidR="00016ABA" w:rsidRDefault="007C29AD" w:rsidP="007C29AD">
            <w:pPr>
              <w:cnfStyle w:val="000000010000" w:firstRow="0" w:lastRow="0" w:firstColumn="0" w:lastColumn="0" w:oddVBand="0" w:evenVBand="0" w:oddHBand="0" w:evenHBand="1" w:firstRowFirstColumn="0" w:firstRowLastColumn="0" w:lastRowFirstColumn="0" w:lastRowLastColumn="0"/>
            </w:pPr>
            <w:r>
              <w:t xml:space="preserve">    4</w:t>
            </w:r>
          </w:p>
        </w:tc>
        <w:tc>
          <w:tcPr>
            <w:tcW w:w="1055" w:type="dxa"/>
            <w:vAlign w:val="center"/>
          </w:tcPr>
          <w:p w14:paraId="217717EA"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14:paraId="70DD1F8E"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14:paraId="6E108996"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0B7B3B34"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14:paraId="119AE92C"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7EF0080F"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14:paraId="597227CD" w14:textId="77777777" w:rsidR="00016ABA" w:rsidRPr="00DE6B39" w:rsidRDefault="007C29AD"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8</w:t>
            </w:r>
          </w:p>
        </w:tc>
      </w:tr>
      <w:tr w:rsidR="00AF391D" w14:paraId="62C8D69D" w14:textId="77777777" w:rsidTr="005D235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0CE4ADA6" w14:textId="77777777" w:rsidR="00A7057E" w:rsidRPr="00DC4032" w:rsidRDefault="00A7057E" w:rsidP="003965DA">
            <w:r w:rsidRPr="00DC4032">
              <w:t>Yabancı Uyruklu Öğretim Elemanı</w:t>
            </w:r>
          </w:p>
        </w:tc>
        <w:tc>
          <w:tcPr>
            <w:tcW w:w="445" w:type="dxa"/>
            <w:vAlign w:val="center"/>
          </w:tcPr>
          <w:p w14:paraId="3BE68429" w14:textId="77777777" w:rsidR="00A7057E" w:rsidRDefault="00A7057E" w:rsidP="003362A7">
            <w:pPr>
              <w:jc w:val="center"/>
              <w:cnfStyle w:val="000000100000" w:firstRow="0" w:lastRow="0" w:firstColumn="0" w:lastColumn="0" w:oddVBand="0" w:evenVBand="0" w:oddHBand="1" w:evenHBand="0" w:firstRowFirstColumn="0" w:firstRowLastColumn="0" w:lastRowFirstColumn="0" w:lastRowLastColumn="0"/>
            </w:pPr>
          </w:p>
        </w:tc>
        <w:tc>
          <w:tcPr>
            <w:tcW w:w="739" w:type="dxa"/>
            <w:vAlign w:val="center"/>
          </w:tcPr>
          <w:p w14:paraId="1568DDFB" w14:textId="77777777" w:rsidR="00A7057E" w:rsidRDefault="007C29AD"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724" w:type="dxa"/>
            <w:vAlign w:val="center"/>
          </w:tcPr>
          <w:p w14:paraId="7318ABCA"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14:paraId="14835AC6"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1055" w:type="dxa"/>
            <w:vAlign w:val="center"/>
          </w:tcPr>
          <w:p w14:paraId="0E3E111C"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14:paraId="7E2314F8"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14:paraId="22E857F8"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468391E5"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4080DF00"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2AF7D08D"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00088AFE" w14:textId="77777777" w:rsidR="00A7057E" w:rsidRPr="00DE6B39" w:rsidRDefault="007C29AD" w:rsidP="003362A7">
            <w:pPr>
              <w:jc w:val="center"/>
              <w:cnfStyle w:val="000000100000" w:firstRow="0" w:lastRow="0" w:firstColumn="0" w:lastColumn="0" w:oddVBand="0" w:evenVBand="0" w:oddHBand="1" w:evenHBand="0" w:firstRowFirstColumn="0" w:firstRowLastColumn="0" w:lastRowFirstColumn="0" w:lastRowLastColumn="0"/>
              <w:rPr>
                <w:b/>
                <w:bCs/>
              </w:rPr>
            </w:pPr>
            <w:r>
              <w:rPr>
                <w:b/>
                <w:bCs/>
              </w:rPr>
              <w:t>1</w:t>
            </w:r>
          </w:p>
        </w:tc>
      </w:tr>
      <w:tr w:rsidR="00AF391D" w14:paraId="0233A6EA" w14:textId="77777777" w:rsidTr="005D235A">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4DDE228C" w14:textId="77777777" w:rsidR="00016ABA" w:rsidRPr="00DC4032" w:rsidRDefault="00016ABA" w:rsidP="003965DA">
            <w:r w:rsidRPr="00DC4032">
              <w:t>Toplam Kişi Sayısı</w:t>
            </w:r>
          </w:p>
        </w:tc>
        <w:tc>
          <w:tcPr>
            <w:tcW w:w="445" w:type="dxa"/>
            <w:vAlign w:val="center"/>
          </w:tcPr>
          <w:p w14:paraId="5DE03058"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4</w:t>
            </w:r>
          </w:p>
        </w:tc>
        <w:tc>
          <w:tcPr>
            <w:tcW w:w="739" w:type="dxa"/>
            <w:vAlign w:val="center"/>
          </w:tcPr>
          <w:p w14:paraId="7CAB97DA"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1</w:t>
            </w:r>
          </w:p>
        </w:tc>
        <w:tc>
          <w:tcPr>
            <w:tcW w:w="724" w:type="dxa"/>
            <w:vAlign w:val="center"/>
          </w:tcPr>
          <w:p w14:paraId="5DED7803"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w:t>
            </w:r>
          </w:p>
        </w:tc>
        <w:tc>
          <w:tcPr>
            <w:tcW w:w="723" w:type="dxa"/>
            <w:vAlign w:val="center"/>
          </w:tcPr>
          <w:p w14:paraId="7A21E1A1"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8</w:t>
            </w:r>
          </w:p>
        </w:tc>
        <w:tc>
          <w:tcPr>
            <w:tcW w:w="1055" w:type="dxa"/>
            <w:vAlign w:val="center"/>
          </w:tcPr>
          <w:p w14:paraId="00D9D5D4"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1</w:t>
            </w:r>
          </w:p>
        </w:tc>
        <w:tc>
          <w:tcPr>
            <w:tcW w:w="709" w:type="dxa"/>
            <w:vAlign w:val="center"/>
          </w:tcPr>
          <w:p w14:paraId="3FECCEB4" w14:textId="77777777" w:rsidR="00016ABA" w:rsidRPr="00DC4032" w:rsidRDefault="007C29A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4</w:t>
            </w:r>
          </w:p>
        </w:tc>
        <w:tc>
          <w:tcPr>
            <w:tcW w:w="567" w:type="dxa"/>
            <w:vAlign w:val="center"/>
          </w:tcPr>
          <w:p w14:paraId="7AC29B11" w14:textId="77777777"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w:t>
            </w:r>
          </w:p>
        </w:tc>
        <w:tc>
          <w:tcPr>
            <w:tcW w:w="850" w:type="dxa"/>
            <w:vAlign w:val="center"/>
          </w:tcPr>
          <w:p w14:paraId="16C3D204" w14:textId="77777777"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3</w:t>
            </w:r>
          </w:p>
        </w:tc>
        <w:tc>
          <w:tcPr>
            <w:tcW w:w="851" w:type="dxa"/>
            <w:vAlign w:val="center"/>
          </w:tcPr>
          <w:p w14:paraId="715C9A39" w14:textId="77777777" w:rsidR="00016ABA" w:rsidRPr="00DC4032" w:rsidRDefault="00016ABA"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w:t>
            </w:r>
          </w:p>
        </w:tc>
        <w:tc>
          <w:tcPr>
            <w:tcW w:w="850" w:type="dxa"/>
            <w:vAlign w:val="center"/>
          </w:tcPr>
          <w:p w14:paraId="08957472" w14:textId="77777777" w:rsidR="00016ABA" w:rsidRPr="00DC4032" w:rsidRDefault="00AF391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DC4032">
              <w:rPr>
                <w:rFonts w:asciiTheme="majorHAnsi" w:hAnsiTheme="majorHAnsi"/>
                <w:b/>
                <w:bCs/>
              </w:rPr>
              <w:t>1</w:t>
            </w:r>
          </w:p>
        </w:tc>
        <w:tc>
          <w:tcPr>
            <w:tcW w:w="851" w:type="dxa"/>
            <w:vAlign w:val="center"/>
          </w:tcPr>
          <w:p w14:paraId="68A0F714" w14:textId="77777777" w:rsidR="00016ABA" w:rsidRPr="00DE6B39" w:rsidRDefault="00D6023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22</w:t>
            </w:r>
          </w:p>
        </w:tc>
      </w:tr>
    </w:tbl>
    <w:p w14:paraId="12972106" w14:textId="77777777" w:rsidR="0010744B" w:rsidRDefault="0010744B" w:rsidP="0010744B">
      <w:pPr>
        <w:rPr>
          <w:lang w:val="en-GB" w:eastAsia="ko-KR"/>
        </w:rPr>
      </w:pPr>
      <w:bookmarkStart w:id="51" w:name="_Toc380499477"/>
    </w:p>
    <w:p w14:paraId="4ADA97A2" w14:textId="77777777" w:rsidR="0057396C" w:rsidRDefault="0057396C" w:rsidP="0010744B">
      <w:pPr>
        <w:rPr>
          <w:lang w:val="en-GB" w:eastAsia="ko-KR"/>
        </w:rPr>
      </w:pPr>
    </w:p>
    <w:p w14:paraId="3EF7F206" w14:textId="77777777" w:rsidR="0057396C" w:rsidRDefault="0057396C" w:rsidP="0010744B">
      <w:pPr>
        <w:rPr>
          <w:lang w:val="en-GB" w:eastAsia="ko-KR"/>
        </w:rPr>
      </w:pPr>
    </w:p>
    <w:p w14:paraId="490CB7A8" w14:textId="77777777" w:rsidR="0057396C" w:rsidRDefault="0057396C" w:rsidP="0010744B">
      <w:pPr>
        <w:rPr>
          <w:lang w:val="en-GB" w:eastAsia="ko-KR"/>
        </w:rPr>
      </w:pPr>
    </w:p>
    <w:p w14:paraId="07EE7BF4" w14:textId="77777777" w:rsidR="0057396C" w:rsidRDefault="0057396C" w:rsidP="0010744B">
      <w:pPr>
        <w:rPr>
          <w:lang w:val="en-GB" w:eastAsia="ko-KR"/>
        </w:rPr>
      </w:pPr>
    </w:p>
    <w:p w14:paraId="631603E6" w14:textId="77777777" w:rsidR="0057396C" w:rsidRPr="0010744B" w:rsidRDefault="0057396C" w:rsidP="0095387D">
      <w:pPr>
        <w:spacing w:before="0" w:after="0"/>
        <w:rPr>
          <w:lang w:val="en-GB" w:eastAsia="ko-KR"/>
        </w:rPr>
      </w:pPr>
    </w:p>
    <w:p w14:paraId="5EA07A9A" w14:textId="77777777" w:rsidR="00732C4A" w:rsidRPr="00732C4A" w:rsidRDefault="00016ABA" w:rsidP="00732C4A">
      <w:pPr>
        <w:pStyle w:val="Balk5"/>
      </w:pPr>
      <w:r w:rsidRPr="00AB13FE">
        <w:lastRenderedPageBreak/>
        <w:t>4.1.</w:t>
      </w:r>
      <w:r>
        <w:t>6</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Hizmet</w:t>
      </w:r>
      <w:proofErr w:type="spellEnd"/>
      <w:r w:rsidRPr="00AB13FE">
        <w:t xml:space="preserve"> </w:t>
      </w:r>
      <w:proofErr w:type="spellStart"/>
      <w:r w:rsidRPr="00AB13FE">
        <w:t>Süreleri</w:t>
      </w:r>
      <w:bookmarkEnd w:id="51"/>
      <w:proofErr w:type="spellEnd"/>
    </w:p>
    <w:p w14:paraId="4D8C3CF0" w14:textId="77777777" w:rsidR="00DC4032" w:rsidRPr="00F111C7" w:rsidRDefault="005E048E" w:rsidP="00DC4032">
      <w:pPr>
        <w:tabs>
          <w:tab w:val="left" w:pos="0"/>
        </w:tabs>
        <w:spacing w:before="240" w:after="240" w:line="240" w:lineRule="auto"/>
        <w:ind w:firstLine="709"/>
        <w:jc w:val="both"/>
        <w:rPr>
          <w:b/>
          <w:szCs w:val="24"/>
        </w:rPr>
      </w:pPr>
      <w:r>
        <w:rPr>
          <w:b/>
          <w:szCs w:val="24"/>
        </w:rPr>
        <w:t>İlahiyat</w:t>
      </w:r>
      <w:r w:rsidR="00D767D4" w:rsidRPr="00B44F35">
        <w:rPr>
          <w:b/>
          <w:szCs w:val="24"/>
        </w:rPr>
        <w:t xml:space="preserve"> Fakültesinde görev yapan akademik personelin cinsiyet, unvan ve hizmet</w:t>
      </w:r>
      <w:r w:rsidR="0058621F">
        <w:rPr>
          <w:b/>
          <w:szCs w:val="24"/>
        </w:rPr>
        <w:t xml:space="preserve"> süreleri göre dağılımı Tablo 14</w:t>
      </w:r>
      <w:r w:rsidR="00D767D4" w:rsidRPr="00B44F35">
        <w:rPr>
          <w:b/>
          <w:szCs w:val="24"/>
        </w:rPr>
        <w:t>’de gösterilmektedir.</w:t>
      </w:r>
    </w:p>
    <w:p w14:paraId="180A989C" w14:textId="77777777" w:rsidR="00016ABA" w:rsidRPr="00AB13FE" w:rsidRDefault="00016ABA" w:rsidP="00105E38">
      <w:pPr>
        <w:pStyle w:val="A4TABLO"/>
        <w:rPr>
          <w:rFonts w:cs="Arial"/>
        </w:rPr>
      </w:pPr>
      <w:r w:rsidRPr="00AB13FE">
        <w:t xml:space="preserve">Tablo </w:t>
      </w:r>
      <w:r w:rsidR="00105E38">
        <w:t>1</w:t>
      </w:r>
      <w:r w:rsidR="0058621F">
        <w:t>4</w:t>
      </w:r>
      <w:r w:rsidRPr="00AB13FE">
        <w:t xml:space="preserve">: </w:t>
      </w:r>
      <w:r w:rsidRPr="00AB13FE">
        <w:rPr>
          <w:rFonts w:cs="Arial"/>
        </w:rPr>
        <w:t xml:space="preserve">Akademik Personelin </w:t>
      </w:r>
      <w:r w:rsidRPr="00AB13FE">
        <w:t>Hizmet Süreleri</w:t>
      </w:r>
    </w:p>
    <w:tbl>
      <w:tblPr>
        <w:tblStyle w:val="AkKlavuzVurgu1"/>
        <w:tblW w:w="10065" w:type="dxa"/>
        <w:tblInd w:w="-152" w:type="dxa"/>
        <w:tblLayout w:type="fixed"/>
        <w:tblLook w:val="01E0" w:firstRow="1" w:lastRow="1" w:firstColumn="1" w:lastColumn="1" w:noHBand="0" w:noVBand="0"/>
      </w:tblPr>
      <w:tblGrid>
        <w:gridCol w:w="993"/>
        <w:gridCol w:w="567"/>
        <w:gridCol w:w="567"/>
        <w:gridCol w:w="709"/>
        <w:gridCol w:w="708"/>
        <w:gridCol w:w="567"/>
        <w:gridCol w:w="426"/>
        <w:gridCol w:w="425"/>
        <w:gridCol w:w="709"/>
        <w:gridCol w:w="567"/>
        <w:gridCol w:w="708"/>
        <w:gridCol w:w="426"/>
        <w:gridCol w:w="708"/>
        <w:gridCol w:w="426"/>
        <w:gridCol w:w="708"/>
        <w:gridCol w:w="851"/>
      </w:tblGrid>
      <w:tr w:rsidR="00BF2FAF" w:rsidRPr="00AB13FE" w14:paraId="63FE3375" w14:textId="77777777" w:rsidTr="00F707F5">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93" w:type="dxa"/>
            <w:vMerge w:val="restart"/>
            <w:vAlign w:val="center"/>
          </w:tcPr>
          <w:p w14:paraId="698D4ED8" w14:textId="77777777" w:rsidR="00016ABA" w:rsidRPr="00DC4032" w:rsidRDefault="00016ABA" w:rsidP="003965DA">
            <w:pPr>
              <w:tabs>
                <w:tab w:val="left" w:pos="0"/>
              </w:tabs>
              <w:rPr>
                <w:bCs w:val="0"/>
              </w:rPr>
            </w:pPr>
            <w:r w:rsidRPr="00DC4032">
              <w:rPr>
                <w:bCs w:val="0"/>
              </w:rPr>
              <w:t>UNVANI</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auto"/>
            <w:vAlign w:val="center"/>
          </w:tcPr>
          <w:p w14:paraId="6D169AD2" w14:textId="77777777" w:rsidR="00016ABA" w:rsidRPr="00DC4032" w:rsidRDefault="00016ABA" w:rsidP="003362A7">
            <w:pPr>
              <w:tabs>
                <w:tab w:val="left" w:pos="0"/>
              </w:tabs>
              <w:jc w:val="center"/>
              <w:rPr>
                <w:bCs w:val="0"/>
              </w:rPr>
            </w:pPr>
            <w:r w:rsidRPr="00DC4032">
              <w:rPr>
                <w:bCs w:val="0"/>
              </w:rPr>
              <w:t>0 yıl</w:t>
            </w:r>
          </w:p>
        </w:tc>
        <w:tc>
          <w:tcPr>
            <w:tcW w:w="1417" w:type="dxa"/>
            <w:gridSpan w:val="2"/>
            <w:shd w:val="clear" w:color="auto" w:fill="auto"/>
            <w:vAlign w:val="center"/>
          </w:tcPr>
          <w:p w14:paraId="173E48C7"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1-3 Yıl</w:t>
            </w: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auto"/>
            <w:vAlign w:val="center"/>
          </w:tcPr>
          <w:p w14:paraId="4B7AAFB7" w14:textId="77777777" w:rsidR="00016ABA" w:rsidRPr="00DC4032" w:rsidRDefault="00016ABA" w:rsidP="003362A7">
            <w:pPr>
              <w:tabs>
                <w:tab w:val="left" w:pos="0"/>
              </w:tabs>
              <w:jc w:val="center"/>
              <w:rPr>
                <w:bCs w:val="0"/>
              </w:rPr>
            </w:pPr>
            <w:r w:rsidRPr="00DC4032">
              <w:rPr>
                <w:bCs w:val="0"/>
              </w:rPr>
              <w:t>4-6 Yıl</w:t>
            </w:r>
          </w:p>
        </w:tc>
        <w:tc>
          <w:tcPr>
            <w:tcW w:w="1134" w:type="dxa"/>
            <w:gridSpan w:val="2"/>
            <w:shd w:val="clear" w:color="auto" w:fill="auto"/>
            <w:vAlign w:val="center"/>
          </w:tcPr>
          <w:p w14:paraId="3CB3ECE0"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7-10 Yıl</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vAlign w:val="center"/>
          </w:tcPr>
          <w:p w14:paraId="5D932EB5" w14:textId="77777777" w:rsidR="00016ABA" w:rsidRPr="00DC4032" w:rsidRDefault="00016ABA" w:rsidP="003362A7">
            <w:pPr>
              <w:tabs>
                <w:tab w:val="left" w:pos="0"/>
              </w:tabs>
              <w:jc w:val="center"/>
              <w:rPr>
                <w:bCs w:val="0"/>
              </w:rPr>
            </w:pPr>
            <w:r w:rsidRPr="00DC4032">
              <w:rPr>
                <w:bCs w:val="0"/>
              </w:rPr>
              <w:t>11-15 Yıl</w:t>
            </w:r>
          </w:p>
        </w:tc>
        <w:tc>
          <w:tcPr>
            <w:tcW w:w="1134" w:type="dxa"/>
            <w:gridSpan w:val="2"/>
            <w:shd w:val="clear" w:color="auto" w:fill="auto"/>
            <w:vAlign w:val="center"/>
          </w:tcPr>
          <w:p w14:paraId="7273ADB8"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16-20 Yıl</w:t>
            </w:r>
          </w:p>
        </w:tc>
        <w:tc>
          <w:tcPr>
            <w:cnfStyle w:val="000010000000" w:firstRow="0" w:lastRow="0" w:firstColumn="0" w:lastColumn="0" w:oddVBand="1" w:evenVBand="0" w:oddHBand="0" w:evenHBand="0" w:firstRowFirstColumn="0" w:firstRowLastColumn="0" w:lastRowFirstColumn="0" w:lastRowLastColumn="0"/>
            <w:tcW w:w="1134" w:type="dxa"/>
            <w:gridSpan w:val="2"/>
            <w:shd w:val="clear" w:color="auto" w:fill="auto"/>
            <w:vAlign w:val="center"/>
          </w:tcPr>
          <w:p w14:paraId="5ADC4F1F" w14:textId="77777777" w:rsidR="00016ABA" w:rsidRPr="00DC4032" w:rsidRDefault="00016ABA" w:rsidP="003362A7">
            <w:pPr>
              <w:tabs>
                <w:tab w:val="left" w:pos="0"/>
              </w:tabs>
              <w:jc w:val="center"/>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851" w:type="dxa"/>
            <w:vAlign w:val="center"/>
          </w:tcPr>
          <w:p w14:paraId="50D44C06" w14:textId="77777777" w:rsidR="00016ABA" w:rsidRPr="00DC4032" w:rsidRDefault="00016ABA" w:rsidP="003362A7">
            <w:pPr>
              <w:tabs>
                <w:tab w:val="left" w:pos="0"/>
              </w:tabs>
              <w:jc w:val="center"/>
              <w:rPr>
                <w:bCs w:val="0"/>
              </w:rPr>
            </w:pPr>
          </w:p>
          <w:p w14:paraId="7B75745E" w14:textId="77777777" w:rsidR="00016ABA" w:rsidRPr="00DC4032" w:rsidRDefault="00016ABA" w:rsidP="003362A7">
            <w:pPr>
              <w:tabs>
                <w:tab w:val="left" w:pos="0"/>
              </w:tabs>
              <w:jc w:val="center"/>
              <w:rPr>
                <w:bCs w:val="0"/>
                <w:sz w:val="17"/>
                <w:szCs w:val="17"/>
              </w:rPr>
            </w:pPr>
            <w:r w:rsidRPr="00DC4032">
              <w:rPr>
                <w:bCs w:val="0"/>
                <w:sz w:val="17"/>
                <w:szCs w:val="17"/>
              </w:rPr>
              <w:t>TOPLAM</w:t>
            </w:r>
          </w:p>
        </w:tc>
      </w:tr>
      <w:tr w:rsidR="00BF2FAF" w:rsidRPr="00AB13FE" w14:paraId="0B84C0E2" w14:textId="77777777" w:rsidTr="00F707F5">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2A08EC57" w14:textId="77777777" w:rsidR="00016ABA" w:rsidRPr="00AB13FE" w:rsidRDefault="00016ABA" w:rsidP="003965DA">
            <w:pPr>
              <w:tabs>
                <w:tab w:val="left" w:pos="0"/>
              </w:tabs>
              <w:rPr>
                <w:szCs w:val="24"/>
              </w:rPr>
            </w:pP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335FA178" w14:textId="77777777" w:rsidR="00016ABA" w:rsidRPr="00AB13FE" w:rsidRDefault="00016ABA" w:rsidP="003362A7">
            <w:pPr>
              <w:tabs>
                <w:tab w:val="left" w:pos="0"/>
              </w:tabs>
              <w:jc w:val="center"/>
              <w:rPr>
                <w:b/>
                <w:szCs w:val="24"/>
              </w:rPr>
            </w:pPr>
            <w:r>
              <w:rPr>
                <w:b/>
                <w:szCs w:val="24"/>
              </w:rPr>
              <w:t>K</w:t>
            </w:r>
          </w:p>
        </w:tc>
        <w:tc>
          <w:tcPr>
            <w:tcW w:w="567" w:type="dxa"/>
            <w:vAlign w:val="center"/>
          </w:tcPr>
          <w:p w14:paraId="76C24697"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E</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61B126F" w14:textId="77777777" w:rsidR="00016ABA" w:rsidRPr="00AB13FE" w:rsidRDefault="00016ABA" w:rsidP="003362A7">
            <w:pPr>
              <w:tabs>
                <w:tab w:val="left" w:pos="0"/>
              </w:tabs>
              <w:jc w:val="center"/>
              <w:rPr>
                <w:b/>
                <w:szCs w:val="24"/>
              </w:rPr>
            </w:pPr>
            <w:r w:rsidRPr="00AB13FE">
              <w:rPr>
                <w:b/>
                <w:szCs w:val="24"/>
              </w:rPr>
              <w:t>K</w:t>
            </w:r>
          </w:p>
        </w:tc>
        <w:tc>
          <w:tcPr>
            <w:tcW w:w="708" w:type="dxa"/>
            <w:vAlign w:val="center"/>
          </w:tcPr>
          <w:p w14:paraId="279EDE4E"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4C30FBC" w14:textId="77777777" w:rsidR="00016ABA" w:rsidRPr="00AB13FE" w:rsidRDefault="00016ABA" w:rsidP="003362A7">
            <w:pPr>
              <w:tabs>
                <w:tab w:val="left" w:pos="0"/>
              </w:tabs>
              <w:jc w:val="center"/>
              <w:rPr>
                <w:b/>
                <w:szCs w:val="24"/>
              </w:rPr>
            </w:pPr>
            <w:r w:rsidRPr="00AB13FE">
              <w:rPr>
                <w:b/>
                <w:szCs w:val="24"/>
              </w:rPr>
              <w:t>K</w:t>
            </w:r>
          </w:p>
        </w:tc>
        <w:tc>
          <w:tcPr>
            <w:tcW w:w="426" w:type="dxa"/>
            <w:vAlign w:val="center"/>
          </w:tcPr>
          <w:p w14:paraId="1A3F5805"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5" w:type="dxa"/>
            <w:vAlign w:val="center"/>
          </w:tcPr>
          <w:p w14:paraId="0B207E8D" w14:textId="77777777" w:rsidR="00016ABA" w:rsidRPr="00AB13FE" w:rsidRDefault="00016ABA" w:rsidP="003362A7">
            <w:pPr>
              <w:tabs>
                <w:tab w:val="left" w:pos="0"/>
              </w:tabs>
              <w:jc w:val="center"/>
              <w:rPr>
                <w:b/>
                <w:szCs w:val="24"/>
              </w:rPr>
            </w:pPr>
            <w:r w:rsidRPr="00AB13FE">
              <w:rPr>
                <w:b/>
                <w:szCs w:val="24"/>
              </w:rPr>
              <w:t>K</w:t>
            </w:r>
          </w:p>
        </w:tc>
        <w:tc>
          <w:tcPr>
            <w:tcW w:w="709" w:type="dxa"/>
            <w:vAlign w:val="center"/>
          </w:tcPr>
          <w:p w14:paraId="78A3ACAE"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3A2477A9" w14:textId="77777777" w:rsidR="00016ABA" w:rsidRPr="00AB13FE" w:rsidRDefault="00016ABA" w:rsidP="003362A7">
            <w:pPr>
              <w:tabs>
                <w:tab w:val="left" w:pos="0"/>
              </w:tabs>
              <w:jc w:val="center"/>
              <w:rPr>
                <w:b/>
                <w:szCs w:val="24"/>
              </w:rPr>
            </w:pPr>
            <w:r w:rsidRPr="00AB13FE">
              <w:rPr>
                <w:b/>
                <w:szCs w:val="24"/>
              </w:rPr>
              <w:t>K</w:t>
            </w:r>
          </w:p>
        </w:tc>
        <w:tc>
          <w:tcPr>
            <w:tcW w:w="708" w:type="dxa"/>
            <w:vAlign w:val="center"/>
          </w:tcPr>
          <w:p w14:paraId="240F7054"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6" w:type="dxa"/>
            <w:vAlign w:val="center"/>
          </w:tcPr>
          <w:p w14:paraId="7F55097F" w14:textId="77777777" w:rsidR="00016ABA" w:rsidRPr="00AB13FE" w:rsidRDefault="00016ABA" w:rsidP="003362A7">
            <w:pPr>
              <w:tabs>
                <w:tab w:val="left" w:pos="0"/>
              </w:tabs>
              <w:jc w:val="center"/>
              <w:rPr>
                <w:b/>
                <w:szCs w:val="24"/>
              </w:rPr>
            </w:pPr>
            <w:r w:rsidRPr="00AB13FE">
              <w:rPr>
                <w:b/>
                <w:szCs w:val="24"/>
              </w:rPr>
              <w:t>K</w:t>
            </w:r>
          </w:p>
        </w:tc>
        <w:tc>
          <w:tcPr>
            <w:tcW w:w="708" w:type="dxa"/>
            <w:vAlign w:val="center"/>
          </w:tcPr>
          <w:p w14:paraId="7C5A5C2C"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26" w:type="dxa"/>
            <w:vAlign w:val="center"/>
          </w:tcPr>
          <w:p w14:paraId="318EFABF" w14:textId="77777777" w:rsidR="00016ABA" w:rsidRPr="00AB13FE" w:rsidRDefault="00016ABA" w:rsidP="003362A7">
            <w:pPr>
              <w:tabs>
                <w:tab w:val="left" w:pos="0"/>
              </w:tabs>
              <w:jc w:val="center"/>
              <w:rPr>
                <w:b/>
                <w:szCs w:val="24"/>
              </w:rPr>
            </w:pPr>
            <w:r w:rsidRPr="00AB13FE">
              <w:rPr>
                <w:b/>
                <w:szCs w:val="24"/>
              </w:rPr>
              <w:t>K</w:t>
            </w:r>
          </w:p>
        </w:tc>
        <w:tc>
          <w:tcPr>
            <w:tcW w:w="708" w:type="dxa"/>
            <w:vAlign w:val="center"/>
          </w:tcPr>
          <w:p w14:paraId="5536477A"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100000000" w:firstRow="0" w:lastRow="0" w:firstColumn="0" w:lastColumn="1" w:oddVBand="0" w:evenVBand="0" w:oddHBand="0" w:evenHBand="0" w:firstRowFirstColumn="0" w:firstRowLastColumn="0" w:lastRowFirstColumn="0" w:lastRowLastColumn="0"/>
            <w:tcW w:w="851" w:type="dxa"/>
            <w:vAlign w:val="center"/>
          </w:tcPr>
          <w:p w14:paraId="1E610836" w14:textId="77777777" w:rsidR="00016ABA" w:rsidRPr="00AB13FE" w:rsidRDefault="00016ABA" w:rsidP="003362A7">
            <w:pPr>
              <w:tabs>
                <w:tab w:val="left" w:pos="0"/>
              </w:tabs>
              <w:jc w:val="center"/>
              <w:rPr>
                <w:szCs w:val="24"/>
              </w:rPr>
            </w:pPr>
          </w:p>
        </w:tc>
      </w:tr>
      <w:tr w:rsidR="00BD5AA9" w:rsidRPr="00AB13FE" w14:paraId="7CCD7619" w14:textId="77777777"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EE85997" w14:textId="77777777" w:rsidR="00BD5AA9" w:rsidRPr="00DC4032" w:rsidRDefault="00BD5AA9" w:rsidP="00BD5AA9">
            <w:pPr>
              <w:tabs>
                <w:tab w:val="left" w:pos="0"/>
              </w:tabs>
              <w:rPr>
                <w:szCs w:val="24"/>
              </w:rPr>
            </w:pPr>
            <w:r w:rsidRPr="00DC4032">
              <w:rPr>
                <w:szCs w:val="24"/>
              </w:rPr>
              <w:t>Profesör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32C1FE9A" w14:textId="77777777" w:rsidR="00BD5AA9" w:rsidRPr="00DC4032" w:rsidRDefault="00BD5AA9" w:rsidP="00BD5AA9">
            <w:pPr>
              <w:tabs>
                <w:tab w:val="left" w:pos="0"/>
              </w:tabs>
              <w:jc w:val="center"/>
              <w:rPr>
                <w:szCs w:val="24"/>
              </w:rPr>
            </w:pPr>
            <w:r w:rsidRPr="00DC4032">
              <w:rPr>
                <w:szCs w:val="24"/>
              </w:rPr>
              <w:t>-</w:t>
            </w:r>
          </w:p>
        </w:tc>
        <w:tc>
          <w:tcPr>
            <w:tcW w:w="567" w:type="dxa"/>
            <w:shd w:val="clear" w:color="auto" w:fill="auto"/>
            <w:vAlign w:val="center"/>
          </w:tcPr>
          <w:p w14:paraId="57512074"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14:paraId="5E56D90E"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auto"/>
            <w:vAlign w:val="center"/>
          </w:tcPr>
          <w:p w14:paraId="44D1E2E6"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42FA7236" w14:textId="77777777" w:rsidR="00BD5AA9" w:rsidRPr="00DC4032" w:rsidRDefault="00BD5AA9" w:rsidP="00BD5AA9">
            <w:pPr>
              <w:tabs>
                <w:tab w:val="left" w:pos="0"/>
              </w:tabs>
              <w:jc w:val="center"/>
              <w:rPr>
                <w:szCs w:val="24"/>
              </w:rPr>
            </w:pPr>
            <w:r w:rsidRPr="00DC4032">
              <w:rPr>
                <w:szCs w:val="24"/>
              </w:rPr>
              <w:t>-</w:t>
            </w:r>
          </w:p>
        </w:tc>
        <w:tc>
          <w:tcPr>
            <w:tcW w:w="426" w:type="dxa"/>
            <w:shd w:val="clear" w:color="auto" w:fill="auto"/>
            <w:vAlign w:val="center"/>
          </w:tcPr>
          <w:p w14:paraId="1CFC6799"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vAlign w:val="center"/>
          </w:tcPr>
          <w:p w14:paraId="1A1F143A" w14:textId="77777777" w:rsidR="00BD5AA9" w:rsidRPr="00DC4032" w:rsidRDefault="00BD5AA9" w:rsidP="00BD5AA9">
            <w:pPr>
              <w:tabs>
                <w:tab w:val="left" w:pos="0"/>
              </w:tabs>
              <w:jc w:val="center"/>
              <w:rPr>
                <w:szCs w:val="24"/>
              </w:rPr>
            </w:pPr>
            <w:r w:rsidRPr="00DC4032">
              <w:rPr>
                <w:szCs w:val="24"/>
              </w:rPr>
              <w:t>-</w:t>
            </w:r>
          </w:p>
        </w:tc>
        <w:tc>
          <w:tcPr>
            <w:tcW w:w="709" w:type="dxa"/>
            <w:shd w:val="clear" w:color="auto" w:fill="auto"/>
            <w:vAlign w:val="center"/>
          </w:tcPr>
          <w:p w14:paraId="3557BF07"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02482DBD"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auto"/>
            <w:vAlign w:val="center"/>
          </w:tcPr>
          <w:p w14:paraId="260F55FF"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14:paraId="3562E32B"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auto"/>
            <w:vAlign w:val="center"/>
          </w:tcPr>
          <w:p w14:paraId="2DB1B6B3"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14:paraId="15BAAED9" w14:textId="77777777" w:rsidR="00BD5AA9" w:rsidRPr="00DC4032" w:rsidRDefault="00BD5AA9" w:rsidP="00BD5AA9">
            <w:pPr>
              <w:tabs>
                <w:tab w:val="left" w:pos="0"/>
              </w:tabs>
              <w:jc w:val="center"/>
              <w:rPr>
                <w:szCs w:val="24"/>
              </w:rPr>
            </w:pPr>
            <w:r w:rsidRPr="00DC4032">
              <w:rPr>
                <w:szCs w:val="24"/>
              </w:rPr>
              <w:t>-</w:t>
            </w:r>
          </w:p>
        </w:tc>
        <w:tc>
          <w:tcPr>
            <w:tcW w:w="708" w:type="dxa"/>
            <w:vAlign w:val="center"/>
          </w:tcPr>
          <w:p w14:paraId="35D268B0"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100000000" w:firstRow="0" w:lastRow="0" w:firstColumn="0" w:lastColumn="1" w:oddVBand="0" w:evenVBand="0" w:oddHBand="0" w:evenHBand="0" w:firstRowFirstColumn="0" w:firstRowLastColumn="0" w:lastRowFirstColumn="0" w:lastRowLastColumn="0"/>
            <w:tcW w:w="851" w:type="dxa"/>
            <w:vAlign w:val="center"/>
          </w:tcPr>
          <w:p w14:paraId="64070812" w14:textId="77777777" w:rsidR="00BD5AA9" w:rsidRPr="00AB13FE" w:rsidRDefault="00BD5AA9" w:rsidP="00BD5AA9">
            <w:pPr>
              <w:tabs>
                <w:tab w:val="left" w:pos="0"/>
              </w:tabs>
              <w:jc w:val="center"/>
              <w:rPr>
                <w:szCs w:val="24"/>
              </w:rPr>
            </w:pPr>
            <w:r>
              <w:rPr>
                <w:szCs w:val="24"/>
              </w:rPr>
              <w:t>2</w:t>
            </w:r>
          </w:p>
        </w:tc>
      </w:tr>
      <w:tr w:rsidR="00BD5AA9" w:rsidRPr="00AB13FE" w14:paraId="19F12828" w14:textId="77777777" w:rsidTr="00F707F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71389BEF" w14:textId="77777777" w:rsidR="00BD5AA9" w:rsidRPr="00DC4032" w:rsidRDefault="00BD5AA9" w:rsidP="00BD5AA9">
            <w:pPr>
              <w:tabs>
                <w:tab w:val="left" w:pos="0"/>
              </w:tabs>
              <w:rPr>
                <w:szCs w:val="24"/>
              </w:rPr>
            </w:pPr>
            <w:r w:rsidRPr="00DC4032">
              <w:rPr>
                <w:szCs w:val="24"/>
              </w:rPr>
              <w:t>Doçent</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23C30D99" w14:textId="77777777" w:rsidR="00BD5AA9" w:rsidRPr="00DC4032" w:rsidRDefault="00BD5AA9" w:rsidP="00BD5AA9">
            <w:pPr>
              <w:tabs>
                <w:tab w:val="left" w:pos="0"/>
              </w:tabs>
              <w:jc w:val="center"/>
              <w:rPr>
                <w:szCs w:val="24"/>
              </w:rPr>
            </w:pPr>
            <w:r w:rsidRPr="00DC4032">
              <w:rPr>
                <w:szCs w:val="24"/>
              </w:rPr>
              <w:t>-</w:t>
            </w:r>
          </w:p>
        </w:tc>
        <w:tc>
          <w:tcPr>
            <w:tcW w:w="567" w:type="dxa"/>
            <w:vAlign w:val="center"/>
          </w:tcPr>
          <w:p w14:paraId="0CED5E1B"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93FFC24" w14:textId="77777777" w:rsidR="00BD5AA9" w:rsidRPr="00DC4032" w:rsidRDefault="00BD5AA9" w:rsidP="00BD5AA9">
            <w:pPr>
              <w:tabs>
                <w:tab w:val="left" w:pos="0"/>
              </w:tabs>
              <w:jc w:val="center"/>
              <w:rPr>
                <w:szCs w:val="24"/>
              </w:rPr>
            </w:pPr>
            <w:r w:rsidRPr="00DC4032">
              <w:rPr>
                <w:szCs w:val="24"/>
              </w:rPr>
              <w:t>-</w:t>
            </w:r>
          </w:p>
        </w:tc>
        <w:tc>
          <w:tcPr>
            <w:tcW w:w="708" w:type="dxa"/>
            <w:vAlign w:val="center"/>
          </w:tcPr>
          <w:p w14:paraId="76B8ABBE"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25A1A0D8" w14:textId="77777777" w:rsidR="00BD5AA9" w:rsidRPr="00DC4032" w:rsidRDefault="00BD5AA9" w:rsidP="00BD5AA9">
            <w:pPr>
              <w:tabs>
                <w:tab w:val="left" w:pos="0"/>
              </w:tabs>
              <w:jc w:val="center"/>
              <w:rPr>
                <w:szCs w:val="24"/>
              </w:rPr>
            </w:pPr>
            <w:r w:rsidRPr="00DC4032">
              <w:rPr>
                <w:szCs w:val="24"/>
              </w:rPr>
              <w:t>-</w:t>
            </w:r>
          </w:p>
        </w:tc>
        <w:tc>
          <w:tcPr>
            <w:tcW w:w="426" w:type="dxa"/>
            <w:vAlign w:val="center"/>
          </w:tcPr>
          <w:p w14:paraId="44A44C05"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vAlign w:val="center"/>
          </w:tcPr>
          <w:p w14:paraId="6E053594" w14:textId="77777777" w:rsidR="00BD5AA9" w:rsidRPr="00DC4032" w:rsidRDefault="00BD5AA9" w:rsidP="00BD5AA9">
            <w:pPr>
              <w:tabs>
                <w:tab w:val="left" w:pos="0"/>
              </w:tabs>
              <w:jc w:val="center"/>
              <w:rPr>
                <w:szCs w:val="24"/>
              </w:rPr>
            </w:pPr>
            <w:r w:rsidRPr="00DC4032">
              <w:rPr>
                <w:szCs w:val="24"/>
              </w:rPr>
              <w:t>-</w:t>
            </w:r>
          </w:p>
        </w:tc>
        <w:tc>
          <w:tcPr>
            <w:tcW w:w="709" w:type="dxa"/>
            <w:vAlign w:val="center"/>
          </w:tcPr>
          <w:p w14:paraId="58E55FD5"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29A4BF6" w14:textId="77777777" w:rsidR="00BD5AA9" w:rsidRPr="00DC4032" w:rsidRDefault="00BD5AA9" w:rsidP="00BD5AA9">
            <w:pPr>
              <w:tabs>
                <w:tab w:val="left" w:pos="0"/>
              </w:tabs>
              <w:jc w:val="center"/>
              <w:rPr>
                <w:szCs w:val="24"/>
              </w:rPr>
            </w:pPr>
            <w:r w:rsidRPr="00DC4032">
              <w:rPr>
                <w:szCs w:val="24"/>
              </w:rPr>
              <w:t>-</w:t>
            </w:r>
          </w:p>
        </w:tc>
        <w:tc>
          <w:tcPr>
            <w:tcW w:w="708" w:type="dxa"/>
            <w:vAlign w:val="center"/>
          </w:tcPr>
          <w:p w14:paraId="2461178D"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426" w:type="dxa"/>
            <w:vAlign w:val="center"/>
          </w:tcPr>
          <w:p w14:paraId="3BD14760" w14:textId="77777777" w:rsidR="00BD5AA9" w:rsidRPr="00DC4032" w:rsidRDefault="00BD5AA9" w:rsidP="00BD5AA9">
            <w:pPr>
              <w:tabs>
                <w:tab w:val="left" w:pos="0"/>
              </w:tabs>
              <w:jc w:val="center"/>
              <w:rPr>
                <w:szCs w:val="24"/>
              </w:rPr>
            </w:pPr>
            <w:r w:rsidRPr="00DC4032">
              <w:rPr>
                <w:szCs w:val="24"/>
              </w:rPr>
              <w:t>-</w:t>
            </w:r>
          </w:p>
        </w:tc>
        <w:tc>
          <w:tcPr>
            <w:tcW w:w="708" w:type="dxa"/>
            <w:vAlign w:val="center"/>
          </w:tcPr>
          <w:p w14:paraId="66AC0ED5"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426" w:type="dxa"/>
            <w:vAlign w:val="center"/>
          </w:tcPr>
          <w:p w14:paraId="71C1DCDD" w14:textId="77777777" w:rsidR="00BD5AA9" w:rsidRPr="00DC4032" w:rsidRDefault="00BD5AA9" w:rsidP="00BD5AA9">
            <w:pPr>
              <w:tabs>
                <w:tab w:val="left" w:pos="0"/>
              </w:tabs>
              <w:jc w:val="center"/>
              <w:rPr>
                <w:szCs w:val="24"/>
              </w:rPr>
            </w:pPr>
            <w:r w:rsidRPr="00DC4032">
              <w:rPr>
                <w:szCs w:val="24"/>
              </w:rPr>
              <w:t>-</w:t>
            </w:r>
          </w:p>
        </w:tc>
        <w:tc>
          <w:tcPr>
            <w:tcW w:w="708" w:type="dxa"/>
            <w:vAlign w:val="center"/>
          </w:tcPr>
          <w:p w14:paraId="3543022C"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851" w:type="dxa"/>
            <w:vAlign w:val="center"/>
          </w:tcPr>
          <w:p w14:paraId="66B71D6F" w14:textId="77777777" w:rsidR="00BD5AA9" w:rsidRPr="00AB13FE" w:rsidRDefault="00BD5AA9" w:rsidP="00BD5AA9">
            <w:pPr>
              <w:tabs>
                <w:tab w:val="left" w:pos="0"/>
              </w:tabs>
              <w:jc w:val="center"/>
              <w:rPr>
                <w:szCs w:val="24"/>
              </w:rPr>
            </w:pPr>
            <w:r>
              <w:rPr>
                <w:szCs w:val="24"/>
              </w:rPr>
              <w:t>3</w:t>
            </w:r>
          </w:p>
        </w:tc>
      </w:tr>
      <w:tr w:rsidR="00BD5AA9" w:rsidRPr="00AB13FE" w14:paraId="3E55281B" w14:textId="77777777"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39E5189" w14:textId="77777777" w:rsidR="00BD5AA9" w:rsidRPr="00DC4032" w:rsidRDefault="00BD5AA9" w:rsidP="00BD5AA9">
            <w:pPr>
              <w:tabs>
                <w:tab w:val="left" w:pos="0"/>
              </w:tabs>
              <w:rPr>
                <w:szCs w:val="24"/>
              </w:rPr>
            </w:pPr>
            <w:r>
              <w:rPr>
                <w:szCs w:val="24"/>
              </w:rPr>
              <w:t xml:space="preserve">Dr. </w:t>
            </w:r>
            <w:proofErr w:type="spellStart"/>
            <w:r>
              <w:rPr>
                <w:szCs w:val="24"/>
              </w:rPr>
              <w:t>Öğr</w:t>
            </w:r>
            <w:proofErr w:type="spellEnd"/>
            <w:r>
              <w:rPr>
                <w:szCs w:val="24"/>
              </w:rPr>
              <w:t>. Üyesi</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7BAAC7C9" w14:textId="77777777" w:rsidR="00BD5AA9" w:rsidRPr="00DC4032" w:rsidRDefault="00BD5AA9" w:rsidP="00BD5AA9">
            <w:pPr>
              <w:tabs>
                <w:tab w:val="left" w:pos="0"/>
              </w:tabs>
              <w:jc w:val="center"/>
              <w:rPr>
                <w:szCs w:val="24"/>
              </w:rPr>
            </w:pPr>
            <w:r w:rsidRPr="00DC4032">
              <w:rPr>
                <w:szCs w:val="24"/>
              </w:rPr>
              <w:t>-</w:t>
            </w:r>
          </w:p>
        </w:tc>
        <w:tc>
          <w:tcPr>
            <w:tcW w:w="567" w:type="dxa"/>
            <w:shd w:val="clear" w:color="auto" w:fill="auto"/>
            <w:vAlign w:val="center"/>
          </w:tcPr>
          <w:p w14:paraId="61BF741C"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14:paraId="08D64D63"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auto"/>
            <w:vAlign w:val="center"/>
          </w:tcPr>
          <w:p w14:paraId="20638211"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24819B5F" w14:textId="77777777" w:rsidR="00BD5AA9" w:rsidRPr="00DC4032" w:rsidRDefault="00BD5AA9" w:rsidP="00BD5AA9">
            <w:pPr>
              <w:tabs>
                <w:tab w:val="left" w:pos="0"/>
              </w:tabs>
              <w:jc w:val="center"/>
              <w:rPr>
                <w:szCs w:val="24"/>
              </w:rPr>
            </w:pPr>
            <w:r w:rsidRPr="00DC4032">
              <w:rPr>
                <w:szCs w:val="24"/>
              </w:rPr>
              <w:t>-</w:t>
            </w:r>
          </w:p>
        </w:tc>
        <w:tc>
          <w:tcPr>
            <w:tcW w:w="426" w:type="dxa"/>
            <w:shd w:val="clear" w:color="auto" w:fill="auto"/>
            <w:vAlign w:val="center"/>
          </w:tcPr>
          <w:p w14:paraId="1B325325"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auto"/>
            <w:vAlign w:val="center"/>
          </w:tcPr>
          <w:p w14:paraId="74AC7ECA" w14:textId="77777777" w:rsidR="00BD5AA9" w:rsidRPr="00DC4032" w:rsidRDefault="00BD5AA9" w:rsidP="00BD5AA9">
            <w:pPr>
              <w:tabs>
                <w:tab w:val="left" w:pos="0"/>
              </w:tabs>
              <w:jc w:val="center"/>
              <w:rPr>
                <w:szCs w:val="24"/>
              </w:rPr>
            </w:pPr>
            <w:r w:rsidRPr="00DC4032">
              <w:rPr>
                <w:szCs w:val="24"/>
              </w:rPr>
              <w:t>-</w:t>
            </w:r>
          </w:p>
        </w:tc>
        <w:tc>
          <w:tcPr>
            <w:tcW w:w="709" w:type="dxa"/>
            <w:shd w:val="clear" w:color="auto" w:fill="auto"/>
            <w:vAlign w:val="center"/>
          </w:tcPr>
          <w:p w14:paraId="18890F1C"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vAlign w:val="center"/>
          </w:tcPr>
          <w:p w14:paraId="5D15653C" w14:textId="77777777" w:rsidR="00BD5AA9" w:rsidRPr="00DC4032" w:rsidRDefault="00BD5AA9" w:rsidP="00BD5AA9">
            <w:pPr>
              <w:tabs>
                <w:tab w:val="left" w:pos="0"/>
              </w:tabs>
              <w:jc w:val="center"/>
              <w:rPr>
                <w:szCs w:val="24"/>
              </w:rPr>
            </w:pPr>
            <w:r>
              <w:rPr>
                <w:szCs w:val="24"/>
              </w:rPr>
              <w:t>1</w:t>
            </w:r>
          </w:p>
        </w:tc>
        <w:tc>
          <w:tcPr>
            <w:tcW w:w="708" w:type="dxa"/>
            <w:shd w:val="clear" w:color="auto" w:fill="auto"/>
            <w:vAlign w:val="center"/>
          </w:tcPr>
          <w:p w14:paraId="18D99441"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14:paraId="6E1932D7" w14:textId="77777777" w:rsidR="00BD5AA9" w:rsidRPr="00DC4032" w:rsidRDefault="00BD5AA9" w:rsidP="00BD5AA9">
            <w:pPr>
              <w:tabs>
                <w:tab w:val="left" w:pos="0"/>
              </w:tabs>
              <w:jc w:val="center"/>
              <w:rPr>
                <w:szCs w:val="24"/>
              </w:rPr>
            </w:pPr>
          </w:p>
        </w:tc>
        <w:tc>
          <w:tcPr>
            <w:tcW w:w="708" w:type="dxa"/>
            <w:shd w:val="clear" w:color="auto" w:fill="auto"/>
            <w:vAlign w:val="center"/>
          </w:tcPr>
          <w:p w14:paraId="57C048E8"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426" w:type="dxa"/>
            <w:shd w:val="clear" w:color="auto" w:fill="auto"/>
            <w:vAlign w:val="center"/>
          </w:tcPr>
          <w:p w14:paraId="06B9CE37" w14:textId="77777777" w:rsidR="00BD5AA9" w:rsidRPr="00DC4032" w:rsidRDefault="00BD5AA9" w:rsidP="00BD5AA9">
            <w:pPr>
              <w:tabs>
                <w:tab w:val="left" w:pos="0"/>
              </w:tabs>
              <w:jc w:val="center"/>
              <w:rPr>
                <w:szCs w:val="24"/>
              </w:rPr>
            </w:pPr>
          </w:p>
        </w:tc>
        <w:tc>
          <w:tcPr>
            <w:tcW w:w="708" w:type="dxa"/>
            <w:shd w:val="clear" w:color="auto" w:fill="auto"/>
            <w:vAlign w:val="center"/>
          </w:tcPr>
          <w:p w14:paraId="2128D6F8"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851" w:type="dxa"/>
            <w:vAlign w:val="center"/>
          </w:tcPr>
          <w:p w14:paraId="36CBAA68" w14:textId="77777777" w:rsidR="00BD5AA9" w:rsidRPr="00AB13FE" w:rsidRDefault="00BD5AA9" w:rsidP="00BD5AA9">
            <w:pPr>
              <w:tabs>
                <w:tab w:val="left" w:pos="0"/>
              </w:tabs>
              <w:jc w:val="center"/>
              <w:rPr>
                <w:szCs w:val="24"/>
              </w:rPr>
            </w:pPr>
            <w:r>
              <w:rPr>
                <w:szCs w:val="24"/>
              </w:rPr>
              <w:t>7</w:t>
            </w:r>
          </w:p>
        </w:tc>
      </w:tr>
      <w:tr w:rsidR="00BD5AA9" w:rsidRPr="00AB13FE" w14:paraId="1F89274E" w14:textId="77777777" w:rsidTr="00F707F5">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14:paraId="63F062DB" w14:textId="77777777" w:rsidR="00BD5AA9" w:rsidRPr="00DC4032" w:rsidRDefault="00BD5AA9" w:rsidP="00BD5AA9">
            <w:pPr>
              <w:tabs>
                <w:tab w:val="left" w:pos="0"/>
              </w:tabs>
              <w:rPr>
                <w:szCs w:val="24"/>
              </w:rPr>
            </w:pPr>
            <w:proofErr w:type="spellStart"/>
            <w:r>
              <w:rPr>
                <w:szCs w:val="24"/>
              </w:rPr>
              <w:t>Öğr</w:t>
            </w:r>
            <w:proofErr w:type="spellEnd"/>
            <w:r>
              <w:rPr>
                <w:szCs w:val="24"/>
              </w:rPr>
              <w:t>. Gör.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180D5D9A" w14:textId="77777777" w:rsidR="00BD5AA9" w:rsidRPr="00DC4032" w:rsidRDefault="00BD5AA9" w:rsidP="00BD5AA9">
            <w:pPr>
              <w:tabs>
                <w:tab w:val="left" w:pos="0"/>
              </w:tabs>
              <w:jc w:val="center"/>
              <w:rPr>
                <w:szCs w:val="24"/>
              </w:rPr>
            </w:pPr>
            <w:r w:rsidRPr="00DC4032">
              <w:rPr>
                <w:szCs w:val="24"/>
              </w:rPr>
              <w:t>-</w:t>
            </w:r>
          </w:p>
        </w:tc>
        <w:tc>
          <w:tcPr>
            <w:tcW w:w="567" w:type="dxa"/>
            <w:shd w:val="clear" w:color="auto" w:fill="E5EAEE" w:themeFill="accent1" w:themeFillTint="33"/>
            <w:vAlign w:val="center"/>
          </w:tcPr>
          <w:p w14:paraId="53CCA1F4"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14:paraId="6C6DF2A4"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51027816"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66C5BD3B" w14:textId="77777777" w:rsidR="00BD5AA9" w:rsidRPr="00DC4032" w:rsidRDefault="00BD5AA9" w:rsidP="00BD5AA9">
            <w:pPr>
              <w:tabs>
                <w:tab w:val="left" w:pos="0"/>
              </w:tabs>
              <w:jc w:val="center"/>
              <w:rPr>
                <w:szCs w:val="24"/>
              </w:rPr>
            </w:pPr>
            <w:r w:rsidRPr="00DC4032">
              <w:rPr>
                <w:szCs w:val="24"/>
              </w:rPr>
              <w:t>-</w:t>
            </w:r>
          </w:p>
        </w:tc>
        <w:tc>
          <w:tcPr>
            <w:tcW w:w="426" w:type="dxa"/>
            <w:shd w:val="clear" w:color="auto" w:fill="E5EAEE" w:themeFill="accent1" w:themeFillTint="33"/>
            <w:vAlign w:val="center"/>
          </w:tcPr>
          <w:p w14:paraId="4AF96716"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14:paraId="5CF48AFC" w14:textId="77777777" w:rsidR="00BD5AA9" w:rsidRPr="00DC4032" w:rsidRDefault="00BD5AA9" w:rsidP="00BD5AA9">
            <w:pPr>
              <w:tabs>
                <w:tab w:val="left" w:pos="0"/>
              </w:tabs>
              <w:jc w:val="center"/>
              <w:rPr>
                <w:szCs w:val="24"/>
              </w:rPr>
            </w:pPr>
            <w:r w:rsidRPr="00DC4032">
              <w:rPr>
                <w:szCs w:val="24"/>
              </w:rPr>
              <w:t>-</w:t>
            </w:r>
          </w:p>
        </w:tc>
        <w:tc>
          <w:tcPr>
            <w:tcW w:w="709" w:type="dxa"/>
            <w:shd w:val="clear" w:color="auto" w:fill="E5EAEE" w:themeFill="accent1" w:themeFillTint="33"/>
            <w:vAlign w:val="center"/>
          </w:tcPr>
          <w:p w14:paraId="2C84D724"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7F3E41A3"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126907F3"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6262A0F5"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7CC5D33B"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4C4584C8"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2203BA5C"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14:paraId="04111CC3" w14:textId="77777777" w:rsidR="00BD5AA9" w:rsidRDefault="00BD5AA9" w:rsidP="00BD5AA9">
            <w:pPr>
              <w:tabs>
                <w:tab w:val="left" w:pos="0"/>
              </w:tabs>
              <w:jc w:val="center"/>
              <w:rPr>
                <w:szCs w:val="24"/>
              </w:rPr>
            </w:pPr>
            <w:r>
              <w:rPr>
                <w:szCs w:val="24"/>
              </w:rPr>
              <w:t>1</w:t>
            </w:r>
          </w:p>
        </w:tc>
      </w:tr>
      <w:tr w:rsidR="00BD5AA9" w:rsidRPr="00AB13FE" w14:paraId="3D76C3BB" w14:textId="77777777" w:rsidTr="00F707F5">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vAlign w:val="center"/>
          </w:tcPr>
          <w:p w14:paraId="6BB5933B" w14:textId="77777777" w:rsidR="00BD5AA9" w:rsidRPr="00DC4032" w:rsidRDefault="00BD5AA9" w:rsidP="00BD5AA9">
            <w:pPr>
              <w:tabs>
                <w:tab w:val="left" w:pos="0"/>
              </w:tabs>
              <w:rPr>
                <w:szCs w:val="24"/>
              </w:rPr>
            </w:pPr>
            <w:r w:rsidRPr="00DC4032">
              <w:rPr>
                <w:szCs w:val="24"/>
              </w:rPr>
              <w:t>Arş. Gör.</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2FDE2B9B" w14:textId="77777777" w:rsidR="00BD5AA9" w:rsidRPr="00DC4032" w:rsidRDefault="00BD5AA9" w:rsidP="00BD5AA9">
            <w:pPr>
              <w:tabs>
                <w:tab w:val="left" w:pos="0"/>
              </w:tabs>
              <w:jc w:val="center"/>
              <w:rPr>
                <w:szCs w:val="24"/>
              </w:rPr>
            </w:pPr>
            <w:r>
              <w:rPr>
                <w:szCs w:val="24"/>
              </w:rPr>
              <w:t>2</w:t>
            </w:r>
          </w:p>
        </w:tc>
        <w:tc>
          <w:tcPr>
            <w:tcW w:w="567" w:type="dxa"/>
            <w:shd w:val="clear" w:color="auto" w:fill="FFFFFF" w:themeFill="background1"/>
            <w:vAlign w:val="center"/>
          </w:tcPr>
          <w:p w14:paraId="793BA5CF"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vAlign w:val="center"/>
          </w:tcPr>
          <w:p w14:paraId="0054E180" w14:textId="77777777" w:rsidR="00BD5AA9" w:rsidRPr="00DC4032" w:rsidRDefault="00BD5AA9" w:rsidP="00BD5AA9">
            <w:pPr>
              <w:tabs>
                <w:tab w:val="left" w:pos="0"/>
              </w:tabs>
              <w:jc w:val="center"/>
              <w:rPr>
                <w:szCs w:val="24"/>
              </w:rPr>
            </w:pPr>
            <w:r>
              <w:rPr>
                <w:szCs w:val="24"/>
              </w:rPr>
              <w:t>1</w:t>
            </w:r>
          </w:p>
        </w:tc>
        <w:tc>
          <w:tcPr>
            <w:tcW w:w="708" w:type="dxa"/>
            <w:shd w:val="clear" w:color="auto" w:fill="FFFFFF" w:themeFill="background1"/>
            <w:vAlign w:val="center"/>
          </w:tcPr>
          <w:p w14:paraId="535BA32C"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7D8FA73F" w14:textId="77777777" w:rsidR="00BD5AA9" w:rsidRPr="00DC4032" w:rsidRDefault="00BD5AA9" w:rsidP="00BD5AA9">
            <w:pPr>
              <w:tabs>
                <w:tab w:val="left" w:pos="0"/>
              </w:tabs>
              <w:jc w:val="center"/>
              <w:rPr>
                <w:szCs w:val="24"/>
              </w:rPr>
            </w:pPr>
            <w:r>
              <w:rPr>
                <w:szCs w:val="24"/>
              </w:rPr>
              <w:t>1</w:t>
            </w:r>
          </w:p>
        </w:tc>
        <w:tc>
          <w:tcPr>
            <w:tcW w:w="426" w:type="dxa"/>
            <w:shd w:val="clear" w:color="auto" w:fill="FFFFFF" w:themeFill="background1"/>
            <w:vAlign w:val="center"/>
          </w:tcPr>
          <w:p w14:paraId="0B10296E"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FFFFFF" w:themeFill="background1"/>
            <w:vAlign w:val="center"/>
          </w:tcPr>
          <w:p w14:paraId="06121916" w14:textId="77777777" w:rsidR="00BD5AA9" w:rsidRPr="00DC4032" w:rsidRDefault="00BD5AA9" w:rsidP="00BD5AA9">
            <w:pPr>
              <w:tabs>
                <w:tab w:val="left" w:pos="0"/>
              </w:tabs>
              <w:jc w:val="center"/>
              <w:rPr>
                <w:szCs w:val="24"/>
              </w:rPr>
            </w:pPr>
            <w:r w:rsidRPr="00DC4032">
              <w:rPr>
                <w:szCs w:val="24"/>
              </w:rPr>
              <w:t>-</w:t>
            </w:r>
          </w:p>
        </w:tc>
        <w:tc>
          <w:tcPr>
            <w:tcW w:w="709" w:type="dxa"/>
            <w:shd w:val="clear" w:color="auto" w:fill="FFFFFF" w:themeFill="background1"/>
            <w:vAlign w:val="center"/>
          </w:tcPr>
          <w:p w14:paraId="7F591656"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17BAEE09"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FFFFFF" w:themeFill="background1"/>
            <w:vAlign w:val="center"/>
          </w:tcPr>
          <w:p w14:paraId="794A8E6E"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14:paraId="3C4716E2"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FFFFFF" w:themeFill="background1"/>
            <w:vAlign w:val="center"/>
          </w:tcPr>
          <w:p w14:paraId="0E45BEEF"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14:paraId="24BAA0B5"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FFFFFF" w:themeFill="background1"/>
            <w:vAlign w:val="center"/>
          </w:tcPr>
          <w:p w14:paraId="26B3F6FA"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vAlign w:val="center"/>
          </w:tcPr>
          <w:p w14:paraId="6116A9A3" w14:textId="77777777" w:rsidR="00BD5AA9" w:rsidRPr="00AB13FE" w:rsidRDefault="00BD5AA9" w:rsidP="00BD5AA9">
            <w:pPr>
              <w:tabs>
                <w:tab w:val="left" w:pos="0"/>
              </w:tabs>
              <w:jc w:val="center"/>
              <w:rPr>
                <w:szCs w:val="24"/>
              </w:rPr>
            </w:pPr>
            <w:r>
              <w:rPr>
                <w:szCs w:val="24"/>
              </w:rPr>
              <w:t>8</w:t>
            </w:r>
          </w:p>
        </w:tc>
      </w:tr>
      <w:tr w:rsidR="00BD5AA9" w:rsidRPr="00AB13FE" w14:paraId="506F8D2D" w14:textId="77777777" w:rsidTr="00F707F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14:paraId="103FBDE5" w14:textId="77777777" w:rsidR="00BD5AA9" w:rsidRPr="00DC4032" w:rsidRDefault="00BD5AA9" w:rsidP="00BD5AA9">
            <w:pPr>
              <w:tabs>
                <w:tab w:val="left" w:pos="0"/>
              </w:tabs>
              <w:rPr>
                <w:szCs w:val="24"/>
              </w:rPr>
            </w:pPr>
            <w:r w:rsidRPr="00DC4032">
              <w:rPr>
                <w:szCs w:val="24"/>
              </w:rPr>
              <w:t>Yabancı Uyruklu Öğretim Elemanı</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7864AF50" w14:textId="77777777" w:rsidR="00BD5AA9" w:rsidRPr="00DC4032" w:rsidRDefault="00BD5AA9" w:rsidP="00BD5AA9">
            <w:pPr>
              <w:tabs>
                <w:tab w:val="left" w:pos="0"/>
              </w:tabs>
              <w:jc w:val="center"/>
              <w:rPr>
                <w:szCs w:val="24"/>
              </w:rPr>
            </w:pPr>
            <w:r w:rsidRPr="00DC4032">
              <w:rPr>
                <w:szCs w:val="24"/>
              </w:rPr>
              <w:t>-</w:t>
            </w:r>
          </w:p>
        </w:tc>
        <w:tc>
          <w:tcPr>
            <w:tcW w:w="567" w:type="dxa"/>
            <w:shd w:val="clear" w:color="auto" w:fill="E5EAEE" w:themeFill="accent1" w:themeFillTint="33"/>
            <w:vAlign w:val="center"/>
          </w:tcPr>
          <w:p w14:paraId="49A687F3"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14:paraId="14BA40BC" w14:textId="77777777" w:rsidR="00BD5AA9" w:rsidRPr="00DC4032" w:rsidRDefault="00BD5AA9" w:rsidP="00BD5AA9">
            <w:pPr>
              <w:tabs>
                <w:tab w:val="left" w:pos="0"/>
              </w:tabs>
              <w:jc w:val="center"/>
              <w:rPr>
                <w:szCs w:val="24"/>
              </w:rPr>
            </w:pPr>
            <w:r>
              <w:rPr>
                <w:szCs w:val="24"/>
              </w:rPr>
              <w:t>-</w:t>
            </w:r>
          </w:p>
        </w:tc>
        <w:tc>
          <w:tcPr>
            <w:tcW w:w="708" w:type="dxa"/>
            <w:shd w:val="clear" w:color="auto" w:fill="E5EAEE" w:themeFill="accent1" w:themeFillTint="33"/>
            <w:vAlign w:val="center"/>
          </w:tcPr>
          <w:p w14:paraId="48521C67"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1118666D" w14:textId="77777777" w:rsidR="00BD5AA9" w:rsidRPr="00DC4032" w:rsidRDefault="00BD5AA9" w:rsidP="00BD5AA9">
            <w:pPr>
              <w:tabs>
                <w:tab w:val="left" w:pos="0"/>
              </w:tabs>
              <w:jc w:val="center"/>
              <w:rPr>
                <w:szCs w:val="24"/>
              </w:rPr>
            </w:pPr>
            <w:r w:rsidRPr="00DC4032">
              <w:rPr>
                <w:szCs w:val="24"/>
              </w:rPr>
              <w:t>-</w:t>
            </w:r>
          </w:p>
        </w:tc>
        <w:tc>
          <w:tcPr>
            <w:tcW w:w="426" w:type="dxa"/>
            <w:shd w:val="clear" w:color="auto" w:fill="E5EAEE" w:themeFill="accent1" w:themeFillTint="33"/>
            <w:vAlign w:val="center"/>
          </w:tcPr>
          <w:p w14:paraId="701E1041"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14:paraId="4C627158" w14:textId="77777777" w:rsidR="00BD5AA9" w:rsidRPr="00DC4032" w:rsidRDefault="00BD5AA9" w:rsidP="00BD5AA9">
            <w:pPr>
              <w:tabs>
                <w:tab w:val="left" w:pos="0"/>
              </w:tabs>
              <w:jc w:val="center"/>
              <w:rPr>
                <w:szCs w:val="24"/>
              </w:rPr>
            </w:pPr>
            <w:r w:rsidRPr="00DC4032">
              <w:rPr>
                <w:szCs w:val="24"/>
              </w:rPr>
              <w:t>-</w:t>
            </w:r>
          </w:p>
        </w:tc>
        <w:tc>
          <w:tcPr>
            <w:tcW w:w="709" w:type="dxa"/>
            <w:shd w:val="clear" w:color="auto" w:fill="E5EAEE" w:themeFill="accent1" w:themeFillTint="33"/>
            <w:vAlign w:val="center"/>
          </w:tcPr>
          <w:p w14:paraId="77A30DD0"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4555E464"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0B27A5AD"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0B0B8D0E"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552F1632"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0A735A47" w14:textId="77777777" w:rsidR="00BD5AA9" w:rsidRPr="00DC4032" w:rsidRDefault="00BD5AA9" w:rsidP="00BD5AA9">
            <w:pPr>
              <w:tabs>
                <w:tab w:val="left" w:pos="0"/>
              </w:tabs>
              <w:jc w:val="center"/>
              <w:rPr>
                <w:szCs w:val="24"/>
              </w:rPr>
            </w:pPr>
            <w:r w:rsidRPr="00DC4032">
              <w:rPr>
                <w:szCs w:val="24"/>
              </w:rPr>
              <w:t>-</w:t>
            </w:r>
          </w:p>
        </w:tc>
        <w:tc>
          <w:tcPr>
            <w:tcW w:w="708" w:type="dxa"/>
            <w:shd w:val="clear" w:color="auto" w:fill="E5EAEE" w:themeFill="accent1" w:themeFillTint="33"/>
            <w:vAlign w:val="center"/>
          </w:tcPr>
          <w:p w14:paraId="065B0EAB" w14:textId="77777777" w:rsidR="00BD5AA9" w:rsidRPr="00DC4032" w:rsidRDefault="00BD5AA9" w:rsidP="00BD5AA9">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14:paraId="6E4E646D" w14:textId="77777777" w:rsidR="00BD5AA9" w:rsidRDefault="00BD5AA9" w:rsidP="00BD5AA9">
            <w:pPr>
              <w:tabs>
                <w:tab w:val="left" w:pos="0"/>
              </w:tabs>
              <w:jc w:val="center"/>
              <w:rPr>
                <w:szCs w:val="24"/>
              </w:rPr>
            </w:pPr>
            <w:r>
              <w:rPr>
                <w:szCs w:val="24"/>
              </w:rPr>
              <w:t>1</w:t>
            </w:r>
          </w:p>
        </w:tc>
      </w:tr>
      <w:tr w:rsidR="00BD5AA9" w:rsidRPr="00AB13FE" w14:paraId="0677527A" w14:textId="77777777" w:rsidTr="00F707F5">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vAlign w:val="center"/>
          </w:tcPr>
          <w:p w14:paraId="6287E09F" w14:textId="77777777" w:rsidR="00BD5AA9" w:rsidRPr="00DC4032" w:rsidRDefault="00BD5AA9" w:rsidP="00BD5AA9">
            <w:pPr>
              <w:tabs>
                <w:tab w:val="left" w:pos="0"/>
              </w:tabs>
            </w:pPr>
            <w:r w:rsidRPr="00DC4032">
              <w:t>Toplam Kişi Sayısı</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11C11579" w14:textId="77777777" w:rsidR="00BD5AA9" w:rsidRPr="00DC4032" w:rsidRDefault="00BD5AA9" w:rsidP="00BD5AA9">
            <w:pPr>
              <w:tabs>
                <w:tab w:val="left" w:pos="0"/>
              </w:tabs>
              <w:jc w:val="center"/>
            </w:pPr>
            <w:r>
              <w:t>2</w:t>
            </w:r>
          </w:p>
        </w:tc>
        <w:tc>
          <w:tcPr>
            <w:tcW w:w="567" w:type="dxa"/>
            <w:shd w:val="clear" w:color="auto" w:fill="FFFFFF" w:themeFill="background1"/>
            <w:vAlign w:val="center"/>
          </w:tcPr>
          <w:p w14:paraId="3761710A"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rsidRPr="00DC4032">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vAlign w:val="center"/>
          </w:tcPr>
          <w:p w14:paraId="303A5B4F" w14:textId="77777777" w:rsidR="00BD5AA9" w:rsidRPr="00DC4032" w:rsidRDefault="00BD5AA9" w:rsidP="00BD5AA9">
            <w:pPr>
              <w:tabs>
                <w:tab w:val="left" w:pos="0"/>
              </w:tabs>
              <w:jc w:val="center"/>
            </w:pPr>
            <w:r>
              <w:t>1</w:t>
            </w:r>
          </w:p>
        </w:tc>
        <w:tc>
          <w:tcPr>
            <w:tcW w:w="708" w:type="dxa"/>
            <w:shd w:val="clear" w:color="auto" w:fill="FFFFFF" w:themeFill="background1"/>
            <w:vAlign w:val="center"/>
          </w:tcPr>
          <w:p w14:paraId="49CDB4E6"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73A1B52B" w14:textId="77777777" w:rsidR="00BD5AA9" w:rsidRPr="00DC4032" w:rsidRDefault="00BD5AA9" w:rsidP="00BD5AA9">
            <w:pPr>
              <w:tabs>
                <w:tab w:val="left" w:pos="0"/>
              </w:tabs>
            </w:pPr>
            <w:r>
              <w:t xml:space="preserve"> 1</w:t>
            </w:r>
          </w:p>
        </w:tc>
        <w:tc>
          <w:tcPr>
            <w:tcW w:w="426" w:type="dxa"/>
            <w:shd w:val="clear" w:color="auto" w:fill="FFFFFF" w:themeFill="background1"/>
            <w:vAlign w:val="center"/>
          </w:tcPr>
          <w:p w14:paraId="1DB015C1"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FFFFFF" w:themeFill="background1"/>
            <w:vAlign w:val="center"/>
          </w:tcPr>
          <w:p w14:paraId="073F4C95" w14:textId="77777777" w:rsidR="00BD5AA9" w:rsidRPr="00DC4032" w:rsidRDefault="00BD5AA9" w:rsidP="00BD5AA9">
            <w:pPr>
              <w:tabs>
                <w:tab w:val="left" w:pos="0"/>
              </w:tabs>
              <w:jc w:val="center"/>
            </w:pPr>
            <w:r w:rsidRPr="00DC4032">
              <w:t>-</w:t>
            </w:r>
          </w:p>
        </w:tc>
        <w:tc>
          <w:tcPr>
            <w:tcW w:w="709" w:type="dxa"/>
            <w:shd w:val="clear" w:color="auto" w:fill="FFFFFF" w:themeFill="background1"/>
            <w:vAlign w:val="center"/>
          </w:tcPr>
          <w:p w14:paraId="22699DD6"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rsidRPr="00DC4032">
              <w:t>2</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vAlign w:val="center"/>
          </w:tcPr>
          <w:p w14:paraId="48D8ECF0" w14:textId="77777777" w:rsidR="00BD5AA9" w:rsidRPr="00DC4032" w:rsidRDefault="00BD5AA9" w:rsidP="00BD5AA9">
            <w:pPr>
              <w:tabs>
                <w:tab w:val="left" w:pos="0"/>
              </w:tabs>
              <w:jc w:val="center"/>
            </w:pPr>
            <w:r w:rsidRPr="00DC4032">
              <w:t>1</w:t>
            </w:r>
          </w:p>
        </w:tc>
        <w:tc>
          <w:tcPr>
            <w:tcW w:w="708" w:type="dxa"/>
            <w:shd w:val="clear" w:color="auto" w:fill="FFFFFF" w:themeFill="background1"/>
            <w:vAlign w:val="center"/>
          </w:tcPr>
          <w:p w14:paraId="450696FE"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14:paraId="28DB6604" w14:textId="77777777" w:rsidR="00BD5AA9" w:rsidRPr="00DC4032" w:rsidRDefault="00BD5AA9" w:rsidP="00BD5AA9">
            <w:pPr>
              <w:tabs>
                <w:tab w:val="left" w:pos="0"/>
              </w:tabs>
              <w:jc w:val="center"/>
            </w:pPr>
            <w:r w:rsidRPr="00DC4032">
              <w:t>-</w:t>
            </w:r>
          </w:p>
        </w:tc>
        <w:tc>
          <w:tcPr>
            <w:tcW w:w="708" w:type="dxa"/>
            <w:shd w:val="clear" w:color="auto" w:fill="FFFFFF" w:themeFill="background1"/>
            <w:vAlign w:val="center"/>
          </w:tcPr>
          <w:p w14:paraId="03E575D5"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426" w:type="dxa"/>
            <w:shd w:val="clear" w:color="auto" w:fill="FFFFFF" w:themeFill="background1"/>
            <w:vAlign w:val="center"/>
          </w:tcPr>
          <w:p w14:paraId="14E61FB5" w14:textId="77777777" w:rsidR="00BD5AA9" w:rsidRPr="00DC4032" w:rsidRDefault="00BD5AA9" w:rsidP="00BD5AA9">
            <w:pPr>
              <w:tabs>
                <w:tab w:val="left" w:pos="0"/>
              </w:tabs>
              <w:jc w:val="center"/>
            </w:pPr>
            <w:r w:rsidRPr="00DC4032">
              <w:t>-</w:t>
            </w:r>
          </w:p>
        </w:tc>
        <w:tc>
          <w:tcPr>
            <w:tcW w:w="708" w:type="dxa"/>
            <w:shd w:val="clear" w:color="auto" w:fill="FFFFFF" w:themeFill="background1"/>
            <w:vAlign w:val="center"/>
          </w:tcPr>
          <w:p w14:paraId="5B5B267D" w14:textId="77777777" w:rsidR="00BD5AA9" w:rsidRPr="00DC4032" w:rsidRDefault="00BD5AA9" w:rsidP="00BD5AA9">
            <w:pPr>
              <w:tabs>
                <w:tab w:val="left" w:pos="0"/>
              </w:tabs>
              <w:jc w:val="center"/>
              <w:cnfStyle w:val="000000010000" w:firstRow="0" w:lastRow="0" w:firstColumn="0" w:lastColumn="0" w:oddVBand="0" w:evenVBand="0" w:oddHBand="0" w:evenHBand="1"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851" w:type="dxa"/>
            <w:shd w:val="clear" w:color="auto" w:fill="FFFFFF" w:themeFill="background1"/>
            <w:vAlign w:val="center"/>
          </w:tcPr>
          <w:p w14:paraId="52E06B0A" w14:textId="77777777" w:rsidR="00BD5AA9" w:rsidRPr="00AB13FE" w:rsidRDefault="00BD5AA9" w:rsidP="00BD5AA9">
            <w:pPr>
              <w:tabs>
                <w:tab w:val="left" w:pos="0"/>
              </w:tabs>
              <w:jc w:val="center"/>
              <w:rPr>
                <w:b w:val="0"/>
              </w:rPr>
            </w:pPr>
            <w:r>
              <w:rPr>
                <w:b w:val="0"/>
              </w:rPr>
              <w:t>22</w:t>
            </w:r>
          </w:p>
        </w:tc>
      </w:tr>
      <w:tr w:rsidR="00BD5AA9" w:rsidRPr="00AB13FE" w14:paraId="0DA781A5" w14:textId="77777777" w:rsidTr="00F707F5">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93" w:type="dxa"/>
            <w:shd w:val="clear" w:color="auto" w:fill="E5EAEE" w:themeFill="accent1" w:themeFillTint="33"/>
            <w:vAlign w:val="center"/>
          </w:tcPr>
          <w:p w14:paraId="2AA3BEC1" w14:textId="77777777" w:rsidR="00BD5AA9" w:rsidRPr="00DC4032" w:rsidRDefault="00BD5AA9" w:rsidP="00BD5AA9">
            <w:pPr>
              <w:tabs>
                <w:tab w:val="left" w:pos="0"/>
              </w:tabs>
              <w:rPr>
                <w:sz w:val="18"/>
                <w:szCs w:val="18"/>
              </w:rPr>
            </w:pPr>
            <w:r w:rsidRPr="00DC4032">
              <w:rPr>
                <w:sz w:val="18"/>
                <w:szCs w:val="18"/>
              </w:rPr>
              <w:t>Yüzde (%)</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66D9C0F0" w14:textId="77777777" w:rsidR="00BD5AA9" w:rsidRPr="00DC4032" w:rsidRDefault="00BD5AA9" w:rsidP="00BD5AA9">
            <w:pPr>
              <w:tabs>
                <w:tab w:val="left" w:pos="0"/>
              </w:tabs>
              <w:jc w:val="center"/>
              <w:rPr>
                <w:bCs w:val="0"/>
                <w:sz w:val="18"/>
                <w:szCs w:val="18"/>
              </w:rPr>
            </w:pPr>
            <w:r>
              <w:rPr>
                <w:bCs w:val="0"/>
                <w:sz w:val="18"/>
                <w:szCs w:val="18"/>
              </w:rPr>
              <w:t>5,26</w:t>
            </w:r>
          </w:p>
        </w:tc>
        <w:tc>
          <w:tcPr>
            <w:tcW w:w="567" w:type="dxa"/>
            <w:shd w:val="clear" w:color="auto" w:fill="E5EAEE" w:themeFill="accent1" w:themeFillTint="33"/>
            <w:vAlign w:val="center"/>
          </w:tcPr>
          <w:p w14:paraId="4ACB9453" w14:textId="77777777" w:rsidR="00BD5AA9" w:rsidRPr="00DC4032" w:rsidRDefault="00BD5AA9" w:rsidP="00BD5AA9">
            <w:pPr>
              <w:tabs>
                <w:tab w:val="left" w:pos="0"/>
              </w:tabs>
              <w:cnfStyle w:val="010000000000" w:firstRow="0" w:lastRow="1" w:firstColumn="0" w:lastColumn="0" w:oddVBand="0" w:evenVBand="0" w:oddHBand="0" w:evenHBand="0" w:firstRowFirstColumn="0" w:firstRowLastColumn="0" w:lastRowFirstColumn="0" w:lastRowLastColumn="0"/>
              <w:rPr>
                <w:bCs w:val="0"/>
                <w:sz w:val="18"/>
                <w:szCs w:val="18"/>
              </w:rPr>
            </w:pPr>
            <w:r w:rsidRPr="00DC4032">
              <w:rPr>
                <w:bCs w:val="0"/>
                <w:sz w:val="18"/>
                <w:szCs w:val="18"/>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5EAEE" w:themeFill="accent1" w:themeFillTint="33"/>
            <w:vAlign w:val="center"/>
          </w:tcPr>
          <w:p w14:paraId="7F060585" w14:textId="77777777" w:rsidR="00BD5AA9" w:rsidRPr="00DC4032" w:rsidRDefault="00BD5AA9" w:rsidP="00BD5AA9">
            <w:pPr>
              <w:tabs>
                <w:tab w:val="left" w:pos="0"/>
              </w:tabs>
              <w:jc w:val="center"/>
              <w:rPr>
                <w:bCs w:val="0"/>
                <w:sz w:val="18"/>
                <w:szCs w:val="18"/>
              </w:rPr>
            </w:pPr>
            <w:r>
              <w:rPr>
                <w:bCs w:val="0"/>
                <w:sz w:val="18"/>
                <w:szCs w:val="18"/>
              </w:rPr>
              <w:t>5,26</w:t>
            </w:r>
          </w:p>
        </w:tc>
        <w:tc>
          <w:tcPr>
            <w:tcW w:w="708" w:type="dxa"/>
            <w:shd w:val="clear" w:color="auto" w:fill="E5EAEE" w:themeFill="accent1" w:themeFillTint="33"/>
            <w:vAlign w:val="center"/>
          </w:tcPr>
          <w:p w14:paraId="250EC990"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21,05</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435751BC" w14:textId="77777777" w:rsidR="00BD5AA9" w:rsidRPr="00DC4032" w:rsidRDefault="00BD5AA9" w:rsidP="00BD5AA9">
            <w:pPr>
              <w:tabs>
                <w:tab w:val="left" w:pos="0"/>
              </w:tabs>
              <w:jc w:val="center"/>
              <w:rPr>
                <w:bCs w:val="0"/>
                <w:sz w:val="18"/>
                <w:szCs w:val="18"/>
              </w:rPr>
            </w:pPr>
            <w:r w:rsidRPr="00DC4032">
              <w:rPr>
                <w:bCs w:val="0"/>
                <w:sz w:val="18"/>
                <w:szCs w:val="18"/>
              </w:rPr>
              <w:t>-</w:t>
            </w:r>
          </w:p>
        </w:tc>
        <w:tc>
          <w:tcPr>
            <w:tcW w:w="426" w:type="dxa"/>
            <w:shd w:val="clear" w:color="auto" w:fill="E5EAEE" w:themeFill="accent1" w:themeFillTint="33"/>
            <w:vAlign w:val="center"/>
          </w:tcPr>
          <w:p w14:paraId="07E76A86"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sidRPr="00DC4032">
              <w:rPr>
                <w:bCs w:val="0"/>
                <w:sz w:val="18"/>
                <w:szCs w:val="18"/>
              </w:rPr>
              <w:t>-</w:t>
            </w:r>
          </w:p>
        </w:tc>
        <w:tc>
          <w:tcPr>
            <w:cnfStyle w:val="000010000000" w:firstRow="0" w:lastRow="0" w:firstColumn="0" w:lastColumn="0" w:oddVBand="1" w:evenVBand="0" w:oddHBand="0" w:evenHBand="0" w:firstRowFirstColumn="0" w:firstRowLastColumn="0" w:lastRowFirstColumn="0" w:lastRowLastColumn="0"/>
            <w:tcW w:w="425" w:type="dxa"/>
            <w:shd w:val="clear" w:color="auto" w:fill="E5EAEE" w:themeFill="accent1" w:themeFillTint="33"/>
            <w:vAlign w:val="center"/>
          </w:tcPr>
          <w:p w14:paraId="53EE4642" w14:textId="77777777" w:rsidR="00BD5AA9" w:rsidRPr="00DC4032" w:rsidRDefault="00BD5AA9" w:rsidP="00BD5AA9">
            <w:pPr>
              <w:tabs>
                <w:tab w:val="left" w:pos="0"/>
              </w:tabs>
              <w:rPr>
                <w:bCs w:val="0"/>
                <w:sz w:val="18"/>
                <w:szCs w:val="18"/>
              </w:rPr>
            </w:pPr>
            <w:r w:rsidRPr="00DC4032">
              <w:rPr>
                <w:bCs w:val="0"/>
                <w:sz w:val="18"/>
                <w:szCs w:val="18"/>
              </w:rPr>
              <w:t>-</w:t>
            </w:r>
          </w:p>
        </w:tc>
        <w:tc>
          <w:tcPr>
            <w:tcW w:w="709" w:type="dxa"/>
            <w:shd w:val="clear" w:color="auto" w:fill="E5EAEE" w:themeFill="accent1" w:themeFillTint="33"/>
            <w:vAlign w:val="center"/>
          </w:tcPr>
          <w:p w14:paraId="770A38ED"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10,53</w:t>
            </w:r>
          </w:p>
        </w:tc>
        <w:tc>
          <w:tcPr>
            <w:cnfStyle w:val="000010000000" w:firstRow="0" w:lastRow="0" w:firstColumn="0" w:lastColumn="0" w:oddVBand="1" w:evenVBand="0" w:oddHBand="0" w:evenHBand="0" w:firstRowFirstColumn="0" w:firstRowLastColumn="0" w:lastRowFirstColumn="0" w:lastRowLastColumn="0"/>
            <w:tcW w:w="567" w:type="dxa"/>
            <w:shd w:val="clear" w:color="auto" w:fill="E5EAEE" w:themeFill="accent1" w:themeFillTint="33"/>
            <w:vAlign w:val="center"/>
          </w:tcPr>
          <w:p w14:paraId="5E36CBF7" w14:textId="77777777" w:rsidR="00BD5AA9" w:rsidRPr="00DC4032" w:rsidRDefault="00BD5AA9" w:rsidP="00BD5AA9">
            <w:pPr>
              <w:tabs>
                <w:tab w:val="left" w:pos="0"/>
              </w:tabs>
              <w:jc w:val="center"/>
              <w:rPr>
                <w:bCs w:val="0"/>
                <w:sz w:val="18"/>
                <w:szCs w:val="18"/>
              </w:rPr>
            </w:pPr>
            <w:r>
              <w:rPr>
                <w:bCs w:val="0"/>
                <w:sz w:val="18"/>
                <w:szCs w:val="18"/>
              </w:rPr>
              <w:t>5,26</w:t>
            </w:r>
          </w:p>
        </w:tc>
        <w:tc>
          <w:tcPr>
            <w:tcW w:w="708" w:type="dxa"/>
            <w:shd w:val="clear" w:color="auto" w:fill="E5EAEE" w:themeFill="accent1" w:themeFillTint="33"/>
            <w:vAlign w:val="center"/>
          </w:tcPr>
          <w:p w14:paraId="773BA3E9"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15,79</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460C1209" w14:textId="77777777" w:rsidR="00BD5AA9" w:rsidRPr="00DC4032" w:rsidRDefault="00BD5AA9" w:rsidP="00BD5AA9">
            <w:pPr>
              <w:tabs>
                <w:tab w:val="left" w:pos="0"/>
              </w:tabs>
              <w:jc w:val="center"/>
              <w:rPr>
                <w:bCs w:val="0"/>
                <w:sz w:val="18"/>
                <w:szCs w:val="18"/>
              </w:rPr>
            </w:pPr>
            <w:r w:rsidRPr="00DC4032">
              <w:rPr>
                <w:bCs w:val="0"/>
                <w:sz w:val="18"/>
                <w:szCs w:val="18"/>
              </w:rPr>
              <w:t>-</w:t>
            </w:r>
          </w:p>
        </w:tc>
        <w:tc>
          <w:tcPr>
            <w:tcW w:w="708" w:type="dxa"/>
            <w:shd w:val="clear" w:color="auto" w:fill="E5EAEE" w:themeFill="accent1" w:themeFillTint="33"/>
            <w:vAlign w:val="center"/>
          </w:tcPr>
          <w:p w14:paraId="581CCECA"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10,53</w:t>
            </w:r>
          </w:p>
        </w:tc>
        <w:tc>
          <w:tcPr>
            <w:cnfStyle w:val="000010000000" w:firstRow="0" w:lastRow="0" w:firstColumn="0" w:lastColumn="0" w:oddVBand="1" w:evenVBand="0" w:oddHBand="0" w:evenHBand="0" w:firstRowFirstColumn="0" w:firstRowLastColumn="0" w:lastRowFirstColumn="0" w:lastRowLastColumn="0"/>
            <w:tcW w:w="426" w:type="dxa"/>
            <w:shd w:val="clear" w:color="auto" w:fill="E5EAEE" w:themeFill="accent1" w:themeFillTint="33"/>
            <w:vAlign w:val="center"/>
          </w:tcPr>
          <w:p w14:paraId="64360E52" w14:textId="77777777" w:rsidR="00BD5AA9" w:rsidRPr="00DC4032" w:rsidRDefault="00BD5AA9" w:rsidP="00BD5AA9">
            <w:pPr>
              <w:tabs>
                <w:tab w:val="left" w:pos="0"/>
              </w:tabs>
              <w:jc w:val="center"/>
              <w:rPr>
                <w:bCs w:val="0"/>
                <w:sz w:val="18"/>
                <w:szCs w:val="18"/>
              </w:rPr>
            </w:pPr>
            <w:r w:rsidRPr="00DC4032">
              <w:rPr>
                <w:bCs w:val="0"/>
                <w:sz w:val="18"/>
                <w:szCs w:val="18"/>
              </w:rPr>
              <w:t>-</w:t>
            </w:r>
          </w:p>
        </w:tc>
        <w:tc>
          <w:tcPr>
            <w:tcW w:w="708" w:type="dxa"/>
            <w:shd w:val="clear" w:color="auto" w:fill="E5EAEE" w:themeFill="accent1" w:themeFillTint="33"/>
            <w:vAlign w:val="center"/>
          </w:tcPr>
          <w:p w14:paraId="08D0520F" w14:textId="77777777" w:rsidR="00BD5AA9" w:rsidRPr="00DC4032" w:rsidRDefault="00BD5AA9" w:rsidP="00BD5AA9">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26,32</w:t>
            </w:r>
          </w:p>
        </w:tc>
        <w:tc>
          <w:tcPr>
            <w:cnfStyle w:val="000100000000" w:firstRow="0" w:lastRow="0" w:firstColumn="0" w:lastColumn="1" w:oddVBand="0" w:evenVBand="0" w:oddHBand="0" w:evenHBand="0" w:firstRowFirstColumn="0" w:firstRowLastColumn="0" w:lastRowFirstColumn="0" w:lastRowLastColumn="0"/>
            <w:tcW w:w="851" w:type="dxa"/>
            <w:shd w:val="clear" w:color="auto" w:fill="E5EAEE" w:themeFill="accent1" w:themeFillTint="33"/>
            <w:vAlign w:val="center"/>
          </w:tcPr>
          <w:p w14:paraId="3AE8BD00" w14:textId="77777777" w:rsidR="00BD5AA9" w:rsidRPr="00DC4032" w:rsidRDefault="00BD5AA9" w:rsidP="00BD5AA9">
            <w:pPr>
              <w:tabs>
                <w:tab w:val="left" w:pos="0"/>
              </w:tabs>
              <w:jc w:val="center"/>
              <w:rPr>
                <w:bCs w:val="0"/>
                <w:sz w:val="18"/>
                <w:szCs w:val="18"/>
              </w:rPr>
            </w:pPr>
            <w:r w:rsidRPr="00DC4032">
              <w:rPr>
                <w:bCs w:val="0"/>
                <w:sz w:val="18"/>
                <w:szCs w:val="18"/>
              </w:rPr>
              <w:t>100</w:t>
            </w:r>
          </w:p>
        </w:tc>
      </w:tr>
    </w:tbl>
    <w:p w14:paraId="6E2545D8" w14:textId="77777777" w:rsidR="00C77BF2" w:rsidRDefault="00C77BF2" w:rsidP="00016ABA">
      <w:pPr>
        <w:rPr>
          <w:rFonts w:asciiTheme="majorHAnsi" w:eastAsiaTheme="majorEastAsia" w:hAnsiTheme="majorHAnsi" w:cstheme="majorBidi"/>
          <w:color w:val="577188" w:themeColor="accent1" w:themeShade="BF"/>
          <w:kern w:val="0"/>
          <w:sz w:val="24"/>
          <w:lang w:val="en-GB" w:eastAsia="ko-KR"/>
        </w:rPr>
      </w:pPr>
    </w:p>
    <w:p w14:paraId="26F5646F" w14:textId="77777777" w:rsidR="00732C4A" w:rsidRDefault="00732C4A" w:rsidP="00016ABA">
      <w:pPr>
        <w:rPr>
          <w:rFonts w:asciiTheme="majorHAnsi" w:eastAsiaTheme="majorEastAsia" w:hAnsiTheme="majorHAnsi" w:cstheme="majorBidi"/>
          <w:color w:val="577188" w:themeColor="accent1" w:themeShade="BF"/>
          <w:kern w:val="0"/>
          <w:sz w:val="24"/>
          <w:lang w:val="en-GB" w:eastAsia="ko-KR"/>
        </w:rPr>
      </w:pPr>
    </w:p>
    <w:p w14:paraId="2F1ABEA2"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30100B31"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728A356F"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3B30CCF9"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5A344ACA"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23261B86"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07FAABFD"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36A4C740" w14:textId="77777777" w:rsidR="00F111C7" w:rsidRDefault="00F111C7" w:rsidP="00016ABA">
      <w:pPr>
        <w:rPr>
          <w:rFonts w:asciiTheme="majorHAnsi" w:eastAsiaTheme="majorEastAsia" w:hAnsiTheme="majorHAnsi" w:cstheme="majorBidi"/>
          <w:color w:val="577188" w:themeColor="accent1" w:themeShade="BF"/>
          <w:kern w:val="0"/>
          <w:sz w:val="24"/>
          <w:lang w:val="en-GB" w:eastAsia="ko-KR"/>
        </w:rPr>
      </w:pPr>
    </w:p>
    <w:p w14:paraId="6A7CC0E2" w14:textId="77777777" w:rsidR="00DC4032" w:rsidRDefault="00DC4032" w:rsidP="0057396C">
      <w:pPr>
        <w:spacing w:before="0" w:after="0"/>
        <w:rPr>
          <w:rFonts w:cs="Arial"/>
          <w:b/>
          <w:sz w:val="28"/>
        </w:rPr>
      </w:pPr>
    </w:p>
    <w:p w14:paraId="4F0087C0" w14:textId="77777777" w:rsidR="00751849" w:rsidRPr="00751849" w:rsidRDefault="00016ABA" w:rsidP="00751849">
      <w:pPr>
        <w:pStyle w:val="Balk4"/>
        <w:spacing w:before="0" w:after="0"/>
      </w:pPr>
      <w:proofErr w:type="spellStart"/>
      <w:r w:rsidRPr="00AB13FE">
        <w:lastRenderedPageBreak/>
        <w:t>İdari</w:t>
      </w:r>
      <w:proofErr w:type="spellEnd"/>
      <w:r w:rsidRPr="00AB13FE">
        <w:t xml:space="preserve"> </w:t>
      </w:r>
      <w:proofErr w:type="spellStart"/>
      <w:r w:rsidRPr="00AB13FE">
        <w:t>Personel</w:t>
      </w:r>
      <w:proofErr w:type="spellEnd"/>
      <w:r w:rsidRPr="00AB13FE">
        <w:t xml:space="preserve"> </w:t>
      </w:r>
    </w:p>
    <w:p w14:paraId="6264AEEF" w14:textId="77777777" w:rsidR="00E176FA" w:rsidRPr="00E176FA" w:rsidRDefault="00E176FA" w:rsidP="00751849">
      <w:pPr>
        <w:pStyle w:val="Balk5"/>
        <w:spacing w:before="240" w:after="240"/>
        <w:rPr>
          <w:lang w:val="tr-TR"/>
        </w:rPr>
      </w:pPr>
      <w:r w:rsidRPr="005934D7">
        <w:rPr>
          <w:lang w:val="tr-TR"/>
        </w:rPr>
        <w:t>4.2.</w:t>
      </w:r>
      <w:r>
        <w:rPr>
          <w:lang w:val="tr-TR"/>
        </w:rPr>
        <w:t>1. İdari Personel Kadro Dağılımı</w:t>
      </w:r>
    </w:p>
    <w:p w14:paraId="4B97ED07" w14:textId="77777777" w:rsidR="00105E38" w:rsidRPr="00751849" w:rsidRDefault="005E048E" w:rsidP="00966F36">
      <w:pPr>
        <w:spacing w:before="240" w:after="240" w:line="240" w:lineRule="auto"/>
        <w:ind w:firstLine="709"/>
        <w:jc w:val="both"/>
        <w:rPr>
          <w:b/>
          <w:lang w:eastAsia="ko-KR"/>
        </w:rPr>
      </w:pPr>
      <w:r>
        <w:rPr>
          <w:b/>
          <w:szCs w:val="24"/>
        </w:rPr>
        <w:t xml:space="preserve">İlahiyat </w:t>
      </w:r>
      <w:r w:rsidR="00966F36" w:rsidRPr="00B44F35">
        <w:rPr>
          <w:b/>
          <w:szCs w:val="24"/>
        </w:rPr>
        <w:t xml:space="preserve">Fakültesinden </w:t>
      </w:r>
      <w:r w:rsidR="0003505B" w:rsidRPr="00B44F35">
        <w:rPr>
          <w:b/>
          <w:szCs w:val="24"/>
        </w:rPr>
        <w:t>görev yapan idari personel sayısını</w:t>
      </w:r>
      <w:r w:rsidR="0058621F">
        <w:rPr>
          <w:b/>
          <w:szCs w:val="24"/>
        </w:rPr>
        <w:t>n yıllara göre dağılımı Tablo 15’de</w:t>
      </w:r>
      <w:r w:rsidR="0003505B" w:rsidRPr="00B44F35">
        <w:rPr>
          <w:b/>
          <w:szCs w:val="24"/>
        </w:rPr>
        <w:t xml:space="preserve"> gösterilmektedir.</w:t>
      </w:r>
    </w:p>
    <w:p w14:paraId="1E6CF618" w14:textId="77777777" w:rsidR="00016ABA" w:rsidRPr="00AB13FE" w:rsidRDefault="00016ABA" w:rsidP="00105E38">
      <w:pPr>
        <w:pStyle w:val="A4TABLO"/>
      </w:pPr>
      <w:r w:rsidRPr="00AB13FE">
        <w:t xml:space="preserve">Tablo </w:t>
      </w:r>
      <w:r w:rsidR="0058621F">
        <w:t>15</w:t>
      </w:r>
      <w:r w:rsidRPr="00AB13FE">
        <w:t>: İdari Personelin Yıllar İtibariyle Kadro Dağılımı</w:t>
      </w:r>
    </w:p>
    <w:tbl>
      <w:tblPr>
        <w:tblStyle w:val="AkKlavuzVurgu1"/>
        <w:tblW w:w="5323" w:type="pct"/>
        <w:tblLook w:val="00A0" w:firstRow="1" w:lastRow="0" w:firstColumn="1" w:lastColumn="0" w:noHBand="0" w:noVBand="0"/>
      </w:tblPr>
      <w:tblGrid>
        <w:gridCol w:w="4298"/>
        <w:gridCol w:w="1785"/>
        <w:gridCol w:w="1788"/>
        <w:gridCol w:w="1765"/>
      </w:tblGrid>
      <w:tr w:rsidR="00016ABA" w:rsidRPr="00AB13FE" w14:paraId="78E3F254" w14:textId="77777777" w:rsidTr="003362A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5529B44F" w14:textId="77777777" w:rsidR="00016ABA" w:rsidRPr="00DC4032" w:rsidRDefault="00016ABA" w:rsidP="003362A7">
            <w:pPr>
              <w:spacing w:before="120" w:after="120" w:line="276" w:lineRule="auto"/>
              <w:jc w:val="center"/>
              <w:rPr>
                <w:rFonts w:eastAsia="Calibri"/>
              </w:rPr>
            </w:pP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14:paraId="3BF72061" w14:textId="77777777" w:rsidR="00016ABA" w:rsidRPr="00DC4032" w:rsidRDefault="00A704F9" w:rsidP="003362A7">
            <w:pPr>
              <w:spacing w:before="120" w:after="120" w:line="276" w:lineRule="auto"/>
              <w:jc w:val="center"/>
              <w:rPr>
                <w:rFonts w:eastAsia="Calibri"/>
              </w:rPr>
            </w:pPr>
            <w:r>
              <w:rPr>
                <w:rFonts w:eastAsia="Calibri"/>
              </w:rPr>
              <w:t>2017</w:t>
            </w:r>
          </w:p>
        </w:tc>
        <w:tc>
          <w:tcPr>
            <w:tcW w:w="928" w:type="pct"/>
            <w:shd w:val="clear" w:color="auto" w:fill="auto"/>
            <w:vAlign w:val="center"/>
          </w:tcPr>
          <w:p w14:paraId="12A1EF60" w14:textId="77777777" w:rsidR="00016ABA" w:rsidRPr="00DC4032" w:rsidRDefault="00A704F9" w:rsidP="003362A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2018</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14:paraId="6968E9F3" w14:textId="77777777" w:rsidR="00016ABA" w:rsidRPr="00DC4032" w:rsidRDefault="00375E59" w:rsidP="003362A7">
            <w:pPr>
              <w:spacing w:before="120" w:after="120" w:line="276" w:lineRule="auto"/>
              <w:jc w:val="center"/>
              <w:rPr>
                <w:rFonts w:eastAsia="Calibri"/>
              </w:rPr>
            </w:pPr>
            <w:r>
              <w:rPr>
                <w:rFonts w:eastAsia="Calibri"/>
              </w:rPr>
              <w:t>2019</w:t>
            </w:r>
          </w:p>
        </w:tc>
      </w:tr>
      <w:tr w:rsidR="00016ABA" w:rsidRPr="00AB13FE" w14:paraId="045F5A7B" w14:textId="77777777" w:rsidTr="003362A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5BD485A9" w14:textId="77777777" w:rsidR="00016ABA" w:rsidRPr="00AB13FE" w:rsidRDefault="00016ABA" w:rsidP="003965DA">
            <w:pPr>
              <w:spacing w:before="120" w:after="120" w:line="276" w:lineRule="auto"/>
              <w:rPr>
                <w:rFonts w:eastAsia="Calibri"/>
              </w:rPr>
            </w:pPr>
            <w:r w:rsidRPr="00AB13FE">
              <w:rPr>
                <w:rFonts w:eastAsia="Calibri"/>
              </w:rPr>
              <w:t>Genel İdare Hizmetleri</w:t>
            </w:r>
          </w:p>
        </w:tc>
        <w:tc>
          <w:tcPr>
            <w:cnfStyle w:val="000010000000" w:firstRow="0" w:lastRow="0" w:firstColumn="0" w:lastColumn="0" w:oddVBand="1" w:evenVBand="0" w:oddHBand="0" w:evenHBand="0" w:firstRowFirstColumn="0" w:firstRowLastColumn="0" w:lastRowFirstColumn="0" w:lastRowLastColumn="0"/>
            <w:tcW w:w="926" w:type="pct"/>
            <w:vAlign w:val="center"/>
          </w:tcPr>
          <w:p w14:paraId="03189C0F" w14:textId="77777777" w:rsidR="00016ABA" w:rsidRPr="00975387" w:rsidRDefault="00441F2D" w:rsidP="003362A7">
            <w:pPr>
              <w:jc w:val="center"/>
              <w:rPr>
                <w:rFonts w:eastAsia="Calibri"/>
              </w:rPr>
            </w:pPr>
            <w:r>
              <w:rPr>
                <w:rFonts w:eastAsia="Calibri"/>
              </w:rPr>
              <w:t>4</w:t>
            </w:r>
          </w:p>
        </w:tc>
        <w:tc>
          <w:tcPr>
            <w:tcW w:w="928" w:type="pct"/>
            <w:vAlign w:val="center"/>
          </w:tcPr>
          <w:p w14:paraId="6227A1FF" w14:textId="77777777" w:rsidR="00016ABA" w:rsidRPr="00975387" w:rsidRDefault="00375E59"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w:t>
            </w:r>
          </w:p>
        </w:tc>
        <w:tc>
          <w:tcPr>
            <w:cnfStyle w:val="000010000000" w:firstRow="0" w:lastRow="0" w:firstColumn="0" w:lastColumn="0" w:oddVBand="1" w:evenVBand="0" w:oddHBand="0" w:evenHBand="0" w:firstRowFirstColumn="0" w:firstRowLastColumn="0" w:lastRowFirstColumn="0" w:lastRowLastColumn="0"/>
            <w:tcW w:w="916" w:type="pct"/>
            <w:vAlign w:val="center"/>
          </w:tcPr>
          <w:p w14:paraId="257E9679" w14:textId="77777777" w:rsidR="00016ABA" w:rsidRPr="00975387" w:rsidRDefault="00C85EEA" w:rsidP="003362A7">
            <w:pPr>
              <w:jc w:val="center"/>
              <w:rPr>
                <w:rFonts w:eastAsia="Calibri"/>
              </w:rPr>
            </w:pPr>
            <w:r>
              <w:rPr>
                <w:rFonts w:eastAsia="Calibri"/>
              </w:rPr>
              <w:t>5</w:t>
            </w:r>
          </w:p>
        </w:tc>
      </w:tr>
      <w:tr w:rsidR="00016ABA" w:rsidRPr="00AB13FE" w14:paraId="64E047F8" w14:textId="77777777" w:rsidTr="003362A7">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591ECED7" w14:textId="77777777" w:rsidR="00016ABA" w:rsidRPr="00AB13FE" w:rsidRDefault="00016ABA" w:rsidP="003965DA">
            <w:pPr>
              <w:spacing w:before="120" w:after="120" w:line="276" w:lineRule="auto"/>
              <w:rPr>
                <w:rFonts w:eastAsia="Calibri"/>
              </w:rPr>
            </w:pPr>
            <w:r w:rsidRPr="00AB13FE">
              <w:rPr>
                <w:rFonts w:eastAsia="Calibri"/>
              </w:rPr>
              <w:t>Sağlık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14:paraId="0DF1E3C0" w14:textId="77777777" w:rsidR="00016ABA" w:rsidRPr="00975387" w:rsidRDefault="00016ABA" w:rsidP="003362A7">
            <w:pPr>
              <w:jc w:val="center"/>
              <w:rPr>
                <w:rFonts w:eastAsia="Calibri"/>
              </w:rPr>
            </w:pPr>
          </w:p>
        </w:tc>
        <w:tc>
          <w:tcPr>
            <w:tcW w:w="928" w:type="pct"/>
            <w:shd w:val="clear" w:color="auto" w:fill="auto"/>
            <w:vAlign w:val="center"/>
          </w:tcPr>
          <w:p w14:paraId="13BB07D5" w14:textId="77777777" w:rsidR="00016ABA" w:rsidRPr="00975387" w:rsidRDefault="00DF5367"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14:paraId="09282A02" w14:textId="77777777" w:rsidR="00016ABA" w:rsidRPr="00975387" w:rsidRDefault="00DF5367" w:rsidP="003362A7">
            <w:pPr>
              <w:jc w:val="center"/>
              <w:rPr>
                <w:rFonts w:eastAsia="Calibri"/>
              </w:rPr>
            </w:pPr>
            <w:r w:rsidRPr="00975387">
              <w:rPr>
                <w:rFonts w:eastAsia="Calibri"/>
              </w:rPr>
              <w:t>-</w:t>
            </w:r>
          </w:p>
        </w:tc>
      </w:tr>
      <w:tr w:rsidR="00016ABA" w:rsidRPr="00AB13FE" w14:paraId="6BB18EF1" w14:textId="77777777" w:rsidTr="003362A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0B35EC9C" w14:textId="77777777" w:rsidR="00016ABA" w:rsidRPr="00AB13FE" w:rsidRDefault="00016ABA" w:rsidP="003965DA">
            <w:pPr>
              <w:spacing w:before="120" w:after="120" w:line="276" w:lineRule="auto"/>
              <w:rPr>
                <w:rFonts w:eastAsia="Calibri"/>
              </w:rPr>
            </w:pPr>
            <w:r w:rsidRPr="00AB13FE">
              <w:rPr>
                <w:rFonts w:eastAsia="Calibri"/>
              </w:rPr>
              <w:t>Teknik Hizmetleri Sınıf</w:t>
            </w:r>
          </w:p>
        </w:tc>
        <w:tc>
          <w:tcPr>
            <w:cnfStyle w:val="000010000000" w:firstRow="0" w:lastRow="0" w:firstColumn="0" w:lastColumn="0" w:oddVBand="1" w:evenVBand="0" w:oddHBand="0" w:evenHBand="0" w:firstRowFirstColumn="0" w:firstRowLastColumn="0" w:lastRowFirstColumn="0" w:lastRowLastColumn="0"/>
            <w:tcW w:w="926" w:type="pct"/>
            <w:vAlign w:val="center"/>
          </w:tcPr>
          <w:p w14:paraId="2EC2C549" w14:textId="77777777" w:rsidR="00016ABA" w:rsidRPr="00975387" w:rsidRDefault="00DF5367" w:rsidP="003362A7">
            <w:pPr>
              <w:jc w:val="center"/>
              <w:rPr>
                <w:rFonts w:eastAsia="Calibri"/>
              </w:rPr>
            </w:pPr>
            <w:r w:rsidRPr="00975387">
              <w:rPr>
                <w:rFonts w:eastAsia="Calibri"/>
              </w:rPr>
              <w:t>-</w:t>
            </w:r>
          </w:p>
        </w:tc>
        <w:tc>
          <w:tcPr>
            <w:tcW w:w="928" w:type="pct"/>
            <w:vAlign w:val="center"/>
          </w:tcPr>
          <w:p w14:paraId="0117463C" w14:textId="77777777" w:rsidR="00016ABA" w:rsidRPr="00975387" w:rsidRDefault="00016AB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14:paraId="74EE0E90" w14:textId="77777777" w:rsidR="00016ABA" w:rsidRPr="00975387" w:rsidRDefault="00016ABA" w:rsidP="003362A7">
            <w:pPr>
              <w:jc w:val="center"/>
              <w:rPr>
                <w:rFonts w:eastAsia="Calibri"/>
              </w:rPr>
            </w:pPr>
            <w:r w:rsidRPr="00975387">
              <w:rPr>
                <w:rFonts w:eastAsia="Calibri"/>
              </w:rPr>
              <w:t>-</w:t>
            </w:r>
          </w:p>
        </w:tc>
      </w:tr>
      <w:tr w:rsidR="00016ABA" w:rsidRPr="00AB13FE" w14:paraId="67764A1C" w14:textId="77777777" w:rsidTr="003362A7">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15C596D5" w14:textId="77777777" w:rsidR="00016ABA" w:rsidRPr="00AB13FE" w:rsidRDefault="00016ABA" w:rsidP="003965DA">
            <w:pPr>
              <w:spacing w:before="120" w:after="120" w:line="276" w:lineRule="auto"/>
              <w:rPr>
                <w:rFonts w:eastAsia="Calibri"/>
              </w:rPr>
            </w:pPr>
            <w:r w:rsidRPr="00AB13FE">
              <w:rPr>
                <w:rFonts w:eastAsia="Calibri"/>
              </w:rPr>
              <w:t>Eğitim ve Öğretim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14:paraId="583836C7" w14:textId="77777777" w:rsidR="00016ABA" w:rsidRPr="00975387" w:rsidRDefault="00016ABA" w:rsidP="003362A7">
            <w:pPr>
              <w:jc w:val="center"/>
              <w:rPr>
                <w:rFonts w:eastAsia="Calibri"/>
              </w:rPr>
            </w:pPr>
            <w:r w:rsidRPr="00975387">
              <w:rPr>
                <w:rFonts w:eastAsia="Calibri"/>
              </w:rPr>
              <w:t>-</w:t>
            </w:r>
          </w:p>
        </w:tc>
        <w:tc>
          <w:tcPr>
            <w:tcW w:w="928" w:type="pct"/>
            <w:shd w:val="clear" w:color="auto" w:fill="auto"/>
            <w:vAlign w:val="center"/>
          </w:tcPr>
          <w:p w14:paraId="7F9A627B" w14:textId="77777777" w:rsidR="00016ABA" w:rsidRPr="00975387" w:rsidRDefault="00016ABA"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14:paraId="60C101FE" w14:textId="77777777" w:rsidR="00016ABA" w:rsidRPr="00975387" w:rsidRDefault="00016ABA" w:rsidP="003362A7">
            <w:pPr>
              <w:jc w:val="center"/>
              <w:rPr>
                <w:rFonts w:eastAsia="Calibri"/>
              </w:rPr>
            </w:pPr>
            <w:r w:rsidRPr="00975387">
              <w:rPr>
                <w:rFonts w:eastAsia="Calibri"/>
              </w:rPr>
              <w:t>-</w:t>
            </w:r>
          </w:p>
        </w:tc>
      </w:tr>
      <w:tr w:rsidR="00016ABA" w:rsidRPr="00AB13FE" w14:paraId="04C58B1D" w14:textId="77777777" w:rsidTr="003362A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4005F009" w14:textId="77777777" w:rsidR="00016ABA" w:rsidRPr="00AB13FE" w:rsidRDefault="00016ABA" w:rsidP="003965DA">
            <w:pPr>
              <w:spacing w:before="120" w:after="120" w:line="276" w:lineRule="auto"/>
              <w:rPr>
                <w:rFonts w:eastAsia="Calibri"/>
              </w:rPr>
            </w:pPr>
            <w:r w:rsidRPr="00AB13FE">
              <w:rPr>
                <w:rFonts w:eastAsia="Calibri"/>
              </w:rPr>
              <w:t>Avukatlık Hizmetleri Sınıfı</w:t>
            </w:r>
          </w:p>
        </w:tc>
        <w:tc>
          <w:tcPr>
            <w:cnfStyle w:val="000010000000" w:firstRow="0" w:lastRow="0" w:firstColumn="0" w:lastColumn="0" w:oddVBand="1" w:evenVBand="0" w:oddHBand="0" w:evenHBand="0" w:firstRowFirstColumn="0" w:firstRowLastColumn="0" w:lastRowFirstColumn="0" w:lastRowLastColumn="0"/>
            <w:tcW w:w="926" w:type="pct"/>
            <w:vAlign w:val="center"/>
          </w:tcPr>
          <w:p w14:paraId="3ED65745" w14:textId="77777777" w:rsidR="00016ABA" w:rsidRPr="00975387" w:rsidRDefault="00016ABA" w:rsidP="003362A7">
            <w:pPr>
              <w:jc w:val="center"/>
              <w:rPr>
                <w:rFonts w:eastAsia="Calibri"/>
              </w:rPr>
            </w:pPr>
            <w:r w:rsidRPr="00975387">
              <w:rPr>
                <w:rFonts w:eastAsia="Calibri"/>
              </w:rPr>
              <w:t>-</w:t>
            </w:r>
          </w:p>
        </w:tc>
        <w:tc>
          <w:tcPr>
            <w:tcW w:w="928" w:type="pct"/>
            <w:vAlign w:val="center"/>
          </w:tcPr>
          <w:p w14:paraId="3FDECF47" w14:textId="77777777" w:rsidR="00016ABA" w:rsidRPr="00975387" w:rsidRDefault="00016AB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14:paraId="61C2AF22" w14:textId="77777777" w:rsidR="00016ABA" w:rsidRPr="00975387" w:rsidRDefault="00016ABA" w:rsidP="003362A7">
            <w:pPr>
              <w:jc w:val="center"/>
              <w:rPr>
                <w:rFonts w:eastAsia="Calibri"/>
              </w:rPr>
            </w:pPr>
            <w:r w:rsidRPr="00975387">
              <w:rPr>
                <w:rFonts w:eastAsia="Calibri"/>
              </w:rPr>
              <w:t>-</w:t>
            </w:r>
          </w:p>
        </w:tc>
      </w:tr>
      <w:tr w:rsidR="00016ABA" w:rsidRPr="00AB13FE" w14:paraId="25E4E4FB" w14:textId="77777777" w:rsidTr="003362A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29769042" w14:textId="77777777" w:rsidR="00016ABA" w:rsidRPr="00AB13FE" w:rsidRDefault="00016ABA" w:rsidP="003965DA">
            <w:pPr>
              <w:spacing w:before="120" w:after="120" w:line="276" w:lineRule="auto"/>
              <w:rPr>
                <w:rFonts w:eastAsia="Calibri"/>
              </w:rPr>
            </w:pPr>
            <w:r w:rsidRPr="00AB13FE">
              <w:rPr>
                <w:rFonts w:eastAsia="Calibri"/>
              </w:rPr>
              <w:t>Din Hizmetleri Sınıfı</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14:paraId="4488FAB5" w14:textId="77777777" w:rsidR="00016ABA" w:rsidRPr="00975387" w:rsidRDefault="00016ABA" w:rsidP="003362A7">
            <w:pPr>
              <w:jc w:val="center"/>
              <w:rPr>
                <w:rFonts w:eastAsia="Calibri"/>
              </w:rPr>
            </w:pPr>
            <w:r w:rsidRPr="00975387">
              <w:rPr>
                <w:rFonts w:eastAsia="Calibri"/>
              </w:rPr>
              <w:t>-</w:t>
            </w:r>
          </w:p>
        </w:tc>
        <w:tc>
          <w:tcPr>
            <w:tcW w:w="928" w:type="pct"/>
            <w:shd w:val="clear" w:color="auto" w:fill="auto"/>
            <w:vAlign w:val="center"/>
          </w:tcPr>
          <w:p w14:paraId="5606DD93" w14:textId="77777777" w:rsidR="00016ABA" w:rsidRPr="00975387" w:rsidRDefault="00016ABA"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14:paraId="606F38DA" w14:textId="77777777" w:rsidR="00016ABA" w:rsidRPr="00975387" w:rsidRDefault="00016ABA" w:rsidP="003362A7">
            <w:pPr>
              <w:jc w:val="center"/>
              <w:rPr>
                <w:rFonts w:eastAsia="Calibri"/>
              </w:rPr>
            </w:pPr>
            <w:r w:rsidRPr="00975387">
              <w:rPr>
                <w:rFonts w:eastAsia="Calibri"/>
              </w:rPr>
              <w:t>-</w:t>
            </w:r>
          </w:p>
        </w:tc>
      </w:tr>
      <w:tr w:rsidR="00016ABA" w:rsidRPr="00AB13FE" w14:paraId="0404E66C" w14:textId="77777777" w:rsidTr="003362A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5931263B" w14:textId="77777777" w:rsidR="00016ABA" w:rsidRPr="00AB13FE" w:rsidRDefault="00016ABA" w:rsidP="003965DA">
            <w:pPr>
              <w:spacing w:before="120" w:after="120" w:line="276" w:lineRule="auto"/>
              <w:rPr>
                <w:rFonts w:eastAsia="Calibri"/>
              </w:rPr>
            </w:pPr>
            <w:r w:rsidRPr="00AB13FE">
              <w:rPr>
                <w:rFonts w:eastAsia="Calibri"/>
              </w:rPr>
              <w:t>Yardımcı Hizmetli</w:t>
            </w:r>
          </w:p>
        </w:tc>
        <w:tc>
          <w:tcPr>
            <w:cnfStyle w:val="000010000000" w:firstRow="0" w:lastRow="0" w:firstColumn="0" w:lastColumn="0" w:oddVBand="1" w:evenVBand="0" w:oddHBand="0" w:evenHBand="0" w:firstRowFirstColumn="0" w:firstRowLastColumn="0" w:lastRowFirstColumn="0" w:lastRowLastColumn="0"/>
            <w:tcW w:w="926" w:type="pct"/>
            <w:vAlign w:val="center"/>
          </w:tcPr>
          <w:p w14:paraId="4D94965A" w14:textId="77777777" w:rsidR="00016ABA" w:rsidRPr="00975387" w:rsidRDefault="00732C4A" w:rsidP="003362A7">
            <w:pPr>
              <w:jc w:val="center"/>
              <w:rPr>
                <w:rFonts w:eastAsia="Calibri"/>
              </w:rPr>
            </w:pPr>
            <w:r w:rsidRPr="00975387">
              <w:rPr>
                <w:rFonts w:eastAsia="Calibri"/>
              </w:rPr>
              <w:t>-</w:t>
            </w:r>
          </w:p>
        </w:tc>
        <w:tc>
          <w:tcPr>
            <w:tcW w:w="928" w:type="pct"/>
            <w:vAlign w:val="center"/>
          </w:tcPr>
          <w:p w14:paraId="5858CA45" w14:textId="77777777" w:rsidR="00016ABA" w:rsidRPr="00975387" w:rsidRDefault="00732C4A"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vAlign w:val="center"/>
          </w:tcPr>
          <w:p w14:paraId="61548F28" w14:textId="77777777" w:rsidR="00016ABA" w:rsidRPr="00975387" w:rsidRDefault="00732C4A" w:rsidP="003362A7">
            <w:pPr>
              <w:jc w:val="center"/>
              <w:rPr>
                <w:rFonts w:eastAsia="Calibri"/>
              </w:rPr>
            </w:pPr>
            <w:r w:rsidRPr="00975387">
              <w:rPr>
                <w:rFonts w:eastAsia="Calibri"/>
              </w:rPr>
              <w:t>-</w:t>
            </w:r>
          </w:p>
        </w:tc>
      </w:tr>
      <w:tr w:rsidR="005934D7" w:rsidRPr="00AB13FE" w14:paraId="0CEC592F" w14:textId="77777777" w:rsidTr="005934D7">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4B087E7F" w14:textId="77777777" w:rsidR="005934D7" w:rsidRPr="00AB13FE" w:rsidRDefault="005934D7" w:rsidP="003965DA">
            <w:pPr>
              <w:spacing w:before="120" w:after="120" w:line="276" w:lineRule="auto"/>
              <w:rPr>
                <w:rFonts w:eastAsia="Calibri"/>
              </w:rPr>
            </w:pPr>
            <w:r>
              <w:rPr>
                <w:rFonts w:eastAsia="Calibri"/>
              </w:rPr>
              <w:t>Yazılım Otomasyon Personeli *</w:t>
            </w:r>
          </w:p>
        </w:tc>
        <w:tc>
          <w:tcPr>
            <w:cnfStyle w:val="000010000000" w:firstRow="0" w:lastRow="0" w:firstColumn="0" w:lastColumn="0" w:oddVBand="1" w:evenVBand="0" w:oddHBand="0" w:evenHBand="0" w:firstRowFirstColumn="0" w:firstRowLastColumn="0" w:lastRowFirstColumn="0" w:lastRowLastColumn="0"/>
            <w:tcW w:w="926" w:type="pct"/>
            <w:shd w:val="clear" w:color="auto" w:fill="auto"/>
            <w:vAlign w:val="center"/>
          </w:tcPr>
          <w:p w14:paraId="1FE9AFFF" w14:textId="77777777" w:rsidR="005934D7" w:rsidRPr="00975387" w:rsidRDefault="00574647" w:rsidP="003362A7">
            <w:pPr>
              <w:jc w:val="center"/>
              <w:rPr>
                <w:rFonts w:eastAsia="Calibri"/>
              </w:rPr>
            </w:pPr>
            <w:r>
              <w:rPr>
                <w:rFonts w:eastAsia="Calibri"/>
              </w:rPr>
              <w:t>-</w:t>
            </w:r>
          </w:p>
        </w:tc>
        <w:tc>
          <w:tcPr>
            <w:tcW w:w="928" w:type="pct"/>
            <w:vAlign w:val="center"/>
          </w:tcPr>
          <w:p w14:paraId="631185A7" w14:textId="77777777" w:rsidR="005934D7" w:rsidRPr="00975387" w:rsidRDefault="00574647"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w:t>
            </w:r>
          </w:p>
        </w:tc>
        <w:tc>
          <w:tcPr>
            <w:cnfStyle w:val="000010000000" w:firstRow="0" w:lastRow="0" w:firstColumn="0" w:lastColumn="0" w:oddVBand="1" w:evenVBand="0" w:oddHBand="0" w:evenHBand="0" w:firstRowFirstColumn="0" w:firstRowLastColumn="0" w:lastRowFirstColumn="0" w:lastRowLastColumn="0"/>
            <w:tcW w:w="916" w:type="pct"/>
            <w:shd w:val="clear" w:color="auto" w:fill="auto"/>
            <w:vAlign w:val="center"/>
          </w:tcPr>
          <w:p w14:paraId="32414477" w14:textId="77777777" w:rsidR="005934D7" w:rsidRPr="00975387" w:rsidRDefault="00441F2D" w:rsidP="003362A7">
            <w:pPr>
              <w:jc w:val="center"/>
              <w:rPr>
                <w:rFonts w:eastAsia="Calibri"/>
              </w:rPr>
            </w:pPr>
            <w:r>
              <w:rPr>
                <w:rFonts w:eastAsia="Calibri"/>
              </w:rPr>
              <w:t>-</w:t>
            </w:r>
          </w:p>
        </w:tc>
      </w:tr>
      <w:tr w:rsidR="00016ABA" w:rsidRPr="00AB13FE" w14:paraId="00766506" w14:textId="77777777" w:rsidTr="005934D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30" w:type="pct"/>
            <w:noWrap/>
            <w:vAlign w:val="center"/>
          </w:tcPr>
          <w:p w14:paraId="62260C48" w14:textId="77777777" w:rsidR="00016ABA" w:rsidRPr="00DC4032" w:rsidRDefault="00016ABA" w:rsidP="003965DA">
            <w:pPr>
              <w:spacing w:before="120" w:after="120" w:line="276" w:lineRule="auto"/>
              <w:rPr>
                <w:rFonts w:eastAsia="Calibri"/>
              </w:rPr>
            </w:pPr>
            <w:r w:rsidRPr="00DC4032">
              <w:rPr>
                <w:rFonts w:eastAsia="Calibri"/>
              </w:rPr>
              <w:t>Toplam</w:t>
            </w:r>
          </w:p>
        </w:tc>
        <w:tc>
          <w:tcPr>
            <w:cnfStyle w:val="000010000000" w:firstRow="0" w:lastRow="0" w:firstColumn="0" w:lastColumn="0" w:oddVBand="1" w:evenVBand="0" w:oddHBand="0" w:evenHBand="0" w:firstRowFirstColumn="0" w:firstRowLastColumn="0" w:lastRowFirstColumn="0" w:lastRowLastColumn="0"/>
            <w:tcW w:w="926" w:type="pct"/>
            <w:shd w:val="clear" w:color="auto" w:fill="E5EAEE" w:themeFill="accent1" w:themeFillTint="33"/>
            <w:vAlign w:val="center"/>
          </w:tcPr>
          <w:p w14:paraId="68B20670" w14:textId="77777777" w:rsidR="00016ABA" w:rsidRPr="00DC4032" w:rsidRDefault="00574647" w:rsidP="003362A7">
            <w:pPr>
              <w:jc w:val="center"/>
              <w:rPr>
                <w:rFonts w:eastAsia="Calibri"/>
                <w:b/>
                <w:bCs/>
              </w:rPr>
            </w:pPr>
            <w:r>
              <w:rPr>
                <w:rFonts w:eastAsia="Calibri"/>
                <w:b/>
                <w:bCs/>
              </w:rPr>
              <w:t>4</w:t>
            </w:r>
          </w:p>
        </w:tc>
        <w:tc>
          <w:tcPr>
            <w:tcW w:w="928" w:type="pct"/>
            <w:shd w:val="clear" w:color="auto" w:fill="E5EAEE" w:themeFill="accent1" w:themeFillTint="33"/>
            <w:vAlign w:val="center"/>
          </w:tcPr>
          <w:p w14:paraId="10ADE031" w14:textId="77777777" w:rsidR="00016ABA" w:rsidRPr="00DC4032" w:rsidRDefault="00375E59" w:rsidP="003362A7">
            <w:pPr>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4</w:t>
            </w:r>
          </w:p>
        </w:tc>
        <w:tc>
          <w:tcPr>
            <w:cnfStyle w:val="000010000000" w:firstRow="0" w:lastRow="0" w:firstColumn="0" w:lastColumn="0" w:oddVBand="1" w:evenVBand="0" w:oddHBand="0" w:evenHBand="0" w:firstRowFirstColumn="0" w:firstRowLastColumn="0" w:lastRowFirstColumn="0" w:lastRowLastColumn="0"/>
            <w:tcW w:w="916" w:type="pct"/>
            <w:shd w:val="clear" w:color="auto" w:fill="E5EAEE" w:themeFill="accent1" w:themeFillTint="33"/>
            <w:vAlign w:val="center"/>
          </w:tcPr>
          <w:p w14:paraId="797E61AF" w14:textId="77777777" w:rsidR="00016ABA" w:rsidRPr="00DC4032" w:rsidRDefault="00C85EEA" w:rsidP="003362A7">
            <w:pPr>
              <w:jc w:val="center"/>
              <w:rPr>
                <w:rFonts w:eastAsia="Calibri"/>
                <w:b/>
                <w:bCs/>
              </w:rPr>
            </w:pPr>
            <w:r>
              <w:rPr>
                <w:rFonts w:eastAsia="Calibri"/>
                <w:b/>
                <w:bCs/>
              </w:rPr>
              <w:t>5</w:t>
            </w:r>
          </w:p>
        </w:tc>
      </w:tr>
    </w:tbl>
    <w:p w14:paraId="590E40C4" w14:textId="77777777" w:rsidR="00BB2FC5" w:rsidRDefault="00BB2FC5" w:rsidP="00BB2FC5">
      <w:pPr>
        <w:spacing w:before="0" w:after="0"/>
        <w:rPr>
          <w:rFonts w:cs="Arial"/>
          <w:b/>
        </w:rPr>
      </w:pPr>
      <w:bookmarkStart w:id="52" w:name="_Toc248657735"/>
    </w:p>
    <w:p w14:paraId="12D771C7" w14:textId="77777777" w:rsidR="00BB2FC5" w:rsidRPr="00BB2FC5" w:rsidRDefault="005934D7" w:rsidP="005934D7">
      <w:pPr>
        <w:jc w:val="both"/>
        <w:rPr>
          <w:rFonts w:cs="Arial"/>
          <w:b/>
        </w:rPr>
      </w:pPr>
      <w:r>
        <w:rPr>
          <w:rFonts w:cs="Arial"/>
          <w:b/>
        </w:rPr>
        <w:t>* Üniversitemiz tarafından yapılan hizmet alım ihalesi kapsamında çalışan personeli ifade eder.</w:t>
      </w:r>
    </w:p>
    <w:p w14:paraId="6E34A4AD" w14:textId="77777777" w:rsidR="00016ABA" w:rsidRPr="005934D7" w:rsidRDefault="00016ABA" w:rsidP="00FE6221">
      <w:pPr>
        <w:pStyle w:val="Balk5"/>
        <w:rPr>
          <w:lang w:val="tr-TR"/>
        </w:rPr>
      </w:pPr>
      <w:bookmarkStart w:id="53" w:name="_Toc248657736"/>
      <w:bookmarkStart w:id="54" w:name="_Toc380499478"/>
      <w:bookmarkEnd w:id="52"/>
      <w:r w:rsidRPr="005934D7">
        <w:rPr>
          <w:lang w:val="tr-TR"/>
        </w:rPr>
        <w:t>4.2.</w:t>
      </w:r>
      <w:r w:rsidR="00FE6221" w:rsidRPr="005934D7">
        <w:rPr>
          <w:lang w:val="tr-TR"/>
        </w:rPr>
        <w:t>2</w:t>
      </w:r>
      <w:r w:rsidRPr="005934D7">
        <w:rPr>
          <w:lang w:val="tr-TR"/>
        </w:rPr>
        <w:t>. İdari Personelin Hizmet Süreleri</w:t>
      </w:r>
      <w:bookmarkEnd w:id="53"/>
      <w:bookmarkEnd w:id="54"/>
    </w:p>
    <w:p w14:paraId="749E6254" w14:textId="77777777" w:rsidR="00016ABA" w:rsidRPr="00B44F35" w:rsidRDefault="0095387D" w:rsidP="0095387D">
      <w:pPr>
        <w:tabs>
          <w:tab w:val="left" w:pos="0"/>
        </w:tabs>
        <w:spacing w:before="240" w:after="240" w:line="240" w:lineRule="auto"/>
        <w:jc w:val="both"/>
        <w:rPr>
          <w:b/>
        </w:rPr>
      </w:pPr>
      <w:r>
        <w:rPr>
          <w:b/>
          <w:szCs w:val="24"/>
        </w:rPr>
        <w:t xml:space="preserve">             </w:t>
      </w:r>
      <w:r w:rsidR="003F562B">
        <w:rPr>
          <w:b/>
          <w:szCs w:val="24"/>
        </w:rPr>
        <w:t>İlahiyat</w:t>
      </w:r>
      <w:r w:rsidR="0003505B" w:rsidRPr="00B44F35">
        <w:rPr>
          <w:b/>
          <w:szCs w:val="24"/>
        </w:rPr>
        <w:t xml:space="preserve"> Fakültesinde görev yapan idari personelin cinsiyet ve hizmet s</w:t>
      </w:r>
      <w:r w:rsidR="003F562B">
        <w:rPr>
          <w:b/>
          <w:szCs w:val="24"/>
        </w:rPr>
        <w:t>ürelerine göre dağılımı Tablo 16’da</w:t>
      </w:r>
      <w:r w:rsidR="0003505B" w:rsidRPr="00B44F35">
        <w:rPr>
          <w:b/>
          <w:szCs w:val="24"/>
        </w:rPr>
        <w:t xml:space="preserve"> gösterilmektedir.</w:t>
      </w:r>
    </w:p>
    <w:p w14:paraId="7B2F167D" w14:textId="77777777" w:rsidR="00016ABA" w:rsidRPr="00105E38" w:rsidRDefault="00016ABA" w:rsidP="00105E38">
      <w:pPr>
        <w:pStyle w:val="A4TABLO"/>
      </w:pPr>
      <w:r>
        <w:t xml:space="preserve">Tablo </w:t>
      </w:r>
      <w:r w:rsidR="003F562B">
        <w:t>16</w:t>
      </w:r>
      <w:r w:rsidR="00105E38">
        <w:t>: İdari Personel Hizmet Süresi</w:t>
      </w:r>
    </w:p>
    <w:tbl>
      <w:tblPr>
        <w:tblStyle w:val="AkKlavuzVurgu1"/>
        <w:tblW w:w="9629" w:type="dxa"/>
        <w:tblLook w:val="01E0" w:firstRow="1" w:lastRow="1" w:firstColumn="1" w:lastColumn="1" w:noHBand="0" w:noVBand="0"/>
      </w:tblPr>
      <w:tblGrid>
        <w:gridCol w:w="1596"/>
        <w:gridCol w:w="500"/>
        <w:gridCol w:w="476"/>
        <w:gridCol w:w="516"/>
        <w:gridCol w:w="425"/>
        <w:gridCol w:w="534"/>
        <w:gridCol w:w="419"/>
        <w:gridCol w:w="408"/>
        <w:gridCol w:w="500"/>
        <w:gridCol w:w="528"/>
        <w:gridCol w:w="541"/>
        <w:gridCol w:w="593"/>
        <w:gridCol w:w="589"/>
        <w:gridCol w:w="2004"/>
      </w:tblGrid>
      <w:tr w:rsidR="00016ABA" w:rsidRPr="00AB13FE" w14:paraId="4E4398CC" w14:textId="77777777"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87EC1DA"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976" w:type="dxa"/>
            <w:gridSpan w:val="2"/>
            <w:shd w:val="clear" w:color="auto" w:fill="auto"/>
            <w:vAlign w:val="center"/>
          </w:tcPr>
          <w:p w14:paraId="11DFBF8F" w14:textId="77777777" w:rsidR="00016ABA" w:rsidRPr="00DC4032" w:rsidRDefault="00016ABA" w:rsidP="003362A7">
            <w:pPr>
              <w:tabs>
                <w:tab w:val="left" w:pos="0"/>
              </w:tabs>
              <w:jc w:val="center"/>
              <w:rPr>
                <w:bCs w:val="0"/>
              </w:rPr>
            </w:pPr>
            <w:r w:rsidRPr="00DC4032">
              <w:rPr>
                <w:bCs w:val="0"/>
              </w:rPr>
              <w:t>1-3 Yıl</w:t>
            </w:r>
          </w:p>
        </w:tc>
        <w:tc>
          <w:tcPr>
            <w:tcW w:w="941" w:type="dxa"/>
            <w:gridSpan w:val="2"/>
            <w:shd w:val="clear" w:color="auto" w:fill="auto"/>
            <w:vAlign w:val="center"/>
          </w:tcPr>
          <w:p w14:paraId="4FC491FD"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4-6 Yıl</w:t>
            </w:r>
          </w:p>
        </w:tc>
        <w:tc>
          <w:tcPr>
            <w:cnfStyle w:val="000010000000" w:firstRow="0" w:lastRow="0" w:firstColumn="0" w:lastColumn="0" w:oddVBand="1" w:evenVBand="0" w:oddHBand="0" w:evenHBand="0" w:firstRowFirstColumn="0" w:firstRowLastColumn="0" w:lastRowFirstColumn="0" w:lastRowLastColumn="0"/>
            <w:tcW w:w="932" w:type="dxa"/>
            <w:gridSpan w:val="2"/>
            <w:shd w:val="clear" w:color="auto" w:fill="auto"/>
            <w:vAlign w:val="center"/>
          </w:tcPr>
          <w:p w14:paraId="432163DD" w14:textId="77777777" w:rsidR="00016ABA" w:rsidRPr="00DC4032" w:rsidRDefault="00016ABA" w:rsidP="003362A7">
            <w:pPr>
              <w:tabs>
                <w:tab w:val="left" w:pos="0"/>
              </w:tabs>
              <w:jc w:val="center"/>
              <w:rPr>
                <w:bCs w:val="0"/>
              </w:rPr>
            </w:pPr>
            <w:r w:rsidRPr="00DC4032">
              <w:rPr>
                <w:bCs w:val="0"/>
              </w:rPr>
              <w:t>7-10 Yıl</w:t>
            </w:r>
          </w:p>
        </w:tc>
        <w:tc>
          <w:tcPr>
            <w:tcW w:w="0" w:type="auto"/>
            <w:gridSpan w:val="2"/>
            <w:shd w:val="clear" w:color="auto" w:fill="auto"/>
            <w:vAlign w:val="center"/>
          </w:tcPr>
          <w:p w14:paraId="7300DDAA"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11-15 Yıl</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14:paraId="0344AE6F" w14:textId="77777777" w:rsidR="00016ABA" w:rsidRPr="00DC4032" w:rsidRDefault="00016ABA" w:rsidP="003362A7">
            <w:pPr>
              <w:tabs>
                <w:tab w:val="left" w:pos="0"/>
              </w:tabs>
              <w:jc w:val="center"/>
              <w:rPr>
                <w:bCs w:val="0"/>
              </w:rPr>
            </w:pPr>
            <w:r w:rsidRPr="00DC4032">
              <w:rPr>
                <w:bCs w:val="0"/>
              </w:rPr>
              <w:t>16-20 Yıl</w:t>
            </w:r>
          </w:p>
        </w:tc>
        <w:tc>
          <w:tcPr>
            <w:tcW w:w="1182" w:type="dxa"/>
            <w:gridSpan w:val="2"/>
            <w:shd w:val="clear" w:color="auto" w:fill="auto"/>
            <w:vAlign w:val="center"/>
          </w:tcPr>
          <w:p w14:paraId="7CE48C8C"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2004" w:type="dxa"/>
            <w:vMerge w:val="restart"/>
            <w:shd w:val="clear" w:color="auto" w:fill="auto"/>
            <w:vAlign w:val="center"/>
          </w:tcPr>
          <w:p w14:paraId="66F0C7DA" w14:textId="77777777" w:rsidR="00016ABA" w:rsidRPr="00DC4032" w:rsidRDefault="00016ABA" w:rsidP="003362A7">
            <w:pPr>
              <w:tabs>
                <w:tab w:val="left" w:pos="0"/>
              </w:tabs>
              <w:jc w:val="center"/>
              <w:rPr>
                <w:bCs w:val="0"/>
              </w:rPr>
            </w:pPr>
          </w:p>
          <w:p w14:paraId="3E2FE3D1" w14:textId="77777777" w:rsidR="00016ABA" w:rsidRPr="00DC4032" w:rsidRDefault="00016ABA" w:rsidP="003362A7">
            <w:pPr>
              <w:tabs>
                <w:tab w:val="left" w:pos="0"/>
              </w:tabs>
              <w:jc w:val="center"/>
              <w:rPr>
                <w:bCs w:val="0"/>
              </w:rPr>
            </w:pPr>
            <w:r w:rsidRPr="00DC4032">
              <w:rPr>
                <w:bCs w:val="0"/>
              </w:rPr>
              <w:t>TOPLAM</w:t>
            </w:r>
          </w:p>
        </w:tc>
      </w:tr>
      <w:tr w:rsidR="00016ABA" w:rsidRPr="00AB13FE" w14:paraId="2EF33846" w14:textId="77777777"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249BC14" w14:textId="77777777"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500" w:type="dxa"/>
            <w:vAlign w:val="center"/>
          </w:tcPr>
          <w:p w14:paraId="31C1094F" w14:textId="77777777" w:rsidR="00016ABA" w:rsidRPr="00AB13FE" w:rsidRDefault="00016ABA" w:rsidP="003362A7">
            <w:pPr>
              <w:tabs>
                <w:tab w:val="left" w:pos="0"/>
              </w:tabs>
              <w:jc w:val="center"/>
              <w:rPr>
                <w:szCs w:val="24"/>
              </w:rPr>
            </w:pPr>
            <w:r w:rsidRPr="00AB13FE">
              <w:rPr>
                <w:szCs w:val="24"/>
              </w:rPr>
              <w:t>K</w:t>
            </w:r>
          </w:p>
        </w:tc>
        <w:tc>
          <w:tcPr>
            <w:tcW w:w="476" w:type="dxa"/>
            <w:vAlign w:val="center"/>
          </w:tcPr>
          <w:p w14:paraId="558EDE76"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16" w:type="dxa"/>
            <w:vAlign w:val="center"/>
          </w:tcPr>
          <w:p w14:paraId="64F928A3" w14:textId="77777777" w:rsidR="00016ABA" w:rsidRPr="00AB13FE" w:rsidRDefault="00016ABA" w:rsidP="003362A7">
            <w:pPr>
              <w:tabs>
                <w:tab w:val="left" w:pos="0"/>
              </w:tabs>
              <w:jc w:val="center"/>
              <w:rPr>
                <w:szCs w:val="24"/>
              </w:rPr>
            </w:pPr>
            <w:r w:rsidRPr="00AB13FE">
              <w:rPr>
                <w:szCs w:val="24"/>
              </w:rPr>
              <w:t>K</w:t>
            </w:r>
          </w:p>
        </w:tc>
        <w:tc>
          <w:tcPr>
            <w:tcW w:w="425" w:type="dxa"/>
            <w:vAlign w:val="center"/>
          </w:tcPr>
          <w:p w14:paraId="4598D1E7"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34" w:type="dxa"/>
            <w:vAlign w:val="center"/>
          </w:tcPr>
          <w:p w14:paraId="12B958D9" w14:textId="77777777" w:rsidR="00016ABA" w:rsidRPr="00AB13FE" w:rsidRDefault="00016ABA" w:rsidP="003362A7">
            <w:pPr>
              <w:tabs>
                <w:tab w:val="left" w:pos="0"/>
              </w:tabs>
              <w:jc w:val="center"/>
              <w:rPr>
                <w:szCs w:val="24"/>
              </w:rPr>
            </w:pPr>
            <w:r w:rsidRPr="00AB13FE">
              <w:rPr>
                <w:szCs w:val="24"/>
              </w:rPr>
              <w:t>K</w:t>
            </w:r>
          </w:p>
        </w:tc>
        <w:tc>
          <w:tcPr>
            <w:tcW w:w="0" w:type="auto"/>
            <w:vAlign w:val="center"/>
          </w:tcPr>
          <w:p w14:paraId="6B922CB5"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1CA1E94" w14:textId="77777777" w:rsidR="00016ABA" w:rsidRPr="00AB13FE" w:rsidRDefault="00016ABA" w:rsidP="003362A7">
            <w:pPr>
              <w:tabs>
                <w:tab w:val="left" w:pos="0"/>
              </w:tabs>
              <w:jc w:val="center"/>
              <w:rPr>
                <w:szCs w:val="24"/>
              </w:rPr>
            </w:pPr>
            <w:r w:rsidRPr="00AB13FE">
              <w:rPr>
                <w:szCs w:val="24"/>
              </w:rPr>
              <w:t>K</w:t>
            </w:r>
          </w:p>
        </w:tc>
        <w:tc>
          <w:tcPr>
            <w:tcW w:w="0" w:type="auto"/>
            <w:vAlign w:val="center"/>
          </w:tcPr>
          <w:p w14:paraId="2203F34D"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14:paraId="0C999B28" w14:textId="77777777" w:rsidR="00016ABA" w:rsidRPr="00AB13FE" w:rsidRDefault="00016ABA" w:rsidP="003362A7">
            <w:pPr>
              <w:tabs>
                <w:tab w:val="left" w:pos="0"/>
              </w:tabs>
              <w:jc w:val="center"/>
              <w:rPr>
                <w:szCs w:val="24"/>
              </w:rPr>
            </w:pPr>
            <w:r w:rsidRPr="00AB13FE">
              <w:rPr>
                <w:szCs w:val="24"/>
              </w:rPr>
              <w:t>K</w:t>
            </w:r>
          </w:p>
        </w:tc>
        <w:tc>
          <w:tcPr>
            <w:tcW w:w="541" w:type="dxa"/>
            <w:vAlign w:val="center"/>
          </w:tcPr>
          <w:p w14:paraId="7BE1FA43"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14:paraId="274AC70A" w14:textId="77777777" w:rsidR="00016ABA" w:rsidRPr="00AB13FE" w:rsidRDefault="00016ABA" w:rsidP="003362A7">
            <w:pPr>
              <w:tabs>
                <w:tab w:val="left" w:pos="0"/>
              </w:tabs>
              <w:jc w:val="center"/>
              <w:rPr>
                <w:szCs w:val="24"/>
              </w:rPr>
            </w:pPr>
            <w:r w:rsidRPr="00AB13FE">
              <w:rPr>
                <w:szCs w:val="24"/>
              </w:rPr>
              <w:t>K</w:t>
            </w:r>
          </w:p>
        </w:tc>
        <w:tc>
          <w:tcPr>
            <w:tcW w:w="589" w:type="dxa"/>
            <w:vAlign w:val="center"/>
          </w:tcPr>
          <w:p w14:paraId="7AC29748"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100000000" w:firstRow="0" w:lastRow="0" w:firstColumn="0" w:lastColumn="1" w:oddVBand="0" w:evenVBand="0" w:oddHBand="0" w:evenHBand="0" w:firstRowFirstColumn="0" w:firstRowLastColumn="0" w:lastRowFirstColumn="0" w:lastRowLastColumn="0"/>
            <w:tcW w:w="2004" w:type="dxa"/>
            <w:vMerge/>
            <w:vAlign w:val="center"/>
          </w:tcPr>
          <w:p w14:paraId="16329E65" w14:textId="77777777" w:rsidR="00016ABA" w:rsidRPr="00AB13FE" w:rsidRDefault="00016ABA" w:rsidP="003362A7">
            <w:pPr>
              <w:tabs>
                <w:tab w:val="left" w:pos="0"/>
              </w:tabs>
              <w:jc w:val="center"/>
              <w:rPr>
                <w:szCs w:val="24"/>
              </w:rPr>
            </w:pPr>
          </w:p>
        </w:tc>
      </w:tr>
      <w:tr w:rsidR="00016ABA" w:rsidRPr="00AB13FE" w14:paraId="68F958D5" w14:textId="77777777"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C29605" w14:textId="77777777" w:rsidR="00016ABA" w:rsidRPr="00DC4032" w:rsidRDefault="00016ABA" w:rsidP="003965DA">
            <w:pPr>
              <w:tabs>
                <w:tab w:val="left" w:pos="0"/>
              </w:tabs>
              <w:rPr>
                <w:bCs w:val="0"/>
              </w:rPr>
            </w:pPr>
            <w:r w:rsidRPr="00DC4032">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center"/>
          </w:tcPr>
          <w:p w14:paraId="1B020753" w14:textId="77777777" w:rsidR="00016ABA" w:rsidRPr="00DC4032" w:rsidRDefault="00574647" w:rsidP="003362A7">
            <w:pPr>
              <w:tabs>
                <w:tab w:val="left" w:pos="0"/>
              </w:tabs>
              <w:jc w:val="center"/>
              <w:rPr>
                <w:bCs/>
              </w:rPr>
            </w:pPr>
            <w:r>
              <w:rPr>
                <w:bCs/>
              </w:rPr>
              <w:t>1</w:t>
            </w:r>
          </w:p>
        </w:tc>
        <w:tc>
          <w:tcPr>
            <w:tcW w:w="476" w:type="dxa"/>
            <w:shd w:val="clear" w:color="auto" w:fill="auto"/>
            <w:vAlign w:val="center"/>
          </w:tcPr>
          <w:p w14:paraId="37DFB5E6" w14:textId="77777777" w:rsidR="00016ABA" w:rsidRPr="00DC4032" w:rsidRDefault="0057464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16" w:type="dxa"/>
            <w:shd w:val="clear" w:color="auto" w:fill="auto"/>
            <w:vAlign w:val="center"/>
          </w:tcPr>
          <w:p w14:paraId="1C51FB9E" w14:textId="77777777" w:rsidR="00016ABA" w:rsidRPr="00DC4032" w:rsidRDefault="00574647" w:rsidP="003362A7">
            <w:pPr>
              <w:tabs>
                <w:tab w:val="left" w:pos="0"/>
              </w:tabs>
              <w:jc w:val="center"/>
              <w:rPr>
                <w:bCs/>
              </w:rPr>
            </w:pPr>
            <w:r>
              <w:rPr>
                <w:bCs/>
              </w:rPr>
              <w:t>-</w:t>
            </w:r>
          </w:p>
        </w:tc>
        <w:tc>
          <w:tcPr>
            <w:tcW w:w="425" w:type="dxa"/>
            <w:shd w:val="clear" w:color="auto" w:fill="auto"/>
            <w:vAlign w:val="center"/>
          </w:tcPr>
          <w:p w14:paraId="102EA5AE" w14:textId="77777777" w:rsidR="00016ABA" w:rsidRPr="00DC4032" w:rsidRDefault="00C85EE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34" w:type="dxa"/>
            <w:shd w:val="clear" w:color="auto" w:fill="auto"/>
            <w:vAlign w:val="center"/>
          </w:tcPr>
          <w:p w14:paraId="6896D069" w14:textId="77777777" w:rsidR="00016ABA" w:rsidRPr="00DC4032" w:rsidRDefault="00C85EEA" w:rsidP="007B33DF">
            <w:pPr>
              <w:tabs>
                <w:tab w:val="left" w:pos="0"/>
              </w:tabs>
              <w:rPr>
                <w:bCs/>
              </w:rPr>
            </w:pPr>
            <w:r>
              <w:rPr>
                <w:bCs/>
              </w:rPr>
              <w:t xml:space="preserve">  2</w:t>
            </w:r>
          </w:p>
        </w:tc>
        <w:tc>
          <w:tcPr>
            <w:tcW w:w="0" w:type="auto"/>
            <w:shd w:val="clear" w:color="auto" w:fill="auto"/>
            <w:vAlign w:val="center"/>
          </w:tcPr>
          <w:p w14:paraId="7CC641EE" w14:textId="77777777" w:rsidR="00016ABA" w:rsidRPr="00DC4032" w:rsidRDefault="00574647" w:rsidP="00574647">
            <w:pPr>
              <w:tabs>
                <w:tab w:val="left" w:pos="0"/>
              </w:tabs>
              <w:cnfStyle w:val="000000010000" w:firstRow="0" w:lastRow="0" w:firstColumn="0" w:lastColumn="0" w:oddVBand="0" w:evenVBand="0" w:oddHBand="0" w:evenHBand="1" w:firstRowFirstColumn="0" w:firstRowLastColumn="0" w:lastRowFirstColumn="0" w:lastRowLastColumn="0"/>
              <w:rPr>
                <w:bCs/>
              </w:rPr>
            </w:pPr>
            <w:r>
              <w:rPr>
                <w:bCs/>
              </w:rPr>
              <w:t xml:space="preserve"> </w:t>
            </w:r>
            <w:r w:rsidR="00475E0F">
              <w:rPr>
                <w:bC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5CDC35FB" w14:textId="77777777" w:rsidR="00016ABA" w:rsidRPr="00DC4032" w:rsidRDefault="00016ABA" w:rsidP="003362A7">
            <w:pPr>
              <w:tabs>
                <w:tab w:val="left" w:pos="0"/>
              </w:tabs>
              <w:jc w:val="center"/>
              <w:rPr>
                <w:bCs/>
              </w:rPr>
            </w:pPr>
            <w:r w:rsidRPr="00DC4032">
              <w:rPr>
                <w:bCs/>
              </w:rPr>
              <w:t>-</w:t>
            </w:r>
          </w:p>
        </w:tc>
        <w:tc>
          <w:tcPr>
            <w:tcW w:w="0" w:type="auto"/>
            <w:shd w:val="clear" w:color="auto" w:fill="auto"/>
            <w:vAlign w:val="center"/>
          </w:tcPr>
          <w:p w14:paraId="070FB507" w14:textId="77777777" w:rsidR="00016ABA" w:rsidRPr="00DC4032" w:rsidRDefault="00475E0F"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14:paraId="00A09507" w14:textId="77777777" w:rsidR="00016ABA" w:rsidRPr="00DC4032" w:rsidRDefault="00016ABA" w:rsidP="003362A7">
            <w:pPr>
              <w:tabs>
                <w:tab w:val="left" w:pos="0"/>
              </w:tabs>
              <w:jc w:val="center"/>
              <w:rPr>
                <w:bCs/>
              </w:rPr>
            </w:pPr>
            <w:r w:rsidRPr="00DC4032">
              <w:rPr>
                <w:bCs/>
              </w:rPr>
              <w:t>-</w:t>
            </w:r>
          </w:p>
        </w:tc>
        <w:tc>
          <w:tcPr>
            <w:tcW w:w="541" w:type="dxa"/>
            <w:shd w:val="clear" w:color="auto" w:fill="auto"/>
            <w:vAlign w:val="center"/>
          </w:tcPr>
          <w:p w14:paraId="2B81EBF6" w14:textId="77777777" w:rsidR="00016ABA" w:rsidRPr="00DC4032" w:rsidRDefault="008C25A1"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14:paraId="3245FB9C" w14:textId="77777777" w:rsidR="00016ABA" w:rsidRPr="00DC4032" w:rsidRDefault="00016ABA" w:rsidP="003362A7">
            <w:pPr>
              <w:tabs>
                <w:tab w:val="left" w:pos="0"/>
              </w:tabs>
              <w:jc w:val="center"/>
              <w:rPr>
                <w:bCs/>
              </w:rPr>
            </w:pPr>
            <w:r w:rsidRPr="00DC4032">
              <w:rPr>
                <w:bCs/>
              </w:rPr>
              <w:t>-</w:t>
            </w:r>
          </w:p>
        </w:tc>
        <w:tc>
          <w:tcPr>
            <w:tcW w:w="589" w:type="dxa"/>
            <w:shd w:val="clear" w:color="auto" w:fill="auto"/>
            <w:vAlign w:val="center"/>
          </w:tcPr>
          <w:p w14:paraId="41D25A57" w14:textId="77777777" w:rsidR="00016ABA" w:rsidRPr="00DC4032" w:rsidRDefault="0097538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C4032">
              <w:rPr>
                <w:bCs/>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auto"/>
            <w:vAlign w:val="center"/>
          </w:tcPr>
          <w:p w14:paraId="3DE08273" w14:textId="77777777" w:rsidR="00016ABA" w:rsidRPr="00DC4032" w:rsidRDefault="00475E0F" w:rsidP="003362A7">
            <w:pPr>
              <w:tabs>
                <w:tab w:val="left" w:pos="0"/>
              </w:tabs>
              <w:jc w:val="center"/>
              <w:rPr>
                <w:bCs w:val="0"/>
              </w:rPr>
            </w:pPr>
            <w:r>
              <w:rPr>
                <w:bCs w:val="0"/>
              </w:rPr>
              <w:t>4</w:t>
            </w:r>
          </w:p>
        </w:tc>
      </w:tr>
      <w:tr w:rsidR="003362A7" w:rsidRPr="00AB13FE" w14:paraId="708E81D2" w14:textId="77777777"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shd w:val="clear" w:color="auto" w:fill="E5EAEE" w:themeFill="accent1" w:themeFillTint="33"/>
            <w:vAlign w:val="center"/>
          </w:tcPr>
          <w:p w14:paraId="40D1C22A" w14:textId="77777777" w:rsidR="00016ABA" w:rsidRPr="00DC4032" w:rsidRDefault="00016ABA" w:rsidP="003965DA">
            <w:pPr>
              <w:tabs>
                <w:tab w:val="left" w:pos="0"/>
              </w:tabs>
              <w:rPr>
                <w:bCs w:val="0"/>
              </w:rPr>
            </w:pPr>
            <w:r w:rsidRPr="00DC4032">
              <w:rPr>
                <w:bCs w:val="0"/>
              </w:rPr>
              <w:t>Yüzde (%)</w:t>
            </w:r>
          </w:p>
        </w:tc>
        <w:tc>
          <w:tcPr>
            <w:cnfStyle w:val="000010000000" w:firstRow="0" w:lastRow="0" w:firstColumn="0" w:lastColumn="0" w:oddVBand="1" w:evenVBand="0" w:oddHBand="0" w:evenHBand="0" w:firstRowFirstColumn="0" w:firstRowLastColumn="0" w:lastRowFirstColumn="0" w:lastRowLastColumn="0"/>
            <w:tcW w:w="500" w:type="dxa"/>
            <w:shd w:val="clear" w:color="auto" w:fill="E5EAEE" w:themeFill="accent1" w:themeFillTint="33"/>
            <w:vAlign w:val="center"/>
          </w:tcPr>
          <w:p w14:paraId="4A12967B" w14:textId="77777777" w:rsidR="00016ABA" w:rsidRPr="00DC4032" w:rsidRDefault="00C85EEA" w:rsidP="003362A7">
            <w:pPr>
              <w:tabs>
                <w:tab w:val="left" w:pos="0"/>
              </w:tabs>
              <w:jc w:val="center"/>
              <w:rPr>
                <w:bCs w:val="0"/>
              </w:rPr>
            </w:pPr>
            <w:r>
              <w:rPr>
                <w:bCs w:val="0"/>
              </w:rPr>
              <w:t>20</w:t>
            </w:r>
          </w:p>
        </w:tc>
        <w:tc>
          <w:tcPr>
            <w:tcW w:w="476" w:type="dxa"/>
            <w:shd w:val="clear" w:color="auto" w:fill="E5EAEE" w:themeFill="accent1" w:themeFillTint="33"/>
            <w:vAlign w:val="center"/>
          </w:tcPr>
          <w:p w14:paraId="4623C2A0" w14:textId="77777777" w:rsidR="00016ABA" w:rsidRPr="00DC4032" w:rsidRDefault="008C25A1"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16" w:type="dxa"/>
            <w:shd w:val="clear" w:color="auto" w:fill="E5EAEE" w:themeFill="accent1" w:themeFillTint="33"/>
            <w:vAlign w:val="center"/>
          </w:tcPr>
          <w:p w14:paraId="64EE5B13" w14:textId="77777777" w:rsidR="00016ABA" w:rsidRPr="00DC4032" w:rsidRDefault="008C25A1" w:rsidP="003362A7">
            <w:pPr>
              <w:tabs>
                <w:tab w:val="left" w:pos="0"/>
              </w:tabs>
              <w:jc w:val="center"/>
              <w:rPr>
                <w:bCs w:val="0"/>
              </w:rPr>
            </w:pPr>
            <w:r>
              <w:rPr>
                <w:bCs w:val="0"/>
              </w:rPr>
              <w:t>-</w:t>
            </w:r>
          </w:p>
        </w:tc>
        <w:tc>
          <w:tcPr>
            <w:tcW w:w="425" w:type="dxa"/>
            <w:shd w:val="clear" w:color="auto" w:fill="E5EAEE" w:themeFill="accent1" w:themeFillTint="33"/>
            <w:vAlign w:val="center"/>
          </w:tcPr>
          <w:p w14:paraId="2728D7C6" w14:textId="77777777" w:rsidR="00016ABA" w:rsidRPr="00DC4032" w:rsidRDefault="00C85EE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34" w:type="dxa"/>
            <w:shd w:val="clear" w:color="auto" w:fill="E5EAEE" w:themeFill="accent1" w:themeFillTint="33"/>
            <w:vAlign w:val="center"/>
          </w:tcPr>
          <w:p w14:paraId="64EA81AC" w14:textId="77777777" w:rsidR="00016ABA" w:rsidRPr="00DC4032" w:rsidRDefault="00C85EEA" w:rsidP="003362A7">
            <w:pPr>
              <w:tabs>
                <w:tab w:val="left" w:pos="0"/>
              </w:tabs>
              <w:jc w:val="center"/>
              <w:rPr>
                <w:bCs w:val="0"/>
              </w:rPr>
            </w:pPr>
            <w:r>
              <w:rPr>
                <w:bCs w:val="0"/>
              </w:rPr>
              <w:t>40</w:t>
            </w:r>
          </w:p>
        </w:tc>
        <w:tc>
          <w:tcPr>
            <w:tcW w:w="0" w:type="auto"/>
            <w:shd w:val="clear" w:color="auto" w:fill="E5EAEE" w:themeFill="accent1" w:themeFillTint="33"/>
            <w:vAlign w:val="center"/>
          </w:tcPr>
          <w:p w14:paraId="137D8CE9" w14:textId="77777777" w:rsidR="00016ABA" w:rsidRPr="00DC4032" w:rsidRDefault="00C85EE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52938FEC" w14:textId="77777777" w:rsidR="00016ABA" w:rsidRPr="00DC4032" w:rsidRDefault="009338AF" w:rsidP="003362A7">
            <w:pPr>
              <w:tabs>
                <w:tab w:val="left" w:pos="0"/>
              </w:tabs>
              <w:jc w:val="center"/>
              <w:rPr>
                <w:bCs w:val="0"/>
              </w:rPr>
            </w:pPr>
            <w:r w:rsidRPr="00DC4032">
              <w:rPr>
                <w:bCs w:val="0"/>
              </w:rPr>
              <w:t>-</w:t>
            </w:r>
          </w:p>
        </w:tc>
        <w:tc>
          <w:tcPr>
            <w:tcW w:w="0" w:type="auto"/>
            <w:shd w:val="clear" w:color="auto" w:fill="E5EAEE" w:themeFill="accent1" w:themeFillTint="33"/>
            <w:vAlign w:val="center"/>
          </w:tcPr>
          <w:p w14:paraId="0205434E" w14:textId="77777777" w:rsidR="00016ABA" w:rsidRPr="00DC4032" w:rsidRDefault="00C85EE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14:paraId="1EF3B066" w14:textId="77777777" w:rsidR="00016ABA" w:rsidRPr="00DC4032" w:rsidRDefault="009338AF" w:rsidP="003362A7">
            <w:pPr>
              <w:tabs>
                <w:tab w:val="left" w:pos="0"/>
              </w:tabs>
              <w:jc w:val="center"/>
              <w:rPr>
                <w:bCs w:val="0"/>
              </w:rPr>
            </w:pPr>
            <w:r w:rsidRPr="00DC4032">
              <w:rPr>
                <w:bCs w:val="0"/>
              </w:rPr>
              <w:t>-</w:t>
            </w:r>
          </w:p>
        </w:tc>
        <w:tc>
          <w:tcPr>
            <w:tcW w:w="541" w:type="dxa"/>
            <w:shd w:val="clear" w:color="auto" w:fill="E5EAEE" w:themeFill="accent1" w:themeFillTint="33"/>
            <w:vAlign w:val="center"/>
          </w:tcPr>
          <w:p w14:paraId="05C30138" w14:textId="77777777" w:rsidR="00016ABA" w:rsidRPr="00DC4032" w:rsidRDefault="00C85EE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14:paraId="25126264" w14:textId="77777777" w:rsidR="00016ABA" w:rsidRPr="00DC4032" w:rsidRDefault="009338AF" w:rsidP="003362A7">
            <w:pPr>
              <w:tabs>
                <w:tab w:val="left" w:pos="0"/>
              </w:tabs>
              <w:jc w:val="center"/>
              <w:rPr>
                <w:bCs w:val="0"/>
              </w:rPr>
            </w:pPr>
            <w:r w:rsidRPr="00DC4032">
              <w:rPr>
                <w:bCs w:val="0"/>
              </w:rPr>
              <w:t>-</w:t>
            </w:r>
          </w:p>
        </w:tc>
        <w:tc>
          <w:tcPr>
            <w:tcW w:w="589" w:type="dxa"/>
            <w:shd w:val="clear" w:color="auto" w:fill="E5EAEE" w:themeFill="accent1" w:themeFillTint="33"/>
            <w:vAlign w:val="center"/>
          </w:tcPr>
          <w:p w14:paraId="4D554DC6" w14:textId="77777777" w:rsidR="00016ABA" w:rsidRPr="00DC4032" w:rsidRDefault="0097538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C4032">
              <w:rPr>
                <w:bCs w:val="0"/>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E5EAEE" w:themeFill="accent1" w:themeFillTint="33"/>
            <w:vAlign w:val="center"/>
          </w:tcPr>
          <w:p w14:paraId="5C958EA7" w14:textId="77777777" w:rsidR="00016ABA" w:rsidRPr="00DC4032" w:rsidRDefault="009338AF" w:rsidP="003362A7">
            <w:pPr>
              <w:tabs>
                <w:tab w:val="left" w:pos="0"/>
              </w:tabs>
              <w:jc w:val="center"/>
              <w:rPr>
                <w:bCs w:val="0"/>
              </w:rPr>
            </w:pPr>
            <w:r w:rsidRPr="00DC4032">
              <w:rPr>
                <w:bCs w:val="0"/>
              </w:rPr>
              <w:t>100</w:t>
            </w:r>
          </w:p>
        </w:tc>
      </w:tr>
    </w:tbl>
    <w:p w14:paraId="2617375F" w14:textId="77777777" w:rsidR="00016ABA" w:rsidRDefault="00016ABA" w:rsidP="007B33DF">
      <w:pPr>
        <w:spacing w:before="0" w:after="0"/>
      </w:pPr>
    </w:p>
    <w:p w14:paraId="63B40882" w14:textId="77777777" w:rsidR="007B33DF" w:rsidRPr="00BB2FC5" w:rsidRDefault="007B33DF" w:rsidP="007B33DF">
      <w:pPr>
        <w:jc w:val="both"/>
        <w:rPr>
          <w:rFonts w:cs="Arial"/>
          <w:b/>
        </w:rPr>
      </w:pPr>
      <w:r>
        <w:rPr>
          <w:rFonts w:cs="Arial"/>
          <w:b/>
        </w:rPr>
        <w:t>* Üniversitemiz tarafından yapılan hizmet alım ihalesi kapsamında çalışan personeli ifade eder.</w:t>
      </w:r>
    </w:p>
    <w:p w14:paraId="0CB74AA2" w14:textId="77777777" w:rsidR="0057396C" w:rsidRDefault="0057396C" w:rsidP="0057396C">
      <w:pPr>
        <w:spacing w:before="0" w:after="0"/>
      </w:pPr>
    </w:p>
    <w:p w14:paraId="6EB6CF70" w14:textId="77777777" w:rsidR="00016ABA" w:rsidRPr="00882B1C" w:rsidRDefault="00FE6221" w:rsidP="00FE6221">
      <w:pPr>
        <w:pStyle w:val="Balk5"/>
        <w:rPr>
          <w:lang w:val="tr-TR"/>
        </w:rPr>
      </w:pPr>
      <w:bookmarkStart w:id="55" w:name="_Toc248657737"/>
      <w:bookmarkStart w:id="56" w:name="_Toc380499479"/>
      <w:r w:rsidRPr="00882B1C">
        <w:rPr>
          <w:lang w:val="tr-TR"/>
        </w:rPr>
        <w:lastRenderedPageBreak/>
        <w:t>4.2.3</w:t>
      </w:r>
      <w:r w:rsidR="00016ABA" w:rsidRPr="00882B1C">
        <w:rPr>
          <w:lang w:val="tr-TR"/>
        </w:rPr>
        <w:t>.</w:t>
      </w:r>
      <w:r w:rsidR="002A5CC2" w:rsidRPr="00882B1C">
        <w:rPr>
          <w:lang w:val="tr-TR"/>
        </w:rPr>
        <w:t xml:space="preserve"> </w:t>
      </w:r>
      <w:r w:rsidR="00016ABA" w:rsidRPr="00882B1C">
        <w:rPr>
          <w:lang w:val="tr-TR"/>
        </w:rPr>
        <w:t>İdari Personelin Yaş İtibariyle Dağılımı</w:t>
      </w:r>
      <w:bookmarkEnd w:id="55"/>
      <w:bookmarkEnd w:id="56"/>
    </w:p>
    <w:p w14:paraId="7640EA6E" w14:textId="77777777"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Fakültesinde görev yapan idari personelin cinsiyet ve </w:t>
      </w:r>
      <w:r>
        <w:rPr>
          <w:b/>
          <w:szCs w:val="24"/>
        </w:rPr>
        <w:t>yaşlarına göre dağılımı      Tablo 17</w:t>
      </w:r>
      <w:r w:rsidR="0003505B" w:rsidRPr="00B44F35">
        <w:rPr>
          <w:b/>
          <w:szCs w:val="24"/>
        </w:rPr>
        <w:t>’de gösterilmektedir.</w:t>
      </w:r>
    </w:p>
    <w:p w14:paraId="336E69C9" w14:textId="77777777" w:rsidR="00016ABA" w:rsidRPr="00AB13FE" w:rsidRDefault="00105E38" w:rsidP="00105E38">
      <w:pPr>
        <w:pStyle w:val="A4TABLO"/>
      </w:pPr>
      <w:r>
        <w:t xml:space="preserve">Tablo </w:t>
      </w:r>
      <w:r w:rsidR="003F562B">
        <w:t>17</w:t>
      </w:r>
      <w:r w:rsidR="00016ABA" w:rsidRPr="00AB13FE">
        <w:t>:</w:t>
      </w:r>
      <w:r w:rsidR="003F562B">
        <w:t xml:space="preserve"> </w:t>
      </w:r>
      <w:r w:rsidR="00016ABA" w:rsidRPr="00AB13FE">
        <w:t>İdari P</w:t>
      </w:r>
      <w:r>
        <w:t>ersonel Yaş İtibariyle Dağılımı</w:t>
      </w:r>
    </w:p>
    <w:tbl>
      <w:tblPr>
        <w:tblStyle w:val="AkKlavuzVurgu1"/>
        <w:tblW w:w="9629" w:type="dxa"/>
        <w:tblLook w:val="01E0" w:firstRow="1" w:lastRow="1" w:firstColumn="1" w:lastColumn="1" w:noHBand="0" w:noVBand="0"/>
      </w:tblPr>
      <w:tblGrid>
        <w:gridCol w:w="1558"/>
        <w:gridCol w:w="674"/>
        <w:gridCol w:w="611"/>
        <w:gridCol w:w="441"/>
        <w:gridCol w:w="414"/>
        <w:gridCol w:w="467"/>
        <w:gridCol w:w="467"/>
        <w:gridCol w:w="412"/>
        <w:gridCol w:w="488"/>
        <w:gridCol w:w="528"/>
        <w:gridCol w:w="541"/>
        <w:gridCol w:w="593"/>
        <w:gridCol w:w="589"/>
        <w:gridCol w:w="1846"/>
      </w:tblGrid>
      <w:tr w:rsidR="00975387" w:rsidRPr="00AB13FE" w14:paraId="313A8CC3" w14:textId="77777777"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8" w:type="dxa"/>
            <w:vMerge w:val="restart"/>
            <w:vAlign w:val="center"/>
          </w:tcPr>
          <w:p w14:paraId="2DDD062F"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285" w:type="dxa"/>
            <w:gridSpan w:val="2"/>
            <w:shd w:val="clear" w:color="auto" w:fill="auto"/>
            <w:vAlign w:val="center"/>
          </w:tcPr>
          <w:p w14:paraId="1342FB77" w14:textId="77777777" w:rsidR="00016ABA" w:rsidRPr="00DE6B39" w:rsidRDefault="00016ABA" w:rsidP="003362A7">
            <w:pPr>
              <w:tabs>
                <w:tab w:val="left" w:pos="0"/>
              </w:tabs>
              <w:jc w:val="center"/>
              <w:rPr>
                <w:bCs w:val="0"/>
              </w:rPr>
            </w:pPr>
            <w:r w:rsidRPr="00DE6B39">
              <w:rPr>
                <w:bCs w:val="0"/>
              </w:rPr>
              <w:t>21–25 Yaş</w:t>
            </w:r>
          </w:p>
        </w:tc>
        <w:tc>
          <w:tcPr>
            <w:tcW w:w="0" w:type="auto"/>
            <w:gridSpan w:val="2"/>
            <w:shd w:val="clear" w:color="auto" w:fill="auto"/>
            <w:vAlign w:val="center"/>
          </w:tcPr>
          <w:p w14:paraId="0BB5B52A"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26–30 Yaş</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uto"/>
            <w:vAlign w:val="center"/>
          </w:tcPr>
          <w:p w14:paraId="54F3B0D2" w14:textId="77777777" w:rsidR="00016ABA" w:rsidRPr="00DE6B39" w:rsidRDefault="00016ABA" w:rsidP="003362A7">
            <w:pPr>
              <w:tabs>
                <w:tab w:val="left" w:pos="0"/>
              </w:tabs>
              <w:jc w:val="center"/>
              <w:rPr>
                <w:bCs w:val="0"/>
              </w:rPr>
            </w:pPr>
            <w:r w:rsidRPr="00DE6B39">
              <w:rPr>
                <w:bCs w:val="0"/>
              </w:rPr>
              <w:t>31–35 Yaş</w:t>
            </w:r>
          </w:p>
        </w:tc>
        <w:tc>
          <w:tcPr>
            <w:tcW w:w="0" w:type="auto"/>
            <w:gridSpan w:val="2"/>
            <w:shd w:val="clear" w:color="auto" w:fill="auto"/>
            <w:vAlign w:val="center"/>
          </w:tcPr>
          <w:p w14:paraId="23D35AB5"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36–40 Yaş</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14:paraId="7E4B933D" w14:textId="77777777" w:rsidR="00016ABA" w:rsidRPr="00DE6B39" w:rsidRDefault="00016ABA" w:rsidP="003362A7">
            <w:pPr>
              <w:tabs>
                <w:tab w:val="left" w:pos="0"/>
              </w:tabs>
              <w:jc w:val="center"/>
              <w:rPr>
                <w:bCs w:val="0"/>
              </w:rPr>
            </w:pPr>
            <w:r w:rsidRPr="00DE6B39">
              <w:rPr>
                <w:bCs w:val="0"/>
              </w:rPr>
              <w:t>41–50 Yaş</w:t>
            </w:r>
          </w:p>
        </w:tc>
        <w:tc>
          <w:tcPr>
            <w:tcW w:w="1182" w:type="dxa"/>
            <w:gridSpan w:val="2"/>
            <w:shd w:val="clear" w:color="auto" w:fill="auto"/>
            <w:vAlign w:val="center"/>
          </w:tcPr>
          <w:p w14:paraId="345C81EC"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51-Üzeri</w:t>
            </w:r>
          </w:p>
        </w:tc>
        <w:tc>
          <w:tcPr>
            <w:cnfStyle w:val="000100000000" w:firstRow="0" w:lastRow="0" w:firstColumn="0" w:lastColumn="1" w:oddVBand="0" w:evenVBand="0" w:oddHBand="0" w:evenHBand="0" w:firstRowFirstColumn="0" w:firstRowLastColumn="0" w:lastRowFirstColumn="0" w:lastRowLastColumn="0"/>
            <w:tcW w:w="1846" w:type="dxa"/>
            <w:vMerge w:val="restart"/>
            <w:vAlign w:val="center"/>
          </w:tcPr>
          <w:p w14:paraId="5BF110D3" w14:textId="77777777" w:rsidR="00016ABA" w:rsidRPr="00DE6B39" w:rsidRDefault="00016ABA" w:rsidP="003362A7">
            <w:pPr>
              <w:tabs>
                <w:tab w:val="left" w:pos="0"/>
              </w:tabs>
              <w:jc w:val="center"/>
              <w:rPr>
                <w:bCs w:val="0"/>
              </w:rPr>
            </w:pPr>
          </w:p>
          <w:p w14:paraId="4A1F638A" w14:textId="77777777" w:rsidR="00016ABA" w:rsidRPr="00DE6B39" w:rsidRDefault="00016ABA" w:rsidP="003362A7">
            <w:pPr>
              <w:tabs>
                <w:tab w:val="left" w:pos="0"/>
              </w:tabs>
              <w:jc w:val="center"/>
              <w:rPr>
                <w:bCs w:val="0"/>
              </w:rPr>
            </w:pPr>
            <w:r w:rsidRPr="00DE6B39">
              <w:rPr>
                <w:bCs w:val="0"/>
              </w:rPr>
              <w:t>TOPLAM</w:t>
            </w:r>
          </w:p>
        </w:tc>
      </w:tr>
      <w:tr w:rsidR="00975387" w:rsidRPr="00AB13FE" w14:paraId="6D6E829C" w14:textId="77777777"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2E36D056" w14:textId="77777777"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674" w:type="dxa"/>
            <w:vAlign w:val="center"/>
          </w:tcPr>
          <w:p w14:paraId="07E32F43" w14:textId="77777777" w:rsidR="00016ABA" w:rsidRPr="00DE6B39" w:rsidRDefault="00016ABA" w:rsidP="003362A7">
            <w:pPr>
              <w:tabs>
                <w:tab w:val="left" w:pos="0"/>
              </w:tabs>
              <w:jc w:val="center"/>
              <w:rPr>
                <w:b/>
                <w:szCs w:val="24"/>
              </w:rPr>
            </w:pPr>
            <w:r w:rsidRPr="00DE6B39">
              <w:rPr>
                <w:b/>
                <w:szCs w:val="24"/>
              </w:rPr>
              <w:t>K</w:t>
            </w:r>
          </w:p>
        </w:tc>
        <w:tc>
          <w:tcPr>
            <w:tcW w:w="611" w:type="dxa"/>
            <w:vAlign w:val="center"/>
          </w:tcPr>
          <w:p w14:paraId="3198E3C6"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166F2E1"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7580744E"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BFADAFB"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41AFB8C2"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D4FC1B2"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47C68DA0"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14:paraId="2734034D" w14:textId="77777777" w:rsidR="00016ABA" w:rsidRPr="00DE6B39" w:rsidRDefault="00016ABA" w:rsidP="003362A7">
            <w:pPr>
              <w:tabs>
                <w:tab w:val="left" w:pos="0"/>
              </w:tabs>
              <w:jc w:val="center"/>
              <w:rPr>
                <w:b/>
                <w:szCs w:val="24"/>
              </w:rPr>
            </w:pPr>
            <w:r w:rsidRPr="00DE6B39">
              <w:rPr>
                <w:b/>
                <w:szCs w:val="24"/>
              </w:rPr>
              <w:t>K</w:t>
            </w:r>
          </w:p>
        </w:tc>
        <w:tc>
          <w:tcPr>
            <w:tcW w:w="541" w:type="dxa"/>
            <w:vAlign w:val="center"/>
          </w:tcPr>
          <w:p w14:paraId="116F6217"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14:paraId="7912B9E9" w14:textId="77777777" w:rsidR="00016ABA" w:rsidRPr="00DE6B39" w:rsidRDefault="00016ABA" w:rsidP="003362A7">
            <w:pPr>
              <w:tabs>
                <w:tab w:val="left" w:pos="0"/>
              </w:tabs>
              <w:jc w:val="center"/>
              <w:rPr>
                <w:b/>
                <w:szCs w:val="24"/>
              </w:rPr>
            </w:pPr>
            <w:r w:rsidRPr="00DE6B39">
              <w:rPr>
                <w:b/>
                <w:szCs w:val="24"/>
              </w:rPr>
              <w:t>K</w:t>
            </w:r>
          </w:p>
        </w:tc>
        <w:tc>
          <w:tcPr>
            <w:tcW w:w="589" w:type="dxa"/>
            <w:vAlign w:val="center"/>
          </w:tcPr>
          <w:p w14:paraId="5E730A44"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100000000" w:firstRow="0" w:lastRow="0" w:firstColumn="0" w:lastColumn="1" w:oddVBand="0" w:evenVBand="0" w:oddHBand="0" w:evenHBand="0" w:firstRowFirstColumn="0" w:firstRowLastColumn="0" w:lastRowFirstColumn="0" w:lastRowLastColumn="0"/>
            <w:tcW w:w="1846" w:type="dxa"/>
            <w:vMerge/>
            <w:vAlign w:val="center"/>
          </w:tcPr>
          <w:p w14:paraId="7E5DBED2" w14:textId="77777777" w:rsidR="00016ABA" w:rsidRPr="00DE6B39" w:rsidRDefault="00016ABA" w:rsidP="003362A7">
            <w:pPr>
              <w:tabs>
                <w:tab w:val="left" w:pos="0"/>
              </w:tabs>
              <w:jc w:val="center"/>
              <w:rPr>
                <w:bCs w:val="0"/>
                <w:szCs w:val="24"/>
              </w:rPr>
            </w:pPr>
          </w:p>
        </w:tc>
      </w:tr>
      <w:tr w:rsidR="00975387" w:rsidRPr="00AB13FE" w14:paraId="22913090" w14:textId="77777777"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395927B" w14:textId="77777777" w:rsidR="00016ABA" w:rsidRPr="00DE6B39" w:rsidRDefault="00016ABA" w:rsidP="003965DA">
            <w:pPr>
              <w:tabs>
                <w:tab w:val="left" w:pos="0"/>
              </w:tabs>
              <w:rPr>
                <w:bCs w:val="0"/>
              </w:rPr>
            </w:pPr>
            <w:r w:rsidRPr="00DE6B39">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674" w:type="dxa"/>
            <w:shd w:val="clear" w:color="auto" w:fill="auto"/>
            <w:vAlign w:val="center"/>
          </w:tcPr>
          <w:p w14:paraId="5C21639B" w14:textId="77777777" w:rsidR="00016ABA" w:rsidRPr="00DE6B39" w:rsidRDefault="007B206B" w:rsidP="003362A7">
            <w:pPr>
              <w:tabs>
                <w:tab w:val="left" w:pos="0"/>
              </w:tabs>
              <w:jc w:val="center"/>
              <w:rPr>
                <w:bCs/>
              </w:rPr>
            </w:pPr>
            <w:r>
              <w:rPr>
                <w:bCs/>
              </w:rPr>
              <w:t>1</w:t>
            </w:r>
          </w:p>
        </w:tc>
        <w:tc>
          <w:tcPr>
            <w:tcW w:w="611" w:type="dxa"/>
            <w:shd w:val="clear" w:color="auto" w:fill="auto"/>
            <w:vAlign w:val="center"/>
          </w:tcPr>
          <w:p w14:paraId="07F712DE" w14:textId="77777777" w:rsidR="00016ABA" w:rsidRPr="00DE6B39" w:rsidRDefault="007B206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C9B9528" w14:textId="77777777" w:rsidR="00016ABA" w:rsidRPr="00DE6B39" w:rsidRDefault="00A37DBD" w:rsidP="003362A7">
            <w:pPr>
              <w:tabs>
                <w:tab w:val="left" w:pos="0"/>
              </w:tabs>
              <w:jc w:val="center"/>
              <w:rPr>
                <w:bCs/>
              </w:rPr>
            </w:pPr>
            <w:r>
              <w:rPr>
                <w:bCs/>
              </w:rPr>
              <w:t>-</w:t>
            </w:r>
          </w:p>
        </w:tc>
        <w:tc>
          <w:tcPr>
            <w:tcW w:w="0" w:type="auto"/>
            <w:shd w:val="clear" w:color="auto" w:fill="auto"/>
            <w:vAlign w:val="center"/>
          </w:tcPr>
          <w:p w14:paraId="67B5F672" w14:textId="77777777" w:rsidR="00016ABA" w:rsidRPr="00DE6B39" w:rsidRDefault="0097538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4ABC683A" w14:textId="77777777" w:rsidR="00016ABA" w:rsidRPr="00DE6B39" w:rsidRDefault="00A37DBD" w:rsidP="007B33DF">
            <w:pPr>
              <w:tabs>
                <w:tab w:val="left" w:pos="0"/>
              </w:tabs>
              <w:rPr>
                <w:bCs/>
              </w:rPr>
            </w:pPr>
            <w:r>
              <w:rPr>
                <w:bCs/>
              </w:rPr>
              <w:t xml:space="preserve"> 2</w:t>
            </w:r>
          </w:p>
        </w:tc>
        <w:tc>
          <w:tcPr>
            <w:tcW w:w="0" w:type="auto"/>
            <w:shd w:val="clear" w:color="auto" w:fill="auto"/>
            <w:vAlign w:val="center"/>
          </w:tcPr>
          <w:p w14:paraId="38F759BB" w14:textId="77777777" w:rsidR="00016ABA" w:rsidRPr="00DE6B39" w:rsidRDefault="00B8094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043A1A8D" w14:textId="77777777" w:rsidR="00016ABA" w:rsidRPr="00DE6B39" w:rsidRDefault="00016ABA" w:rsidP="003362A7">
            <w:pPr>
              <w:tabs>
                <w:tab w:val="left" w:pos="0"/>
              </w:tabs>
              <w:jc w:val="center"/>
              <w:rPr>
                <w:bCs/>
              </w:rPr>
            </w:pPr>
            <w:r w:rsidRPr="00DE6B39">
              <w:rPr>
                <w:bCs/>
              </w:rPr>
              <w:t>-</w:t>
            </w:r>
          </w:p>
        </w:tc>
        <w:tc>
          <w:tcPr>
            <w:tcW w:w="0" w:type="auto"/>
            <w:shd w:val="clear" w:color="auto" w:fill="auto"/>
            <w:vAlign w:val="center"/>
          </w:tcPr>
          <w:p w14:paraId="44194EDE" w14:textId="77777777" w:rsidR="00016ABA" w:rsidRPr="00DE6B39" w:rsidRDefault="00B8094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14:paraId="19F3649B" w14:textId="77777777" w:rsidR="00016ABA" w:rsidRPr="00DE6B39" w:rsidRDefault="00016ABA" w:rsidP="003362A7">
            <w:pPr>
              <w:tabs>
                <w:tab w:val="left" w:pos="0"/>
              </w:tabs>
              <w:jc w:val="center"/>
              <w:rPr>
                <w:bCs/>
              </w:rPr>
            </w:pPr>
            <w:r w:rsidRPr="00DE6B39">
              <w:rPr>
                <w:bCs/>
              </w:rPr>
              <w:t>-</w:t>
            </w:r>
          </w:p>
        </w:tc>
        <w:tc>
          <w:tcPr>
            <w:tcW w:w="541" w:type="dxa"/>
            <w:shd w:val="clear" w:color="auto" w:fill="auto"/>
            <w:vAlign w:val="center"/>
          </w:tcPr>
          <w:p w14:paraId="29674C80" w14:textId="77777777"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14:paraId="7AEE9B32" w14:textId="77777777" w:rsidR="00016ABA" w:rsidRPr="00DE6B39" w:rsidRDefault="00016ABA" w:rsidP="003362A7">
            <w:pPr>
              <w:tabs>
                <w:tab w:val="left" w:pos="0"/>
              </w:tabs>
              <w:jc w:val="center"/>
              <w:rPr>
                <w:bCs/>
              </w:rPr>
            </w:pPr>
            <w:r w:rsidRPr="00DE6B39">
              <w:rPr>
                <w:bCs/>
              </w:rPr>
              <w:t>-</w:t>
            </w:r>
          </w:p>
        </w:tc>
        <w:tc>
          <w:tcPr>
            <w:tcW w:w="589" w:type="dxa"/>
            <w:shd w:val="clear" w:color="auto" w:fill="auto"/>
            <w:vAlign w:val="center"/>
          </w:tcPr>
          <w:p w14:paraId="2EC4BF0E" w14:textId="77777777"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100000000" w:firstRow="0" w:lastRow="0" w:firstColumn="0" w:lastColumn="1" w:oddVBand="0" w:evenVBand="0" w:oddHBand="0" w:evenHBand="0" w:firstRowFirstColumn="0" w:firstRowLastColumn="0" w:lastRowFirstColumn="0" w:lastRowLastColumn="0"/>
            <w:tcW w:w="1846" w:type="dxa"/>
            <w:vAlign w:val="center"/>
          </w:tcPr>
          <w:p w14:paraId="4CE25985" w14:textId="77777777" w:rsidR="00016ABA" w:rsidRPr="00DE6B39" w:rsidRDefault="00A37DBD" w:rsidP="003362A7">
            <w:pPr>
              <w:tabs>
                <w:tab w:val="left" w:pos="0"/>
              </w:tabs>
              <w:jc w:val="center"/>
              <w:rPr>
                <w:bCs w:val="0"/>
              </w:rPr>
            </w:pPr>
            <w:r>
              <w:rPr>
                <w:bCs w:val="0"/>
              </w:rPr>
              <w:t>5</w:t>
            </w:r>
          </w:p>
        </w:tc>
      </w:tr>
      <w:tr w:rsidR="00975387" w:rsidRPr="00AB13FE" w14:paraId="2C7FA3CA" w14:textId="77777777"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58" w:type="dxa"/>
            <w:shd w:val="clear" w:color="auto" w:fill="E5EAEE" w:themeFill="accent1" w:themeFillTint="33"/>
            <w:vAlign w:val="center"/>
          </w:tcPr>
          <w:p w14:paraId="3700D7B5" w14:textId="77777777" w:rsidR="00016ABA" w:rsidRPr="00DE6B39" w:rsidRDefault="00016ABA" w:rsidP="003965DA">
            <w:pPr>
              <w:tabs>
                <w:tab w:val="left" w:pos="0"/>
              </w:tabs>
              <w:rPr>
                <w:bCs w:val="0"/>
              </w:rPr>
            </w:pPr>
            <w:r w:rsidRPr="00DE6B39">
              <w:rPr>
                <w:bCs w:val="0"/>
              </w:rPr>
              <w:t>Yüzde (%)</w:t>
            </w:r>
          </w:p>
        </w:tc>
        <w:tc>
          <w:tcPr>
            <w:cnfStyle w:val="000010000000" w:firstRow="0" w:lastRow="0" w:firstColumn="0" w:lastColumn="0" w:oddVBand="1" w:evenVBand="0" w:oddHBand="0" w:evenHBand="0" w:firstRowFirstColumn="0" w:firstRowLastColumn="0" w:lastRowFirstColumn="0" w:lastRowLastColumn="0"/>
            <w:tcW w:w="674" w:type="dxa"/>
            <w:shd w:val="clear" w:color="auto" w:fill="E5EAEE" w:themeFill="accent1" w:themeFillTint="33"/>
            <w:vAlign w:val="center"/>
          </w:tcPr>
          <w:p w14:paraId="36601AF6" w14:textId="77777777" w:rsidR="00016ABA" w:rsidRPr="00DE6B39" w:rsidRDefault="00A37DBD" w:rsidP="003362A7">
            <w:pPr>
              <w:tabs>
                <w:tab w:val="left" w:pos="0"/>
              </w:tabs>
              <w:jc w:val="center"/>
              <w:rPr>
                <w:bCs w:val="0"/>
              </w:rPr>
            </w:pPr>
            <w:r>
              <w:rPr>
                <w:bCs w:val="0"/>
              </w:rPr>
              <w:t>20</w:t>
            </w:r>
          </w:p>
        </w:tc>
        <w:tc>
          <w:tcPr>
            <w:tcW w:w="611" w:type="dxa"/>
            <w:shd w:val="clear" w:color="auto" w:fill="E5EAEE" w:themeFill="accent1" w:themeFillTint="33"/>
            <w:vAlign w:val="center"/>
          </w:tcPr>
          <w:p w14:paraId="1FF731E6" w14:textId="77777777" w:rsidR="00016ABA" w:rsidRPr="00DE6B39" w:rsidRDefault="007B206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694218EC" w14:textId="77777777" w:rsidR="00016ABA" w:rsidRPr="00DE6B39" w:rsidRDefault="00016ABA" w:rsidP="003362A7">
            <w:pPr>
              <w:tabs>
                <w:tab w:val="left" w:pos="0"/>
              </w:tabs>
              <w:jc w:val="center"/>
              <w:rPr>
                <w:bCs w:val="0"/>
              </w:rPr>
            </w:pPr>
          </w:p>
        </w:tc>
        <w:tc>
          <w:tcPr>
            <w:tcW w:w="0" w:type="auto"/>
            <w:shd w:val="clear" w:color="auto" w:fill="E5EAEE" w:themeFill="accent1" w:themeFillTint="33"/>
            <w:vAlign w:val="center"/>
          </w:tcPr>
          <w:p w14:paraId="27C303CE" w14:textId="77777777" w:rsidR="00016ABA" w:rsidRPr="00DE6B39" w:rsidRDefault="0097538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7F75C927" w14:textId="77777777" w:rsidR="00016ABA" w:rsidRPr="00DE6B39" w:rsidRDefault="00A37DBD" w:rsidP="003362A7">
            <w:pPr>
              <w:tabs>
                <w:tab w:val="left" w:pos="0"/>
              </w:tabs>
              <w:jc w:val="center"/>
              <w:rPr>
                <w:bCs w:val="0"/>
              </w:rPr>
            </w:pPr>
            <w:r>
              <w:rPr>
                <w:bCs w:val="0"/>
              </w:rPr>
              <w:t>40</w:t>
            </w:r>
          </w:p>
        </w:tc>
        <w:tc>
          <w:tcPr>
            <w:tcW w:w="0" w:type="auto"/>
            <w:shd w:val="clear" w:color="auto" w:fill="E5EAEE" w:themeFill="accent1" w:themeFillTint="33"/>
            <w:vAlign w:val="center"/>
          </w:tcPr>
          <w:p w14:paraId="64B2DCC5" w14:textId="77777777" w:rsidR="00016ABA" w:rsidRPr="00DE6B39" w:rsidRDefault="00A37DBD"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3CCC584B" w14:textId="77777777" w:rsidR="00016ABA" w:rsidRPr="00DE6B39" w:rsidRDefault="008A4D57" w:rsidP="003362A7">
            <w:pPr>
              <w:tabs>
                <w:tab w:val="left" w:pos="0"/>
              </w:tabs>
              <w:jc w:val="center"/>
              <w:rPr>
                <w:bCs w:val="0"/>
              </w:rPr>
            </w:pPr>
            <w:r w:rsidRPr="00DE6B39">
              <w:rPr>
                <w:bCs w:val="0"/>
              </w:rPr>
              <w:t>-</w:t>
            </w:r>
          </w:p>
        </w:tc>
        <w:tc>
          <w:tcPr>
            <w:tcW w:w="0" w:type="auto"/>
            <w:shd w:val="clear" w:color="auto" w:fill="E5EAEE" w:themeFill="accent1" w:themeFillTint="33"/>
            <w:vAlign w:val="center"/>
          </w:tcPr>
          <w:p w14:paraId="06641036" w14:textId="77777777" w:rsidR="00016ABA" w:rsidRPr="00DE6B39" w:rsidRDefault="00A37DBD"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14:paraId="47CEAEB9" w14:textId="77777777" w:rsidR="00016ABA" w:rsidRPr="00DE6B39" w:rsidRDefault="008A4D57" w:rsidP="003362A7">
            <w:pPr>
              <w:tabs>
                <w:tab w:val="left" w:pos="0"/>
              </w:tabs>
              <w:jc w:val="center"/>
              <w:rPr>
                <w:bCs w:val="0"/>
              </w:rPr>
            </w:pPr>
            <w:r w:rsidRPr="00DE6B39">
              <w:rPr>
                <w:bCs w:val="0"/>
              </w:rPr>
              <w:t>-</w:t>
            </w:r>
          </w:p>
        </w:tc>
        <w:tc>
          <w:tcPr>
            <w:tcW w:w="541" w:type="dxa"/>
            <w:shd w:val="clear" w:color="auto" w:fill="E5EAEE" w:themeFill="accent1" w:themeFillTint="33"/>
            <w:vAlign w:val="center"/>
          </w:tcPr>
          <w:p w14:paraId="5F11D781" w14:textId="77777777" w:rsidR="00016ABA" w:rsidRPr="00DE6B39" w:rsidRDefault="007B206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14:paraId="4A856A12" w14:textId="77777777" w:rsidR="00016ABA" w:rsidRPr="00DE6B39" w:rsidRDefault="008A4D57" w:rsidP="003362A7">
            <w:pPr>
              <w:tabs>
                <w:tab w:val="left" w:pos="0"/>
              </w:tabs>
              <w:jc w:val="center"/>
              <w:rPr>
                <w:bCs w:val="0"/>
              </w:rPr>
            </w:pPr>
            <w:r w:rsidRPr="00DE6B39">
              <w:rPr>
                <w:bCs w:val="0"/>
              </w:rPr>
              <w:t>-</w:t>
            </w:r>
          </w:p>
        </w:tc>
        <w:tc>
          <w:tcPr>
            <w:tcW w:w="589" w:type="dxa"/>
            <w:shd w:val="clear" w:color="auto" w:fill="E5EAEE" w:themeFill="accent1" w:themeFillTint="33"/>
            <w:vAlign w:val="center"/>
          </w:tcPr>
          <w:p w14:paraId="7B431831" w14:textId="77777777" w:rsidR="00016ABA" w:rsidRPr="00DE6B39" w:rsidRDefault="008A4D5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100000000" w:firstRow="0" w:lastRow="0" w:firstColumn="0" w:lastColumn="1" w:oddVBand="0" w:evenVBand="0" w:oddHBand="0" w:evenHBand="0" w:firstRowFirstColumn="0" w:firstRowLastColumn="0" w:lastRowFirstColumn="0" w:lastRowLastColumn="0"/>
            <w:tcW w:w="1846" w:type="dxa"/>
            <w:shd w:val="clear" w:color="auto" w:fill="E5EAEE" w:themeFill="accent1" w:themeFillTint="33"/>
            <w:vAlign w:val="center"/>
          </w:tcPr>
          <w:p w14:paraId="5803FFF8" w14:textId="77777777" w:rsidR="00016ABA" w:rsidRPr="00DE6B39" w:rsidRDefault="009338AF" w:rsidP="003362A7">
            <w:pPr>
              <w:tabs>
                <w:tab w:val="left" w:pos="0"/>
              </w:tabs>
              <w:jc w:val="center"/>
              <w:rPr>
                <w:bCs w:val="0"/>
              </w:rPr>
            </w:pPr>
            <w:r w:rsidRPr="00DE6B39">
              <w:rPr>
                <w:bCs w:val="0"/>
              </w:rPr>
              <w:t>100</w:t>
            </w:r>
          </w:p>
        </w:tc>
      </w:tr>
    </w:tbl>
    <w:p w14:paraId="37BB35EE" w14:textId="77777777" w:rsidR="0012470B" w:rsidRDefault="00016ABA" w:rsidP="00F34A6F">
      <w:pPr>
        <w:spacing w:before="0" w:after="0"/>
        <w:ind w:left="-142"/>
      </w:pPr>
      <w:r>
        <w:t xml:space="preserve">  </w:t>
      </w:r>
    </w:p>
    <w:p w14:paraId="2410B21F" w14:textId="77777777" w:rsidR="008522AE" w:rsidRPr="0057396C" w:rsidRDefault="00F34A6F" w:rsidP="0057396C">
      <w:pPr>
        <w:jc w:val="both"/>
        <w:rPr>
          <w:rFonts w:cs="Arial"/>
          <w:b/>
        </w:rPr>
      </w:pPr>
      <w:r>
        <w:rPr>
          <w:rFonts w:cs="Arial"/>
          <w:b/>
        </w:rPr>
        <w:t>* Üniversitemiz tarafından yapılan hizmet alım ihalesi kapsamında çalışan personel</w:t>
      </w:r>
      <w:r w:rsidR="0057396C">
        <w:rPr>
          <w:rFonts w:cs="Arial"/>
          <w:b/>
        </w:rPr>
        <w:t>i ifade eder</w:t>
      </w:r>
    </w:p>
    <w:p w14:paraId="2F8E0DC1" w14:textId="77777777" w:rsidR="008522AE" w:rsidRDefault="008522AE" w:rsidP="0012470B">
      <w:pPr>
        <w:ind w:left="-142"/>
      </w:pPr>
    </w:p>
    <w:p w14:paraId="77B26B51" w14:textId="77777777" w:rsidR="00016ABA" w:rsidRPr="00FE6221" w:rsidRDefault="00016ABA" w:rsidP="00A56AA4">
      <w:pPr>
        <w:pStyle w:val="Balk3"/>
        <w:ind w:left="142"/>
      </w:pPr>
      <w:bookmarkStart w:id="57" w:name="_Toc248657742"/>
      <w:bookmarkStart w:id="58" w:name="_Toc380499490"/>
      <w:bookmarkStart w:id="59" w:name="_Toc503951013"/>
      <w:r w:rsidRPr="00FE6221">
        <w:t>Sunulan Hizmetler</w:t>
      </w:r>
      <w:bookmarkEnd w:id="57"/>
      <w:bookmarkEnd w:id="58"/>
      <w:bookmarkEnd w:id="59"/>
    </w:p>
    <w:p w14:paraId="12CC0A33" w14:textId="77777777" w:rsidR="00016ABA" w:rsidRPr="00AB13FE" w:rsidRDefault="00016ABA" w:rsidP="00751849">
      <w:pPr>
        <w:pStyle w:val="Balk4"/>
        <w:spacing w:before="240" w:after="240" w:line="360" w:lineRule="auto"/>
      </w:pPr>
      <w:proofErr w:type="spellStart"/>
      <w:r w:rsidRPr="00AB13FE">
        <w:t>Öğrencilere</w:t>
      </w:r>
      <w:proofErr w:type="spellEnd"/>
      <w:r w:rsidRPr="00AB13FE">
        <w:t xml:space="preserve"> </w:t>
      </w:r>
      <w:proofErr w:type="spellStart"/>
      <w:r w:rsidRPr="00AB13FE">
        <w:t>Sunulan</w:t>
      </w:r>
      <w:proofErr w:type="spellEnd"/>
      <w:r w:rsidRPr="00AB13FE">
        <w:t xml:space="preserve"> </w:t>
      </w:r>
      <w:proofErr w:type="spellStart"/>
      <w:r w:rsidRPr="00AB13FE">
        <w:t>Hizmetler</w:t>
      </w:r>
      <w:proofErr w:type="spellEnd"/>
    </w:p>
    <w:p w14:paraId="38AFFF19" w14:textId="77777777" w:rsidR="00016ABA" w:rsidRPr="00B67517" w:rsidRDefault="00016ABA" w:rsidP="0003505B">
      <w:pPr>
        <w:tabs>
          <w:tab w:val="left" w:pos="0"/>
        </w:tabs>
        <w:spacing w:before="0" w:after="0" w:line="360" w:lineRule="auto"/>
        <w:jc w:val="both"/>
        <w:rPr>
          <w:rFonts w:asciiTheme="minorBidi" w:hAnsiTheme="minorBidi"/>
          <w:b/>
          <w:sz w:val="24"/>
          <w:szCs w:val="24"/>
        </w:rPr>
      </w:pPr>
      <w:r w:rsidRPr="000D3353">
        <w:rPr>
          <w:rFonts w:asciiTheme="minorBidi" w:hAnsiTheme="minorBidi"/>
          <w:bCs/>
          <w:sz w:val="24"/>
          <w:szCs w:val="24"/>
        </w:rPr>
        <w:tab/>
      </w:r>
      <w:bookmarkStart w:id="60" w:name="_Toc248657743"/>
      <w:r w:rsidRPr="00B67517">
        <w:rPr>
          <w:rFonts w:asciiTheme="minorBidi" w:hAnsiTheme="minorBidi"/>
          <w:b/>
          <w:sz w:val="24"/>
          <w:szCs w:val="24"/>
        </w:rPr>
        <w:t>5.1.1. Eğitim Hizmetleri</w:t>
      </w:r>
      <w:bookmarkEnd w:id="60"/>
    </w:p>
    <w:p w14:paraId="52DA413D" w14:textId="77777777" w:rsidR="00F111C7" w:rsidRPr="00FE6221" w:rsidRDefault="00F111C7" w:rsidP="00F111C7">
      <w:pPr>
        <w:pStyle w:val="Balk5"/>
      </w:pPr>
      <w:r>
        <w:t>5.1.1</w:t>
      </w:r>
      <w:r w:rsidRPr="00FE6221">
        <w:t>.</w:t>
      </w:r>
      <w:r w:rsidR="00B67517">
        <w:t>1</w:t>
      </w:r>
      <w:r>
        <w:t xml:space="preserve"> </w:t>
      </w:r>
      <w:proofErr w:type="spellStart"/>
      <w:r w:rsidR="00264046">
        <w:t>Lisans</w:t>
      </w:r>
      <w:proofErr w:type="spellEnd"/>
      <w:r w:rsidR="00264046">
        <w:t xml:space="preserve"> </w:t>
      </w:r>
      <w:proofErr w:type="spellStart"/>
      <w:r w:rsidR="00264046">
        <w:t>Programı</w:t>
      </w:r>
      <w:proofErr w:type="spellEnd"/>
      <w:r w:rsidR="00B67517">
        <w:t xml:space="preserve"> </w:t>
      </w:r>
      <w:proofErr w:type="spellStart"/>
      <w:r w:rsidR="00B67517">
        <w:t>Öğrenci</w:t>
      </w:r>
      <w:proofErr w:type="spellEnd"/>
      <w:r w:rsidR="00B67517">
        <w:t xml:space="preserve"> </w:t>
      </w:r>
      <w:proofErr w:type="spellStart"/>
      <w:r w:rsidR="00B67517">
        <w:t>Sayıları</w:t>
      </w:r>
      <w:proofErr w:type="spellEnd"/>
    </w:p>
    <w:p w14:paraId="1A05B53A" w14:textId="77777777"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w:t>
      </w:r>
      <w:r>
        <w:rPr>
          <w:b/>
          <w:szCs w:val="24"/>
        </w:rPr>
        <w:t>inde bulunan programlar Tablo 18</w:t>
      </w:r>
      <w:r w:rsidR="0003505B" w:rsidRPr="00B44F35">
        <w:rPr>
          <w:b/>
          <w:szCs w:val="24"/>
        </w:rPr>
        <w:t>’</w:t>
      </w:r>
      <w:r w:rsidR="0058621F">
        <w:rPr>
          <w:b/>
          <w:szCs w:val="24"/>
        </w:rPr>
        <w:t xml:space="preserve"> </w:t>
      </w:r>
      <w:r w:rsidR="0003505B" w:rsidRPr="00B44F35">
        <w:rPr>
          <w:b/>
          <w:szCs w:val="24"/>
        </w:rPr>
        <w:t>de ve bu programlarda eğitim gören öğrenci sayıları</w:t>
      </w:r>
      <w:r>
        <w:rPr>
          <w:b/>
          <w:szCs w:val="24"/>
        </w:rPr>
        <w:t>na ilişkin bilgiler ise Tablo 19</w:t>
      </w:r>
      <w:r w:rsidR="0003505B" w:rsidRPr="00B44F35">
        <w:rPr>
          <w:b/>
          <w:szCs w:val="24"/>
        </w:rPr>
        <w:t>’</w:t>
      </w:r>
      <w:r>
        <w:rPr>
          <w:b/>
          <w:szCs w:val="24"/>
        </w:rPr>
        <w:t xml:space="preserve"> da</w:t>
      </w:r>
      <w:r w:rsidR="0003505B" w:rsidRPr="00B44F35">
        <w:rPr>
          <w:b/>
          <w:szCs w:val="24"/>
        </w:rPr>
        <w:t xml:space="preserve"> gösterilmektedir.</w:t>
      </w:r>
    </w:p>
    <w:p w14:paraId="68063368" w14:textId="77777777" w:rsidR="0003505B" w:rsidRDefault="0003505B" w:rsidP="0003505B">
      <w:pPr>
        <w:pStyle w:val="A4TABLO"/>
      </w:pPr>
      <w:r w:rsidRPr="00AB13FE">
        <w:t xml:space="preserve">Tablo </w:t>
      </w:r>
      <w:proofErr w:type="gramStart"/>
      <w:r w:rsidR="003F562B">
        <w:t>18</w:t>
      </w:r>
      <w:r w:rsidRPr="00AB13FE">
        <w:t xml:space="preserve">: </w:t>
      </w:r>
      <w:r w:rsidR="003F562B">
        <w:t xml:space="preserve"> </w:t>
      </w:r>
      <w:r w:rsidRPr="00AB13FE">
        <w:t>Lisans</w:t>
      </w:r>
      <w:proofErr w:type="gramEnd"/>
      <w:r w:rsidRPr="00AB13FE">
        <w:t xml:space="preserve"> Programları</w:t>
      </w:r>
    </w:p>
    <w:tbl>
      <w:tblPr>
        <w:tblStyle w:val="AkKlavuzVurgu1"/>
        <w:tblW w:w="9629" w:type="dxa"/>
        <w:tblLook w:val="04A0" w:firstRow="1" w:lastRow="0" w:firstColumn="1" w:lastColumn="0" w:noHBand="0" w:noVBand="1"/>
      </w:tblPr>
      <w:tblGrid>
        <w:gridCol w:w="2142"/>
        <w:gridCol w:w="7487"/>
      </w:tblGrid>
      <w:tr w:rsidR="0003505B" w:rsidRPr="00AB13FE" w14:paraId="102B4CD9" w14:textId="77777777" w:rsidTr="000E58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50EF059B" w14:textId="77777777" w:rsidR="0003505B" w:rsidRPr="00DE6B39" w:rsidRDefault="0003505B" w:rsidP="000E5841">
            <w:pPr>
              <w:jc w:val="center"/>
            </w:pPr>
            <w:r w:rsidRPr="00DE6B39">
              <w:t>Birim Adı:</w:t>
            </w:r>
          </w:p>
        </w:tc>
        <w:tc>
          <w:tcPr>
            <w:tcW w:w="7487" w:type="dxa"/>
            <w:vAlign w:val="center"/>
            <w:hideMark/>
          </w:tcPr>
          <w:p w14:paraId="7CB6E991" w14:textId="77777777" w:rsidR="0003505B" w:rsidRPr="00DE6B39" w:rsidRDefault="00621D91" w:rsidP="000E5841">
            <w:pPr>
              <w:jc w:val="center"/>
              <w:cnfStyle w:val="100000000000" w:firstRow="1" w:lastRow="0" w:firstColumn="0" w:lastColumn="0" w:oddVBand="0" w:evenVBand="0" w:oddHBand="0" w:evenHBand="0" w:firstRowFirstColumn="0" w:firstRowLastColumn="0" w:lastRowFirstColumn="0" w:lastRowLastColumn="0"/>
            </w:pPr>
            <w:r w:rsidRPr="00DE6B39">
              <w:t>İlahiyat</w:t>
            </w:r>
            <w:r w:rsidR="0003505B" w:rsidRPr="00DE6B39">
              <w:t xml:space="preserve"> Fakültesi</w:t>
            </w:r>
          </w:p>
        </w:tc>
      </w:tr>
      <w:tr w:rsidR="0003505B" w:rsidRPr="00AB13FE" w14:paraId="44EFB962" w14:textId="77777777" w:rsidTr="000E58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682FED55" w14:textId="77777777" w:rsidR="0003505B" w:rsidRPr="00DE6B39" w:rsidRDefault="0003505B" w:rsidP="00621D91">
            <w:pPr>
              <w:jc w:val="center"/>
            </w:pPr>
            <w:r w:rsidRPr="00DE6B39">
              <w:t>Sıra No</w:t>
            </w:r>
          </w:p>
        </w:tc>
        <w:tc>
          <w:tcPr>
            <w:tcW w:w="7487" w:type="dxa"/>
            <w:vAlign w:val="center"/>
            <w:hideMark/>
          </w:tcPr>
          <w:p w14:paraId="11B0C12E" w14:textId="77777777" w:rsidR="0003505B" w:rsidRPr="00AB13FE" w:rsidRDefault="0003505B" w:rsidP="000E5841">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Program Adı</w:t>
            </w:r>
          </w:p>
        </w:tc>
      </w:tr>
      <w:tr w:rsidR="0003505B" w:rsidRPr="00AB13FE" w14:paraId="43AAD0E5" w14:textId="77777777" w:rsidTr="000E584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3BA7BCDE" w14:textId="77777777" w:rsidR="0003505B" w:rsidRPr="00DE6B39" w:rsidRDefault="0003505B" w:rsidP="00621D91">
            <w:pPr>
              <w:jc w:val="center"/>
              <w:rPr>
                <w:rFonts w:ascii="Calibri" w:hAnsi="Calibri"/>
                <w:sz w:val="22"/>
                <w:szCs w:val="22"/>
              </w:rPr>
            </w:pPr>
            <w:r w:rsidRPr="00DE6B39">
              <w:rPr>
                <w:rFonts w:ascii="Calibri" w:hAnsi="Calibri"/>
                <w:sz w:val="22"/>
                <w:szCs w:val="22"/>
              </w:rPr>
              <w:t>1</w:t>
            </w:r>
          </w:p>
        </w:tc>
        <w:tc>
          <w:tcPr>
            <w:tcW w:w="7487" w:type="dxa"/>
            <w:vAlign w:val="center"/>
            <w:hideMark/>
          </w:tcPr>
          <w:p w14:paraId="2D056971" w14:textId="77777777" w:rsidR="0003505B" w:rsidRPr="00DE6B39" w:rsidRDefault="00621D91" w:rsidP="000E5841">
            <w:pPr>
              <w:jc w:val="cente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r w:rsidRPr="00DE6B39">
              <w:rPr>
                <w:rFonts w:ascii="Calibri" w:hAnsi="Calibri"/>
                <w:b/>
                <w:bCs/>
                <w:sz w:val="22"/>
                <w:szCs w:val="22"/>
              </w:rPr>
              <w:t>İlahiyat</w:t>
            </w:r>
          </w:p>
        </w:tc>
      </w:tr>
    </w:tbl>
    <w:p w14:paraId="0B1CA78D" w14:textId="77777777" w:rsidR="0012470B" w:rsidRDefault="0012470B" w:rsidP="00264046">
      <w:pPr>
        <w:pStyle w:val="A4TABLO"/>
        <w:ind w:firstLine="0"/>
        <w:jc w:val="left"/>
      </w:pPr>
    </w:p>
    <w:p w14:paraId="65549533" w14:textId="77777777" w:rsidR="0012470B" w:rsidRDefault="0012470B" w:rsidP="0003505B">
      <w:pPr>
        <w:pStyle w:val="A4TABLO"/>
      </w:pPr>
    </w:p>
    <w:p w14:paraId="78ECC294" w14:textId="77777777" w:rsidR="00016ABA" w:rsidRPr="00AB13FE" w:rsidRDefault="003F562B" w:rsidP="0003505B">
      <w:pPr>
        <w:pStyle w:val="A4TABLO"/>
      </w:pPr>
      <w:r>
        <w:t>Tablo 19</w:t>
      </w:r>
      <w:r w:rsidR="00016ABA" w:rsidRPr="00AB13FE">
        <w:t>: 201</w:t>
      </w:r>
      <w:r w:rsidR="006B0F69">
        <w:t>9-2020</w:t>
      </w:r>
      <w:r w:rsidR="00016ABA" w:rsidRPr="00AB13FE">
        <w:t xml:space="preserve"> Eğitim-Öğretim Yılı Öğrenci Sayıları</w:t>
      </w:r>
    </w:p>
    <w:tbl>
      <w:tblPr>
        <w:tblStyle w:val="AkKlavuzVurgu1"/>
        <w:tblW w:w="9629" w:type="dxa"/>
        <w:tblLook w:val="04A0" w:firstRow="1" w:lastRow="0" w:firstColumn="1" w:lastColumn="0" w:noHBand="0" w:noVBand="1"/>
      </w:tblPr>
      <w:tblGrid>
        <w:gridCol w:w="2287"/>
        <w:gridCol w:w="753"/>
        <w:gridCol w:w="750"/>
        <w:gridCol w:w="751"/>
        <w:gridCol w:w="753"/>
        <w:gridCol w:w="750"/>
        <w:gridCol w:w="751"/>
        <w:gridCol w:w="754"/>
        <w:gridCol w:w="752"/>
        <w:gridCol w:w="1328"/>
      </w:tblGrid>
      <w:tr w:rsidR="00016ABA" w:rsidRPr="00AB13FE" w14:paraId="31175D0E" w14:textId="77777777" w:rsidTr="003927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87" w:type="dxa"/>
            <w:vAlign w:val="center"/>
          </w:tcPr>
          <w:p w14:paraId="2DF1AE0A" w14:textId="77777777" w:rsidR="00016ABA" w:rsidRPr="00DE6B39" w:rsidRDefault="0003505B" w:rsidP="003362A7">
            <w:pPr>
              <w:tabs>
                <w:tab w:val="left" w:pos="0"/>
              </w:tabs>
              <w:spacing w:before="100" w:beforeAutospacing="1" w:after="100" w:afterAutospacing="1"/>
              <w:jc w:val="center"/>
              <w:rPr>
                <w:bCs w:val="0"/>
              </w:rPr>
            </w:pPr>
            <w:r w:rsidRPr="00DE6B39">
              <w:rPr>
                <w:bCs w:val="0"/>
              </w:rPr>
              <w:t>Program</w:t>
            </w:r>
          </w:p>
        </w:tc>
        <w:tc>
          <w:tcPr>
            <w:tcW w:w="2254" w:type="dxa"/>
            <w:gridSpan w:val="3"/>
            <w:vAlign w:val="center"/>
          </w:tcPr>
          <w:p w14:paraId="2BAE7C4B"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1.Öğretim</w:t>
            </w:r>
          </w:p>
        </w:tc>
        <w:tc>
          <w:tcPr>
            <w:tcW w:w="2254" w:type="dxa"/>
            <w:gridSpan w:val="3"/>
            <w:vAlign w:val="center"/>
          </w:tcPr>
          <w:p w14:paraId="5FE307BC"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2.Öğretim</w:t>
            </w:r>
          </w:p>
        </w:tc>
        <w:tc>
          <w:tcPr>
            <w:tcW w:w="2834" w:type="dxa"/>
            <w:gridSpan w:val="3"/>
            <w:vAlign w:val="center"/>
          </w:tcPr>
          <w:p w14:paraId="23ACA3DF"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TOPLAM</w:t>
            </w:r>
          </w:p>
        </w:tc>
      </w:tr>
      <w:tr w:rsidR="00016ABA" w:rsidRPr="00AB13FE" w14:paraId="6CE940A7" w14:textId="77777777" w:rsidTr="00392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vAlign w:val="center"/>
          </w:tcPr>
          <w:p w14:paraId="6859C105" w14:textId="77777777" w:rsidR="00016ABA" w:rsidRPr="00AB13FE" w:rsidRDefault="00016ABA" w:rsidP="003362A7">
            <w:pPr>
              <w:tabs>
                <w:tab w:val="left" w:pos="0"/>
              </w:tabs>
              <w:spacing w:before="100" w:beforeAutospacing="1" w:after="100" w:afterAutospacing="1"/>
              <w:jc w:val="center"/>
            </w:pPr>
          </w:p>
        </w:tc>
        <w:tc>
          <w:tcPr>
            <w:tcW w:w="753" w:type="dxa"/>
            <w:vAlign w:val="center"/>
          </w:tcPr>
          <w:p w14:paraId="564EBBF9"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0" w:type="dxa"/>
            <w:vAlign w:val="center"/>
          </w:tcPr>
          <w:p w14:paraId="258E3386"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1" w:type="dxa"/>
            <w:vAlign w:val="center"/>
          </w:tcPr>
          <w:p w14:paraId="5B5B5D04"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53" w:type="dxa"/>
            <w:vAlign w:val="center"/>
          </w:tcPr>
          <w:p w14:paraId="5B0C4B47"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0" w:type="dxa"/>
            <w:vAlign w:val="center"/>
          </w:tcPr>
          <w:p w14:paraId="01B0C10F"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1" w:type="dxa"/>
            <w:vAlign w:val="center"/>
          </w:tcPr>
          <w:p w14:paraId="74EAFCE4"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54" w:type="dxa"/>
            <w:vAlign w:val="center"/>
          </w:tcPr>
          <w:p w14:paraId="75F4A99E"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2" w:type="dxa"/>
            <w:vAlign w:val="center"/>
          </w:tcPr>
          <w:p w14:paraId="461C0DCE"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1328" w:type="dxa"/>
            <w:vAlign w:val="center"/>
          </w:tcPr>
          <w:p w14:paraId="3D4A77F8"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r>
      <w:tr w:rsidR="00016ABA" w:rsidRPr="00AB13FE" w14:paraId="77806B08" w14:textId="77777777" w:rsidTr="00392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vAlign w:val="center"/>
          </w:tcPr>
          <w:p w14:paraId="4B624585" w14:textId="77777777" w:rsidR="00016ABA" w:rsidRPr="00AB13FE" w:rsidRDefault="00621D91" w:rsidP="00621D91">
            <w:pPr>
              <w:tabs>
                <w:tab w:val="left" w:pos="0"/>
              </w:tabs>
              <w:spacing w:before="100" w:beforeAutospacing="1" w:after="100" w:afterAutospacing="1"/>
              <w:jc w:val="center"/>
            </w:pPr>
            <w:r>
              <w:t>İlahiyat</w:t>
            </w:r>
          </w:p>
        </w:tc>
        <w:tc>
          <w:tcPr>
            <w:tcW w:w="753" w:type="dxa"/>
            <w:vAlign w:val="center"/>
          </w:tcPr>
          <w:p w14:paraId="1411ED17" w14:textId="77777777" w:rsidR="00016ABA" w:rsidRPr="00AB13FE" w:rsidRDefault="006B0F69"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89</w:t>
            </w:r>
          </w:p>
        </w:tc>
        <w:tc>
          <w:tcPr>
            <w:tcW w:w="750" w:type="dxa"/>
            <w:vAlign w:val="center"/>
          </w:tcPr>
          <w:p w14:paraId="0EC142CE" w14:textId="77777777" w:rsidR="00016ABA" w:rsidRPr="00AB13FE" w:rsidRDefault="006B0F69"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62</w:t>
            </w:r>
          </w:p>
        </w:tc>
        <w:tc>
          <w:tcPr>
            <w:tcW w:w="751" w:type="dxa"/>
            <w:vAlign w:val="center"/>
          </w:tcPr>
          <w:p w14:paraId="272C9C33" w14:textId="77777777" w:rsidR="00016ABA" w:rsidRPr="00AB13FE" w:rsidRDefault="006B0F69"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151</w:t>
            </w:r>
          </w:p>
        </w:tc>
        <w:tc>
          <w:tcPr>
            <w:tcW w:w="753" w:type="dxa"/>
            <w:vAlign w:val="center"/>
          </w:tcPr>
          <w:p w14:paraId="75710F50"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0" w:type="dxa"/>
            <w:vAlign w:val="center"/>
          </w:tcPr>
          <w:p w14:paraId="0D657883"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1" w:type="dxa"/>
            <w:vAlign w:val="center"/>
          </w:tcPr>
          <w:p w14:paraId="08CCE43A"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4" w:type="dxa"/>
            <w:vAlign w:val="center"/>
          </w:tcPr>
          <w:p w14:paraId="375C461C" w14:textId="77777777"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85</w:t>
            </w:r>
          </w:p>
        </w:tc>
        <w:tc>
          <w:tcPr>
            <w:tcW w:w="752" w:type="dxa"/>
            <w:vAlign w:val="center"/>
          </w:tcPr>
          <w:p w14:paraId="69FA6D1F" w14:textId="77777777" w:rsidR="00016ABA" w:rsidRPr="00AB13FE" w:rsidRDefault="00BC7262"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67</w:t>
            </w:r>
          </w:p>
        </w:tc>
        <w:tc>
          <w:tcPr>
            <w:tcW w:w="1328" w:type="dxa"/>
            <w:vAlign w:val="center"/>
          </w:tcPr>
          <w:p w14:paraId="47392D01" w14:textId="77777777" w:rsidR="00016ABA" w:rsidRPr="00AB13FE" w:rsidRDefault="006B0F69"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151</w:t>
            </w:r>
          </w:p>
        </w:tc>
      </w:tr>
    </w:tbl>
    <w:p w14:paraId="149712C9" w14:textId="77777777" w:rsidR="00B44F35" w:rsidRDefault="00B44F35" w:rsidP="00016ABA">
      <w:pPr>
        <w:tabs>
          <w:tab w:val="left" w:pos="0"/>
        </w:tabs>
      </w:pPr>
    </w:p>
    <w:p w14:paraId="02B86CAF" w14:textId="77777777" w:rsidR="003B1D8C" w:rsidRDefault="003B1D8C" w:rsidP="00B67517">
      <w:pPr>
        <w:pStyle w:val="Balk5"/>
      </w:pPr>
    </w:p>
    <w:p w14:paraId="782E29DF" w14:textId="77777777" w:rsidR="003B1D8C" w:rsidRDefault="003B1D8C" w:rsidP="00B67517">
      <w:pPr>
        <w:pStyle w:val="Balk5"/>
      </w:pPr>
    </w:p>
    <w:p w14:paraId="1E0947FA" w14:textId="77777777" w:rsidR="003B1D8C" w:rsidRDefault="003B1D8C" w:rsidP="00B67517">
      <w:pPr>
        <w:pStyle w:val="Balk5"/>
      </w:pPr>
    </w:p>
    <w:p w14:paraId="651B04E1" w14:textId="77777777" w:rsidR="00B67517" w:rsidRDefault="00B67517" w:rsidP="00B67517">
      <w:pPr>
        <w:pStyle w:val="Balk5"/>
      </w:pPr>
      <w:r>
        <w:t>5.1.1</w:t>
      </w:r>
      <w:r w:rsidRPr="00FE6221">
        <w:t>.</w:t>
      </w:r>
      <w:r>
        <w:t xml:space="preserve">2 </w:t>
      </w:r>
      <w:proofErr w:type="spellStart"/>
      <w:r>
        <w:t>Öğrenci</w:t>
      </w:r>
      <w:proofErr w:type="spellEnd"/>
      <w:r>
        <w:t xml:space="preserve"> </w:t>
      </w:r>
      <w:proofErr w:type="spellStart"/>
      <w:r>
        <w:t>Kontenjanları</w:t>
      </w:r>
      <w:proofErr w:type="spellEnd"/>
      <w:r>
        <w:t xml:space="preserve"> </w:t>
      </w:r>
      <w:proofErr w:type="spellStart"/>
      <w:r>
        <w:t>ve</w:t>
      </w:r>
      <w:proofErr w:type="spellEnd"/>
      <w:r>
        <w:t xml:space="preserve"> </w:t>
      </w:r>
      <w:proofErr w:type="spellStart"/>
      <w:r>
        <w:t>Doluluk</w:t>
      </w:r>
      <w:proofErr w:type="spellEnd"/>
      <w:r>
        <w:t xml:space="preserve"> </w:t>
      </w:r>
      <w:proofErr w:type="spellStart"/>
      <w:r>
        <w:t>Oranları</w:t>
      </w:r>
      <w:proofErr w:type="spellEnd"/>
    </w:p>
    <w:p w14:paraId="58971B61" w14:textId="77777777" w:rsidR="00B67517" w:rsidRPr="00B67517" w:rsidRDefault="00B67517" w:rsidP="00B67517">
      <w:pPr>
        <w:rPr>
          <w:lang w:val="en-GB" w:eastAsia="ko-KR"/>
        </w:rPr>
      </w:pPr>
    </w:p>
    <w:p w14:paraId="38024ACE" w14:textId="77777777" w:rsidR="003B1D8C" w:rsidRDefault="003B1D8C" w:rsidP="00B37EA3">
      <w:pPr>
        <w:pStyle w:val="A4TABLO"/>
      </w:pPr>
    </w:p>
    <w:p w14:paraId="4AFC9042" w14:textId="77777777" w:rsidR="00016ABA" w:rsidRPr="00B37EA3" w:rsidRDefault="00B37EA3" w:rsidP="00B37EA3">
      <w:pPr>
        <w:pStyle w:val="A4TABLO"/>
      </w:pPr>
      <w:r>
        <w:t xml:space="preserve">Tablo </w:t>
      </w:r>
      <w:r w:rsidR="003F562B">
        <w:t>20</w:t>
      </w:r>
      <w:r w:rsidR="00016ABA" w:rsidRPr="00AB13FE">
        <w:t>: Öğrenci Ko</w:t>
      </w:r>
      <w:r>
        <w:t>ntenjanları ve Doluluk Oranları</w:t>
      </w:r>
    </w:p>
    <w:tbl>
      <w:tblPr>
        <w:tblStyle w:val="AkKlavuzVurgu1"/>
        <w:tblW w:w="5318" w:type="pct"/>
        <w:tblLook w:val="00A0" w:firstRow="1" w:lastRow="0" w:firstColumn="1" w:lastColumn="0" w:noHBand="0" w:noVBand="0"/>
      </w:tblPr>
      <w:tblGrid>
        <w:gridCol w:w="1988"/>
        <w:gridCol w:w="1561"/>
        <w:gridCol w:w="1209"/>
        <w:gridCol w:w="1126"/>
        <w:gridCol w:w="1126"/>
        <w:gridCol w:w="884"/>
        <w:gridCol w:w="1733"/>
      </w:tblGrid>
      <w:tr w:rsidR="00016ABA" w:rsidRPr="00AB13FE" w14:paraId="381E3D54" w14:textId="77777777" w:rsidTr="0035588F">
        <w:trPr>
          <w:cnfStyle w:val="100000000000" w:firstRow="1" w:lastRow="0" w:firstColumn="0" w:lastColumn="0" w:oddVBand="0" w:evenVBand="0" w:oddHBand="0" w:evenHBand="0" w:firstRowFirstColumn="0" w:firstRowLastColumn="0" w:lastRowFirstColumn="0" w:lastRowLastColumn="0"/>
          <w:trHeight w:hRule="exact" w:val="732"/>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5637227F" w14:textId="77777777" w:rsidR="00016ABA" w:rsidRPr="00DE6B39" w:rsidRDefault="00016ABA" w:rsidP="003362A7">
            <w:pPr>
              <w:jc w:val="center"/>
            </w:pPr>
            <w:r w:rsidRPr="00DE6B39">
              <w:t>Birimin Adı</w:t>
            </w:r>
          </w:p>
        </w:tc>
        <w:tc>
          <w:tcPr>
            <w:cnfStyle w:val="000010000000" w:firstRow="0" w:lastRow="0" w:firstColumn="0" w:lastColumn="0" w:oddVBand="1" w:evenVBand="0" w:oddHBand="0" w:evenHBand="0" w:firstRowFirstColumn="0" w:firstRowLastColumn="0" w:lastRowFirstColumn="0" w:lastRowLastColumn="0"/>
            <w:tcW w:w="811" w:type="pct"/>
            <w:shd w:val="clear" w:color="auto" w:fill="auto"/>
            <w:vAlign w:val="center"/>
          </w:tcPr>
          <w:p w14:paraId="1C3338E8" w14:textId="77777777" w:rsidR="00016ABA" w:rsidRPr="00DE6B39" w:rsidRDefault="00016ABA" w:rsidP="003362A7">
            <w:pPr>
              <w:ind w:left="146"/>
              <w:jc w:val="center"/>
            </w:pPr>
            <w:r w:rsidRPr="00DE6B39">
              <w:t xml:space="preserve">ÖSS </w:t>
            </w:r>
            <w:r w:rsidR="00992365" w:rsidRPr="00DE6B39">
              <w:t>Kontenjanı (</w:t>
            </w:r>
            <w:r w:rsidRPr="00DE6B39">
              <w:t>*)</w:t>
            </w:r>
          </w:p>
        </w:tc>
        <w:tc>
          <w:tcPr>
            <w:tcW w:w="628" w:type="pct"/>
            <w:shd w:val="clear" w:color="auto" w:fill="auto"/>
            <w:vAlign w:val="center"/>
          </w:tcPr>
          <w:p w14:paraId="741ADCCB" w14:textId="77777777"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ÖSS Sonucu Kayıt Yaptıran</w:t>
            </w:r>
          </w:p>
        </w:tc>
        <w:tc>
          <w:tcPr>
            <w:cnfStyle w:val="000010000000" w:firstRow="0" w:lastRow="0" w:firstColumn="0" w:lastColumn="0" w:oddVBand="1" w:evenVBand="0" w:oddHBand="0" w:evenHBand="0" w:firstRowFirstColumn="0" w:firstRowLastColumn="0" w:lastRowFirstColumn="0" w:lastRowLastColumn="0"/>
            <w:tcW w:w="585" w:type="pct"/>
            <w:shd w:val="clear" w:color="auto" w:fill="auto"/>
            <w:vAlign w:val="center"/>
          </w:tcPr>
          <w:p w14:paraId="459540A5" w14:textId="77777777" w:rsidR="00016ABA" w:rsidRPr="00DE6B39" w:rsidRDefault="00016ABA" w:rsidP="003362A7">
            <w:pPr>
              <w:jc w:val="center"/>
            </w:pPr>
            <w:r w:rsidRPr="00DE6B39">
              <w:t>Boş Kalan Kontenjan</w:t>
            </w:r>
          </w:p>
        </w:tc>
        <w:tc>
          <w:tcPr>
            <w:tcW w:w="585" w:type="pct"/>
            <w:shd w:val="clear" w:color="auto" w:fill="auto"/>
            <w:vAlign w:val="center"/>
          </w:tcPr>
          <w:p w14:paraId="09DDDF2C" w14:textId="77777777"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Ek Kontenjan Kayıt Yaptıran</w:t>
            </w:r>
          </w:p>
        </w:tc>
        <w:tc>
          <w:tcPr>
            <w:cnfStyle w:val="000010000000" w:firstRow="0" w:lastRow="0" w:firstColumn="0" w:lastColumn="0" w:oddVBand="1" w:evenVBand="0" w:oddHBand="0" w:evenHBand="0" w:firstRowFirstColumn="0" w:firstRowLastColumn="0" w:lastRowFirstColumn="0" w:lastRowLastColumn="0"/>
            <w:tcW w:w="459" w:type="pct"/>
            <w:shd w:val="clear" w:color="auto" w:fill="auto"/>
            <w:vAlign w:val="center"/>
          </w:tcPr>
          <w:p w14:paraId="1FC75DAC" w14:textId="77777777" w:rsidR="00016ABA" w:rsidRPr="00DE6B39" w:rsidRDefault="00016ABA" w:rsidP="003362A7">
            <w:pPr>
              <w:jc w:val="center"/>
            </w:pPr>
            <w:r w:rsidRPr="00DE6B39">
              <w:t>Toplam Kayıt</w:t>
            </w:r>
          </w:p>
        </w:tc>
        <w:tc>
          <w:tcPr>
            <w:tcW w:w="900" w:type="pct"/>
            <w:shd w:val="clear" w:color="auto" w:fill="auto"/>
            <w:vAlign w:val="center"/>
          </w:tcPr>
          <w:p w14:paraId="3E615C49" w14:textId="77777777" w:rsidR="00016ABA" w:rsidRPr="00DE6B39"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E6B39">
              <w:t xml:space="preserve">Doluluk </w:t>
            </w:r>
            <w:proofErr w:type="gramStart"/>
            <w:r w:rsidRPr="00DE6B39">
              <w:t>Oranı(</w:t>
            </w:r>
            <w:proofErr w:type="gramEnd"/>
            <w:r w:rsidRPr="00DE6B39">
              <w:t>%)</w:t>
            </w:r>
          </w:p>
        </w:tc>
      </w:tr>
      <w:tr w:rsidR="00016ABA" w:rsidRPr="00AB13FE" w14:paraId="2B70955F" w14:textId="77777777" w:rsidTr="0035588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7B238D10" w14:textId="77777777" w:rsidR="00016ABA" w:rsidRPr="00DE6B39" w:rsidRDefault="00621D91" w:rsidP="00621D91">
            <w:pPr>
              <w:jc w:val="center"/>
              <w:rPr>
                <w:rFonts w:asciiTheme="majorBidi" w:hAnsiTheme="majorBidi"/>
                <w:sz w:val="18"/>
                <w:szCs w:val="18"/>
              </w:rPr>
            </w:pPr>
            <w:r w:rsidRPr="00DE6B39">
              <w:rPr>
                <w:rFonts w:asciiTheme="majorBidi" w:hAnsiTheme="majorBidi"/>
                <w:sz w:val="18"/>
                <w:szCs w:val="18"/>
              </w:rPr>
              <w:t>İlahiyat Fakültesi</w:t>
            </w:r>
          </w:p>
        </w:tc>
        <w:tc>
          <w:tcPr>
            <w:cnfStyle w:val="000010000000" w:firstRow="0" w:lastRow="0" w:firstColumn="0" w:lastColumn="0" w:oddVBand="1" w:evenVBand="0" w:oddHBand="0" w:evenHBand="0" w:firstRowFirstColumn="0" w:firstRowLastColumn="0" w:lastRowFirstColumn="0" w:lastRowLastColumn="0"/>
            <w:tcW w:w="811" w:type="pct"/>
            <w:vAlign w:val="center"/>
          </w:tcPr>
          <w:p w14:paraId="1DE79EF1" w14:textId="77777777" w:rsidR="00016ABA" w:rsidRPr="00DE6B39" w:rsidRDefault="00145C4C" w:rsidP="003362A7">
            <w:pPr>
              <w:spacing w:before="120" w:after="120" w:line="276" w:lineRule="auto"/>
              <w:jc w:val="center"/>
              <w:rPr>
                <w:rFonts w:ascii="Arial" w:hAnsi="Arial" w:cs="Arial"/>
                <w:sz w:val="18"/>
                <w:szCs w:val="16"/>
              </w:rPr>
            </w:pPr>
            <w:r>
              <w:rPr>
                <w:rFonts w:ascii="Arial" w:hAnsi="Arial" w:cs="Arial"/>
                <w:sz w:val="18"/>
                <w:szCs w:val="16"/>
              </w:rPr>
              <w:t>103</w:t>
            </w:r>
          </w:p>
        </w:tc>
        <w:tc>
          <w:tcPr>
            <w:tcW w:w="628" w:type="pct"/>
            <w:vAlign w:val="center"/>
          </w:tcPr>
          <w:p w14:paraId="59C94E67" w14:textId="77777777" w:rsidR="00016ABA" w:rsidRPr="00DE6B39" w:rsidRDefault="00145C4C" w:rsidP="00145C4C">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 xml:space="preserve">         101</w:t>
            </w:r>
          </w:p>
        </w:tc>
        <w:tc>
          <w:tcPr>
            <w:cnfStyle w:val="000010000000" w:firstRow="0" w:lastRow="0" w:firstColumn="0" w:lastColumn="0" w:oddVBand="1" w:evenVBand="0" w:oddHBand="0" w:evenHBand="0" w:firstRowFirstColumn="0" w:firstRowLastColumn="0" w:lastRowFirstColumn="0" w:lastRowLastColumn="0"/>
            <w:tcW w:w="585" w:type="pct"/>
            <w:vAlign w:val="center"/>
          </w:tcPr>
          <w:p w14:paraId="1AD1B0DE" w14:textId="77777777" w:rsidR="00016ABA" w:rsidRPr="00DE6B39" w:rsidRDefault="00145C4C" w:rsidP="003362A7">
            <w:pPr>
              <w:spacing w:before="120" w:after="120" w:line="276" w:lineRule="auto"/>
              <w:jc w:val="center"/>
              <w:rPr>
                <w:rFonts w:ascii="Arial" w:hAnsi="Arial" w:cs="Arial"/>
                <w:sz w:val="18"/>
                <w:szCs w:val="16"/>
              </w:rPr>
            </w:pPr>
            <w:r>
              <w:rPr>
                <w:rFonts w:ascii="Arial" w:hAnsi="Arial" w:cs="Arial"/>
                <w:sz w:val="18"/>
                <w:szCs w:val="16"/>
              </w:rPr>
              <w:t>2</w:t>
            </w:r>
          </w:p>
        </w:tc>
        <w:tc>
          <w:tcPr>
            <w:tcW w:w="585" w:type="pct"/>
            <w:vAlign w:val="center"/>
          </w:tcPr>
          <w:p w14:paraId="797AFA41" w14:textId="77777777" w:rsidR="00016ABA" w:rsidRPr="00DE6B39" w:rsidRDefault="00145C4C" w:rsidP="003362A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2</w:t>
            </w:r>
          </w:p>
        </w:tc>
        <w:tc>
          <w:tcPr>
            <w:cnfStyle w:val="000010000000" w:firstRow="0" w:lastRow="0" w:firstColumn="0" w:lastColumn="0" w:oddVBand="1" w:evenVBand="0" w:oddHBand="0" w:evenHBand="0" w:firstRowFirstColumn="0" w:firstRowLastColumn="0" w:lastRowFirstColumn="0" w:lastRowLastColumn="0"/>
            <w:tcW w:w="459" w:type="pct"/>
            <w:vAlign w:val="center"/>
          </w:tcPr>
          <w:p w14:paraId="7DDF85FF" w14:textId="77777777" w:rsidR="00016ABA" w:rsidRPr="00DE6B39" w:rsidRDefault="00145C4C" w:rsidP="003362A7">
            <w:pPr>
              <w:spacing w:before="120" w:after="120" w:line="276" w:lineRule="auto"/>
              <w:jc w:val="center"/>
              <w:rPr>
                <w:rFonts w:ascii="Arial" w:hAnsi="Arial" w:cs="Arial"/>
                <w:sz w:val="18"/>
                <w:szCs w:val="16"/>
              </w:rPr>
            </w:pPr>
            <w:r>
              <w:rPr>
                <w:rFonts w:ascii="Arial" w:hAnsi="Arial" w:cs="Arial"/>
                <w:sz w:val="18"/>
                <w:szCs w:val="16"/>
              </w:rPr>
              <w:t>103</w:t>
            </w:r>
          </w:p>
        </w:tc>
        <w:tc>
          <w:tcPr>
            <w:tcW w:w="900" w:type="pct"/>
            <w:vAlign w:val="center"/>
          </w:tcPr>
          <w:p w14:paraId="0324878B" w14:textId="77777777" w:rsidR="00016ABA" w:rsidRPr="00DE6B39" w:rsidRDefault="00264046" w:rsidP="003362A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100</w:t>
            </w:r>
          </w:p>
        </w:tc>
      </w:tr>
    </w:tbl>
    <w:p w14:paraId="191F27FF" w14:textId="77777777" w:rsidR="00016ABA" w:rsidRDefault="00016ABA" w:rsidP="00016ABA"/>
    <w:p w14:paraId="5B4E1AE1" w14:textId="77777777" w:rsidR="00B34EE7" w:rsidRDefault="00B67517" w:rsidP="00B34EE7">
      <w:pPr>
        <w:pStyle w:val="Balk5"/>
      </w:pPr>
      <w:r>
        <w:t>5.1.1</w:t>
      </w:r>
      <w:r w:rsidRPr="00FE6221">
        <w:t>.</w:t>
      </w:r>
      <w:r w:rsidR="00B34EE7">
        <w:t>3</w:t>
      </w:r>
      <w:r>
        <w:t xml:space="preserve"> </w:t>
      </w:r>
      <w:proofErr w:type="spellStart"/>
      <w:r w:rsidR="00B542BD">
        <w:t>Yatay</w:t>
      </w:r>
      <w:proofErr w:type="spellEnd"/>
      <w:r w:rsidR="00B542BD">
        <w:t xml:space="preserve"> </w:t>
      </w:r>
      <w:proofErr w:type="spellStart"/>
      <w:r w:rsidR="00B542BD">
        <w:t>ve</w:t>
      </w:r>
      <w:proofErr w:type="spellEnd"/>
      <w:r w:rsidR="00B542BD">
        <w:t xml:space="preserve"> </w:t>
      </w:r>
      <w:proofErr w:type="spellStart"/>
      <w:r w:rsidR="00B542BD">
        <w:t>Dike</w:t>
      </w:r>
      <w:r w:rsidR="00B34EE7">
        <w:t>y</w:t>
      </w:r>
      <w:proofErr w:type="spellEnd"/>
      <w:r w:rsidR="00B34EE7">
        <w:t xml:space="preserve"> </w:t>
      </w:r>
      <w:proofErr w:type="spellStart"/>
      <w:r w:rsidR="00B34EE7">
        <w:t>Geçişle</w:t>
      </w:r>
      <w:proofErr w:type="spellEnd"/>
      <w:r w:rsidR="00B34EE7">
        <w:t xml:space="preserve"> </w:t>
      </w:r>
      <w:proofErr w:type="spellStart"/>
      <w:r w:rsidR="00B34EE7">
        <w:t>Gelen</w:t>
      </w:r>
      <w:proofErr w:type="spellEnd"/>
      <w:r w:rsidR="00B34EE7">
        <w:t xml:space="preserve"> </w:t>
      </w:r>
      <w:proofErr w:type="spellStart"/>
      <w:r w:rsidR="00B34EE7">
        <w:t>Öğrenci</w:t>
      </w:r>
      <w:proofErr w:type="spellEnd"/>
      <w:r w:rsidR="00B34EE7">
        <w:t xml:space="preserve"> </w:t>
      </w:r>
      <w:proofErr w:type="spellStart"/>
      <w:r w:rsidR="00B34EE7">
        <w:t>Sayıları</w:t>
      </w:r>
      <w:proofErr w:type="spellEnd"/>
    </w:p>
    <w:p w14:paraId="5E6A213F" w14:textId="77777777" w:rsidR="00B34EE7" w:rsidRPr="00B67517" w:rsidRDefault="00B34EE7" w:rsidP="00B67517">
      <w:pPr>
        <w:rPr>
          <w:lang w:val="en-GB" w:eastAsia="ko-KR"/>
        </w:rPr>
      </w:pPr>
    </w:p>
    <w:p w14:paraId="288A633A" w14:textId="77777777" w:rsidR="00016ABA" w:rsidRPr="00B37EA3" w:rsidRDefault="00750F86" w:rsidP="00B37EA3">
      <w:pPr>
        <w:pStyle w:val="A4TABLO"/>
      </w:pPr>
      <w:r>
        <w:t xml:space="preserve">Tablo </w:t>
      </w:r>
      <w:r w:rsidR="003F562B">
        <w:t>21</w:t>
      </w:r>
      <w:r w:rsidR="00016ABA" w:rsidRPr="00AB13FE">
        <w:t xml:space="preserve">: Yatay ve Dikey </w:t>
      </w:r>
      <w:r w:rsidR="00B37EA3">
        <w:t xml:space="preserve">Geçişle Gelen Öğrenci Sayıları </w:t>
      </w: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751849" w:rsidRPr="00AB13FE" w14:paraId="3715BEBC" w14:textId="77777777" w:rsidTr="0075184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14:paraId="600D6CC7" w14:textId="77777777" w:rsidR="00751849" w:rsidRPr="00AB13FE" w:rsidRDefault="00751849" w:rsidP="003362A7">
            <w:pPr>
              <w:jc w:val="center"/>
              <w:rPr>
                <w:b w:val="0"/>
                <w:szCs w:val="24"/>
              </w:rPr>
            </w:pPr>
          </w:p>
          <w:p w14:paraId="7E12FDC8" w14:textId="77777777" w:rsidR="00751849" w:rsidRPr="00AB13FE" w:rsidRDefault="00751849" w:rsidP="003362A7">
            <w:pPr>
              <w:jc w:val="center"/>
              <w:rPr>
                <w:b w:val="0"/>
                <w:szCs w:val="24"/>
              </w:rPr>
            </w:pPr>
          </w:p>
        </w:tc>
        <w:tc>
          <w:tcPr>
            <w:tcW w:w="3827" w:type="dxa"/>
            <w:gridSpan w:val="3"/>
            <w:vAlign w:val="center"/>
          </w:tcPr>
          <w:p w14:paraId="399EECA6" w14:textId="77777777"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Yatay Geçişle Gelen Öğrenci Sayısı</w:t>
            </w:r>
          </w:p>
        </w:tc>
        <w:tc>
          <w:tcPr>
            <w:tcW w:w="3969" w:type="dxa"/>
            <w:gridSpan w:val="3"/>
            <w:vAlign w:val="center"/>
          </w:tcPr>
          <w:p w14:paraId="20E9740C" w14:textId="77777777"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szCs w:val="24"/>
              </w:rPr>
            </w:pPr>
            <w:r w:rsidRPr="00DE6B39">
              <w:rPr>
                <w:bCs w:val="0"/>
              </w:rPr>
              <w:t>Dikey Geçişle Gelen Öğrenci Sayısı</w:t>
            </w:r>
          </w:p>
        </w:tc>
      </w:tr>
      <w:tr w:rsidR="00751849" w:rsidRPr="00AB13FE" w14:paraId="1D037BBD" w14:textId="77777777" w:rsidTr="0075184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14:paraId="58430BFC" w14:textId="77777777" w:rsidR="00751849" w:rsidRPr="00AB13FE" w:rsidRDefault="00751849" w:rsidP="003362A7">
            <w:pPr>
              <w:jc w:val="center"/>
              <w:rPr>
                <w:b w:val="0"/>
              </w:rPr>
            </w:pPr>
          </w:p>
        </w:tc>
        <w:tc>
          <w:tcPr>
            <w:tcW w:w="1276" w:type="dxa"/>
            <w:vAlign w:val="center"/>
          </w:tcPr>
          <w:p w14:paraId="1F2FACA6"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14:paraId="02FF1794"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0F382FE2"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14:paraId="79919D88"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14:paraId="62557698"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03B39FBB"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751849" w:rsidRPr="00AB13FE" w14:paraId="410FE66D" w14:textId="77777777" w:rsidTr="00751849">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9AEBAFB" w14:textId="77777777" w:rsidR="00751849" w:rsidRPr="00DE6B39" w:rsidRDefault="00751849" w:rsidP="00621D91">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14:paraId="2F48074D" w14:textId="77777777" w:rsidR="00751849" w:rsidRPr="00DE6B39" w:rsidRDefault="00145C4C"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8</w:t>
            </w:r>
          </w:p>
        </w:tc>
        <w:tc>
          <w:tcPr>
            <w:tcW w:w="1276" w:type="dxa"/>
            <w:vAlign w:val="center"/>
          </w:tcPr>
          <w:p w14:paraId="794CDFD3" w14:textId="77777777" w:rsidR="00751849" w:rsidRPr="00DE6B39" w:rsidRDefault="00145C4C"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15</w:t>
            </w:r>
          </w:p>
        </w:tc>
        <w:tc>
          <w:tcPr>
            <w:tcW w:w="1275" w:type="dxa"/>
            <w:vAlign w:val="center"/>
          </w:tcPr>
          <w:p w14:paraId="15338D1A" w14:textId="77777777" w:rsidR="00751849" w:rsidRPr="00DE6B39" w:rsidRDefault="00145C4C"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23</w:t>
            </w:r>
          </w:p>
        </w:tc>
        <w:tc>
          <w:tcPr>
            <w:tcW w:w="1276" w:type="dxa"/>
            <w:vAlign w:val="center"/>
          </w:tcPr>
          <w:p w14:paraId="75B8E433" w14:textId="77777777" w:rsidR="00751849" w:rsidRPr="00DE6B39" w:rsidRDefault="00145C4C"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5</w:t>
            </w:r>
          </w:p>
        </w:tc>
        <w:tc>
          <w:tcPr>
            <w:tcW w:w="1418" w:type="dxa"/>
            <w:vAlign w:val="center"/>
          </w:tcPr>
          <w:p w14:paraId="51177CDA" w14:textId="77777777" w:rsidR="00751849" w:rsidRPr="00DE6B39" w:rsidRDefault="00145C4C"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5" w:type="dxa"/>
            <w:vAlign w:val="center"/>
          </w:tcPr>
          <w:p w14:paraId="0D1D88A5" w14:textId="77777777" w:rsidR="00751849" w:rsidRPr="00DE6B39" w:rsidRDefault="00DA218D"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6</w:t>
            </w:r>
          </w:p>
        </w:tc>
      </w:tr>
    </w:tbl>
    <w:p w14:paraId="1A07BE30" w14:textId="77777777" w:rsidR="00B34EE7" w:rsidRDefault="00B34EE7" w:rsidP="00B34EE7">
      <w:pPr>
        <w:rPr>
          <w:rFonts w:ascii="Times New Roman" w:eastAsia="Times New Roman" w:hAnsi="Times New Roman" w:cs="Arial Narrow"/>
          <w:b/>
          <w:color w:val="auto"/>
          <w:kern w:val="0"/>
          <w:sz w:val="24"/>
          <w:lang w:val="en-GB" w:eastAsia="ko-KR"/>
        </w:rPr>
      </w:pPr>
    </w:p>
    <w:p w14:paraId="36180211" w14:textId="77777777" w:rsidR="00D06BD3" w:rsidRPr="008A52B9" w:rsidRDefault="008A52B9" w:rsidP="008A52B9">
      <w:pPr>
        <w:pStyle w:val="ListeParagraf"/>
        <w:numPr>
          <w:ilvl w:val="3"/>
          <w:numId w:val="50"/>
        </w:numPr>
        <w:spacing w:before="0" w:after="0"/>
        <w:rPr>
          <w:rFonts w:ascii="Times New Roman" w:eastAsia="Times New Roman" w:hAnsi="Times New Roman" w:cs="Arial Narrow"/>
          <w:b/>
          <w:color w:val="auto"/>
          <w:kern w:val="0"/>
          <w:sz w:val="24"/>
          <w:lang w:val="en-GB" w:eastAsia="ko-KR"/>
        </w:rPr>
      </w:pPr>
      <w:proofErr w:type="spellStart"/>
      <w:r w:rsidRPr="008A52B9">
        <w:rPr>
          <w:rFonts w:ascii="Times New Roman" w:eastAsia="Times New Roman" w:hAnsi="Times New Roman" w:cs="Arial Narrow"/>
          <w:b/>
          <w:color w:val="auto"/>
          <w:kern w:val="0"/>
          <w:sz w:val="24"/>
          <w:lang w:val="en-GB" w:eastAsia="ko-KR"/>
        </w:rPr>
        <w:t>Engelli</w:t>
      </w:r>
      <w:proofErr w:type="spellEnd"/>
      <w:r w:rsidRPr="008A52B9">
        <w:rPr>
          <w:rFonts w:ascii="Times New Roman" w:eastAsia="Times New Roman" w:hAnsi="Times New Roman" w:cs="Arial Narrow"/>
          <w:b/>
          <w:color w:val="auto"/>
          <w:kern w:val="0"/>
          <w:sz w:val="24"/>
          <w:lang w:val="en-GB" w:eastAsia="ko-KR"/>
        </w:rPr>
        <w:t xml:space="preserve"> </w:t>
      </w:r>
      <w:proofErr w:type="spellStart"/>
      <w:r w:rsidRPr="008A52B9">
        <w:rPr>
          <w:rFonts w:ascii="Times New Roman" w:eastAsia="Times New Roman" w:hAnsi="Times New Roman" w:cs="Arial Narrow"/>
          <w:b/>
          <w:color w:val="auto"/>
          <w:kern w:val="0"/>
          <w:sz w:val="24"/>
          <w:lang w:val="en-GB" w:eastAsia="ko-KR"/>
        </w:rPr>
        <w:t>Öğrenci</w:t>
      </w:r>
      <w:proofErr w:type="spellEnd"/>
      <w:r w:rsidRPr="008A52B9">
        <w:rPr>
          <w:rFonts w:ascii="Times New Roman" w:eastAsia="Times New Roman" w:hAnsi="Times New Roman" w:cs="Arial Narrow"/>
          <w:b/>
          <w:color w:val="auto"/>
          <w:kern w:val="0"/>
          <w:sz w:val="24"/>
          <w:lang w:val="en-GB" w:eastAsia="ko-KR"/>
        </w:rPr>
        <w:t xml:space="preserve"> </w:t>
      </w:r>
      <w:proofErr w:type="spellStart"/>
      <w:r w:rsidRPr="008A52B9">
        <w:rPr>
          <w:rFonts w:ascii="Times New Roman" w:eastAsia="Times New Roman" w:hAnsi="Times New Roman" w:cs="Arial Narrow"/>
          <w:b/>
          <w:color w:val="auto"/>
          <w:kern w:val="0"/>
          <w:sz w:val="24"/>
          <w:lang w:val="en-GB" w:eastAsia="ko-KR"/>
        </w:rPr>
        <w:t>Sayılar</w:t>
      </w:r>
      <w:r>
        <w:rPr>
          <w:rFonts w:ascii="Times New Roman" w:eastAsia="Times New Roman" w:hAnsi="Times New Roman" w:cs="Arial Narrow"/>
          <w:b/>
          <w:color w:val="auto"/>
          <w:kern w:val="0"/>
          <w:sz w:val="24"/>
          <w:lang w:val="en-GB" w:eastAsia="ko-KR"/>
        </w:rPr>
        <w:t>ı</w:t>
      </w:r>
      <w:proofErr w:type="spellEnd"/>
    </w:p>
    <w:p w14:paraId="52141CB8" w14:textId="77777777" w:rsidR="008A52B9" w:rsidRDefault="008A52B9" w:rsidP="00674B66">
      <w:pPr>
        <w:spacing w:before="0" w:after="0"/>
        <w:rPr>
          <w:rFonts w:ascii="Times New Roman" w:eastAsia="Times New Roman" w:hAnsi="Times New Roman" w:cs="Arial Narrow"/>
          <w:b/>
          <w:color w:val="auto"/>
          <w:kern w:val="0"/>
          <w:sz w:val="24"/>
          <w:lang w:val="en-GB" w:eastAsia="ko-KR"/>
        </w:rPr>
      </w:pPr>
    </w:p>
    <w:p w14:paraId="689E90D0" w14:textId="77777777" w:rsidR="008A52B9" w:rsidRDefault="008A52B9" w:rsidP="00674B66">
      <w:pPr>
        <w:spacing w:before="0" w:after="0"/>
        <w:rPr>
          <w:rFonts w:ascii="Times New Roman" w:eastAsia="Times New Roman" w:hAnsi="Times New Roman" w:cs="Arial Narrow"/>
          <w:b/>
          <w:color w:val="auto"/>
          <w:kern w:val="0"/>
          <w:sz w:val="24"/>
          <w:lang w:val="en-GB" w:eastAsia="ko-KR"/>
        </w:rPr>
      </w:pP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8A52B9" w:rsidRPr="00DE6B39" w14:paraId="345061FE" w14:textId="77777777" w:rsidTr="000A4E6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14:paraId="262670D4" w14:textId="77777777" w:rsidR="008A52B9" w:rsidRPr="00AB13FE" w:rsidRDefault="008A52B9" w:rsidP="000A4E6B">
            <w:pPr>
              <w:jc w:val="center"/>
              <w:rPr>
                <w:b w:val="0"/>
                <w:szCs w:val="24"/>
              </w:rPr>
            </w:pPr>
          </w:p>
          <w:p w14:paraId="2BC332C2" w14:textId="77777777" w:rsidR="008A52B9" w:rsidRPr="00AB13FE" w:rsidRDefault="008A52B9" w:rsidP="000A4E6B">
            <w:pPr>
              <w:jc w:val="center"/>
              <w:rPr>
                <w:b w:val="0"/>
                <w:szCs w:val="24"/>
              </w:rPr>
            </w:pPr>
          </w:p>
        </w:tc>
        <w:tc>
          <w:tcPr>
            <w:tcW w:w="3827" w:type="dxa"/>
            <w:gridSpan w:val="3"/>
            <w:vAlign w:val="center"/>
          </w:tcPr>
          <w:p w14:paraId="7A7F09B9" w14:textId="77777777" w:rsidR="008A52B9" w:rsidRPr="008A52B9" w:rsidRDefault="008A52B9" w:rsidP="008A52B9">
            <w:pPr>
              <w:pStyle w:val="ListeParagraf"/>
              <w:ind w:left="1080"/>
              <w:cnfStyle w:val="100000000000" w:firstRow="1" w:lastRow="0" w:firstColumn="0" w:lastColumn="0" w:oddVBand="0" w:evenVBand="0" w:oddHBand="0" w:evenHBand="0" w:firstRowFirstColumn="0" w:firstRowLastColumn="0" w:lastRowFirstColumn="0" w:lastRowLastColumn="0"/>
            </w:pPr>
            <w:r>
              <w:t>1.Öğretim</w:t>
            </w:r>
          </w:p>
        </w:tc>
        <w:tc>
          <w:tcPr>
            <w:tcW w:w="3969" w:type="dxa"/>
            <w:gridSpan w:val="3"/>
            <w:vAlign w:val="center"/>
          </w:tcPr>
          <w:p w14:paraId="76A508D2" w14:textId="77777777" w:rsidR="008A52B9" w:rsidRPr="00DE6B39" w:rsidRDefault="008A52B9" w:rsidP="000A4E6B">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2. Öğretim</w:t>
            </w:r>
          </w:p>
        </w:tc>
      </w:tr>
      <w:tr w:rsidR="008A52B9" w:rsidRPr="00AB13FE" w14:paraId="2621648C" w14:textId="77777777" w:rsidTr="000A4E6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14:paraId="0ACC10F0" w14:textId="77777777" w:rsidR="008A52B9" w:rsidRPr="00AB13FE" w:rsidRDefault="008A52B9" w:rsidP="000A4E6B">
            <w:pPr>
              <w:jc w:val="center"/>
              <w:rPr>
                <w:b w:val="0"/>
              </w:rPr>
            </w:pPr>
          </w:p>
        </w:tc>
        <w:tc>
          <w:tcPr>
            <w:tcW w:w="1276" w:type="dxa"/>
            <w:vAlign w:val="center"/>
          </w:tcPr>
          <w:p w14:paraId="51B27B7D"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14:paraId="47383C02"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5362EB26"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14:paraId="14E3E327"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14:paraId="058E1A8D"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379D3C5C"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8A52B9" w:rsidRPr="00DE6B39" w14:paraId="4E58E879" w14:textId="77777777" w:rsidTr="000A4E6B">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6A1B2181" w14:textId="77777777" w:rsidR="008A52B9" w:rsidRPr="00DE6B39" w:rsidRDefault="008A52B9" w:rsidP="000A4E6B">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14:paraId="2DE1391E" w14:textId="77777777" w:rsidR="008A52B9" w:rsidRPr="00DE6B39" w:rsidRDefault="00145C4C"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276" w:type="dxa"/>
            <w:vAlign w:val="center"/>
          </w:tcPr>
          <w:p w14:paraId="3458F2EA" w14:textId="77777777" w:rsidR="008A52B9" w:rsidRPr="00DE6B39" w:rsidRDefault="00145C4C"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5" w:type="dxa"/>
            <w:vAlign w:val="center"/>
          </w:tcPr>
          <w:p w14:paraId="536BCBA1" w14:textId="77777777"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6" w:type="dxa"/>
            <w:vAlign w:val="center"/>
          </w:tcPr>
          <w:p w14:paraId="696FCA69" w14:textId="77777777"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418" w:type="dxa"/>
            <w:vAlign w:val="center"/>
          </w:tcPr>
          <w:p w14:paraId="00B4FFB5" w14:textId="77777777" w:rsidR="008A52B9" w:rsidRPr="00DE6B39" w:rsidRDefault="00145C4C"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5" w:type="dxa"/>
            <w:vAlign w:val="center"/>
          </w:tcPr>
          <w:p w14:paraId="3AC262E6" w14:textId="77777777" w:rsidR="008A52B9" w:rsidRPr="00DE6B39" w:rsidRDefault="002404D8"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r>
    </w:tbl>
    <w:p w14:paraId="43DB43DF" w14:textId="77777777" w:rsidR="00354FED" w:rsidRDefault="00354FED" w:rsidP="00674B66">
      <w:pPr>
        <w:spacing w:before="0" w:after="0"/>
        <w:rPr>
          <w:rFonts w:ascii="Times New Roman" w:eastAsia="Times New Roman" w:hAnsi="Times New Roman" w:cs="Arial Narrow"/>
          <w:b/>
          <w:color w:val="auto"/>
          <w:kern w:val="0"/>
          <w:sz w:val="24"/>
          <w:lang w:val="en-GB" w:eastAsia="ko-KR"/>
        </w:rPr>
      </w:pPr>
    </w:p>
    <w:p w14:paraId="4DC79AA7" w14:textId="77777777" w:rsidR="00B34EE7" w:rsidRPr="0094585A" w:rsidRDefault="00674B66" w:rsidP="00B34EE7">
      <w:pPr>
        <w:pStyle w:val="Balk4"/>
        <w:numPr>
          <w:ilvl w:val="0"/>
          <w:numId w:val="0"/>
        </w:numPr>
        <w:spacing w:before="240" w:after="240"/>
        <w:rPr>
          <w:lang w:val="tr-TR"/>
        </w:rPr>
      </w:pPr>
      <w:r>
        <w:rPr>
          <w:lang w:val="tr-TR"/>
        </w:rPr>
        <w:t>C.5.2 İdari Hizmetler</w:t>
      </w:r>
    </w:p>
    <w:p w14:paraId="7D84CDEF" w14:textId="77777777" w:rsidR="003F03B2" w:rsidRDefault="00B34EE7" w:rsidP="003F03B2">
      <w:pPr>
        <w:spacing w:before="0" w:after="0" w:line="240" w:lineRule="auto"/>
        <w:rPr>
          <w:b/>
          <w:lang w:eastAsia="ko-KR"/>
        </w:rPr>
      </w:pPr>
      <w:r>
        <w:rPr>
          <w:b/>
          <w:lang w:eastAsia="ko-KR"/>
        </w:rPr>
        <w:t xml:space="preserve">              </w:t>
      </w:r>
      <w:r w:rsidR="00203094">
        <w:rPr>
          <w:b/>
          <w:lang w:eastAsia="ko-KR"/>
        </w:rPr>
        <w:t>İlahiyat Fakültesi olarak 2019</w:t>
      </w:r>
      <w:r w:rsidRPr="00B34EE7">
        <w:rPr>
          <w:b/>
          <w:lang w:eastAsia="ko-KR"/>
        </w:rPr>
        <w:t xml:space="preserve"> Mali Y</w:t>
      </w:r>
      <w:r w:rsidR="003B1D8C">
        <w:rPr>
          <w:b/>
          <w:lang w:eastAsia="ko-KR"/>
        </w:rPr>
        <w:t xml:space="preserve">ılında doğrudan temin usulüyle </w:t>
      </w:r>
      <w:r w:rsidRPr="00B34EE7">
        <w:rPr>
          <w:b/>
          <w:lang w:eastAsia="ko-KR"/>
        </w:rPr>
        <w:t>yapılan alımlara ilişkin bi</w:t>
      </w:r>
      <w:r w:rsidR="003B1D8C">
        <w:rPr>
          <w:b/>
          <w:lang w:eastAsia="ko-KR"/>
        </w:rPr>
        <w:t>l</w:t>
      </w:r>
      <w:r w:rsidRPr="00B34EE7">
        <w:rPr>
          <w:b/>
          <w:lang w:eastAsia="ko-KR"/>
        </w:rPr>
        <w:t>gil</w:t>
      </w:r>
      <w:r w:rsidR="00323A49">
        <w:rPr>
          <w:b/>
          <w:lang w:eastAsia="ko-KR"/>
        </w:rPr>
        <w:t>er Tablo 22</w:t>
      </w:r>
      <w:r w:rsidR="003F03B2">
        <w:rPr>
          <w:b/>
          <w:lang w:eastAsia="ko-KR"/>
        </w:rPr>
        <w:t>’de gösterilmektedir.</w:t>
      </w:r>
    </w:p>
    <w:p w14:paraId="6ADD3EC9" w14:textId="77777777" w:rsidR="003F03B2" w:rsidRPr="003F03B2" w:rsidRDefault="003F03B2" w:rsidP="003F03B2">
      <w:pPr>
        <w:spacing w:before="0" w:after="0" w:line="240" w:lineRule="auto"/>
        <w:rPr>
          <w:b/>
          <w:lang w:eastAsia="ko-KR"/>
        </w:rPr>
      </w:pPr>
    </w:p>
    <w:p w14:paraId="44BE93B0" w14:textId="77777777" w:rsidR="007A3BAD" w:rsidRDefault="007A3BAD" w:rsidP="00B23324">
      <w:pPr>
        <w:pStyle w:val="A4TABLO"/>
        <w:spacing w:line="240" w:lineRule="auto"/>
        <w:rPr>
          <w:lang w:val="en-GB" w:eastAsia="ko-KR"/>
        </w:rPr>
      </w:pPr>
    </w:p>
    <w:p w14:paraId="5E34ABB7" w14:textId="77777777" w:rsidR="007A3BAD" w:rsidRDefault="007A3BAD" w:rsidP="00B23324">
      <w:pPr>
        <w:pStyle w:val="A4TABLO"/>
        <w:spacing w:line="240" w:lineRule="auto"/>
        <w:rPr>
          <w:lang w:val="en-GB" w:eastAsia="ko-KR"/>
        </w:rPr>
      </w:pPr>
    </w:p>
    <w:p w14:paraId="25AC7116" w14:textId="77777777" w:rsidR="007A3BAD" w:rsidRDefault="007A3BAD" w:rsidP="00B23324">
      <w:pPr>
        <w:pStyle w:val="A4TABLO"/>
        <w:spacing w:line="240" w:lineRule="auto"/>
        <w:rPr>
          <w:lang w:val="en-GB" w:eastAsia="ko-KR"/>
        </w:rPr>
      </w:pPr>
    </w:p>
    <w:p w14:paraId="637B1828" w14:textId="77777777" w:rsidR="007A3BAD" w:rsidRDefault="007A3BAD" w:rsidP="00B23324">
      <w:pPr>
        <w:pStyle w:val="A4TABLO"/>
        <w:spacing w:line="240" w:lineRule="auto"/>
        <w:rPr>
          <w:lang w:val="en-GB" w:eastAsia="ko-KR"/>
        </w:rPr>
      </w:pPr>
    </w:p>
    <w:p w14:paraId="045A9518" w14:textId="77777777" w:rsidR="007A3BAD" w:rsidRDefault="007A3BAD" w:rsidP="00B23324">
      <w:pPr>
        <w:pStyle w:val="A4TABLO"/>
        <w:spacing w:line="240" w:lineRule="auto"/>
        <w:rPr>
          <w:lang w:val="en-GB" w:eastAsia="ko-KR"/>
        </w:rPr>
      </w:pPr>
    </w:p>
    <w:p w14:paraId="2216760A" w14:textId="77777777" w:rsidR="007A3BAD" w:rsidRDefault="007A3BAD" w:rsidP="00B23324">
      <w:pPr>
        <w:pStyle w:val="A4TABLO"/>
        <w:spacing w:line="240" w:lineRule="auto"/>
        <w:rPr>
          <w:lang w:val="en-GB" w:eastAsia="ko-KR"/>
        </w:rPr>
      </w:pPr>
    </w:p>
    <w:p w14:paraId="52BB1993" w14:textId="77777777" w:rsidR="007A3BAD" w:rsidRDefault="007A3BAD" w:rsidP="00B23324">
      <w:pPr>
        <w:pStyle w:val="A4TABLO"/>
        <w:spacing w:line="240" w:lineRule="auto"/>
        <w:rPr>
          <w:lang w:val="en-GB" w:eastAsia="ko-KR"/>
        </w:rPr>
      </w:pPr>
    </w:p>
    <w:p w14:paraId="6ED1023A" w14:textId="77777777" w:rsidR="007A3BAD" w:rsidRDefault="007A3BAD" w:rsidP="00B23324">
      <w:pPr>
        <w:pStyle w:val="A4TABLO"/>
        <w:spacing w:line="240" w:lineRule="auto"/>
        <w:rPr>
          <w:lang w:val="en-GB" w:eastAsia="ko-KR"/>
        </w:rPr>
      </w:pPr>
    </w:p>
    <w:p w14:paraId="634F6580" w14:textId="77777777" w:rsidR="007A3BAD" w:rsidRDefault="007A3BAD" w:rsidP="00B23324">
      <w:pPr>
        <w:pStyle w:val="A4TABLO"/>
        <w:spacing w:line="240" w:lineRule="auto"/>
        <w:rPr>
          <w:lang w:val="en-GB" w:eastAsia="ko-KR"/>
        </w:rPr>
      </w:pPr>
    </w:p>
    <w:p w14:paraId="77F5D835" w14:textId="77777777" w:rsidR="007A3BAD" w:rsidRDefault="007A3BAD" w:rsidP="00B23324">
      <w:pPr>
        <w:pStyle w:val="A4TABLO"/>
        <w:spacing w:line="240" w:lineRule="auto"/>
        <w:rPr>
          <w:lang w:val="en-GB" w:eastAsia="ko-KR"/>
        </w:rPr>
      </w:pPr>
    </w:p>
    <w:p w14:paraId="2D745AFF" w14:textId="77777777" w:rsidR="007A3BAD" w:rsidRDefault="007A3BAD" w:rsidP="00B23324">
      <w:pPr>
        <w:pStyle w:val="A4TABLO"/>
        <w:spacing w:line="240" w:lineRule="auto"/>
        <w:rPr>
          <w:lang w:val="en-GB" w:eastAsia="ko-KR"/>
        </w:rPr>
      </w:pPr>
    </w:p>
    <w:p w14:paraId="63D3B849" w14:textId="77777777" w:rsidR="00301745" w:rsidRPr="00B23324" w:rsidRDefault="003965DA" w:rsidP="00B23324">
      <w:pPr>
        <w:pStyle w:val="A4TABLO"/>
        <w:spacing w:line="240" w:lineRule="auto"/>
        <w:rPr>
          <w:lang w:val="en-GB" w:eastAsia="ko-KR"/>
        </w:rPr>
      </w:pPr>
      <w:proofErr w:type="spellStart"/>
      <w:r>
        <w:rPr>
          <w:lang w:val="en-GB" w:eastAsia="ko-KR"/>
        </w:rPr>
        <w:t>Tablo</w:t>
      </w:r>
      <w:proofErr w:type="spellEnd"/>
      <w:r>
        <w:rPr>
          <w:lang w:val="en-GB" w:eastAsia="ko-KR"/>
        </w:rPr>
        <w:t xml:space="preserve"> 2</w:t>
      </w:r>
      <w:r w:rsidR="00323A49">
        <w:rPr>
          <w:lang w:val="en-GB" w:eastAsia="ko-KR"/>
        </w:rPr>
        <w:t>2</w:t>
      </w:r>
      <w:r w:rsidR="0064095E">
        <w:rPr>
          <w:lang w:val="en-GB" w:eastAsia="ko-KR"/>
        </w:rPr>
        <w:t xml:space="preserve">: </w:t>
      </w:r>
      <w:proofErr w:type="spellStart"/>
      <w:r w:rsidR="0064095E">
        <w:rPr>
          <w:lang w:val="en-GB" w:eastAsia="ko-KR"/>
        </w:rPr>
        <w:t>Doğrudan</w:t>
      </w:r>
      <w:proofErr w:type="spellEnd"/>
      <w:r w:rsidR="0064095E">
        <w:rPr>
          <w:lang w:val="en-GB" w:eastAsia="ko-KR"/>
        </w:rPr>
        <w:t xml:space="preserve"> Temin</w:t>
      </w:r>
      <w:r>
        <w:rPr>
          <w:lang w:val="en-GB" w:eastAsia="ko-KR"/>
        </w:rPr>
        <w:t xml:space="preserve"> </w:t>
      </w:r>
      <w:proofErr w:type="spellStart"/>
      <w:r>
        <w:rPr>
          <w:lang w:val="en-GB" w:eastAsia="ko-KR"/>
        </w:rPr>
        <w:t>Usulüyle</w:t>
      </w:r>
      <w:proofErr w:type="spellEnd"/>
      <w:r>
        <w:rPr>
          <w:lang w:val="en-GB" w:eastAsia="ko-KR"/>
        </w:rPr>
        <w:t xml:space="preserve"> </w:t>
      </w:r>
      <w:proofErr w:type="spellStart"/>
      <w:r>
        <w:rPr>
          <w:lang w:val="en-GB" w:eastAsia="ko-KR"/>
        </w:rPr>
        <w:t>Yapılan</w:t>
      </w:r>
      <w:proofErr w:type="spellEnd"/>
      <w:r>
        <w:rPr>
          <w:lang w:val="en-GB" w:eastAsia="ko-KR"/>
        </w:rPr>
        <w:t xml:space="preserve"> </w:t>
      </w:r>
      <w:proofErr w:type="spellStart"/>
      <w:r>
        <w:rPr>
          <w:lang w:val="en-GB" w:eastAsia="ko-KR"/>
        </w:rPr>
        <w:t>Alımlar</w:t>
      </w:r>
      <w:proofErr w:type="spellEnd"/>
    </w:p>
    <w:tbl>
      <w:tblPr>
        <w:tblStyle w:val="AkKlavuzVurgu1"/>
        <w:tblpPr w:leftFromText="141" w:rightFromText="141" w:vertAnchor="text" w:horzAnchor="margin" w:tblpXSpec="center" w:tblpY="410"/>
        <w:tblW w:w="9924" w:type="dxa"/>
        <w:tblLayout w:type="fixed"/>
        <w:tblLook w:val="04A0" w:firstRow="1" w:lastRow="0" w:firstColumn="1" w:lastColumn="0" w:noHBand="0" w:noVBand="1"/>
      </w:tblPr>
      <w:tblGrid>
        <w:gridCol w:w="890"/>
        <w:gridCol w:w="580"/>
        <w:gridCol w:w="580"/>
        <w:gridCol w:w="580"/>
        <w:gridCol w:w="580"/>
        <w:gridCol w:w="580"/>
        <w:gridCol w:w="580"/>
        <w:gridCol w:w="580"/>
        <w:gridCol w:w="580"/>
        <w:gridCol w:w="580"/>
        <w:gridCol w:w="600"/>
        <w:gridCol w:w="600"/>
        <w:gridCol w:w="600"/>
        <w:gridCol w:w="510"/>
        <w:gridCol w:w="642"/>
        <w:gridCol w:w="365"/>
        <w:gridCol w:w="497"/>
      </w:tblGrid>
      <w:tr w:rsidR="00B23324" w:rsidRPr="00AB13FE" w14:paraId="7DD10CBF" w14:textId="77777777" w:rsidTr="00B6677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90" w:type="dxa"/>
            <w:vMerge w:val="restart"/>
            <w:vAlign w:val="center"/>
            <w:hideMark/>
          </w:tcPr>
          <w:p w14:paraId="4C51A594" w14:textId="77777777" w:rsidR="00B23324" w:rsidRPr="00AB13FE" w:rsidRDefault="00B23324" w:rsidP="00B66775">
            <w:pPr>
              <w:jc w:val="center"/>
              <w:rPr>
                <w:b w:val="0"/>
                <w:bCs w:val="0"/>
              </w:rPr>
            </w:pPr>
            <w:r>
              <w:rPr>
                <w:b w:val="0"/>
                <w:bCs w:val="0"/>
              </w:rPr>
              <w:t>İha</w:t>
            </w:r>
            <w:r w:rsidRPr="00AB13FE">
              <w:rPr>
                <w:b w:val="0"/>
                <w:bCs w:val="0"/>
              </w:rPr>
              <w:t>le Türü</w:t>
            </w:r>
            <w:r w:rsidRPr="00AB13FE">
              <w:rPr>
                <w:b w:val="0"/>
                <w:bCs w:val="0"/>
              </w:rPr>
              <w:br/>
              <w:t>(Bütçe Kodu)</w:t>
            </w:r>
          </w:p>
        </w:tc>
        <w:tc>
          <w:tcPr>
            <w:tcW w:w="7020" w:type="dxa"/>
            <w:gridSpan w:val="12"/>
            <w:noWrap/>
            <w:vAlign w:val="center"/>
            <w:hideMark/>
          </w:tcPr>
          <w:p w14:paraId="734A0F88" w14:textId="77777777"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İhale </w:t>
            </w:r>
            <w:proofErr w:type="spellStart"/>
            <w:r w:rsidRPr="00AB13FE">
              <w:rPr>
                <w:b w:val="0"/>
                <w:bCs w:val="0"/>
              </w:rPr>
              <w:t>Usülleri</w:t>
            </w:r>
            <w:proofErr w:type="spellEnd"/>
          </w:p>
        </w:tc>
        <w:tc>
          <w:tcPr>
            <w:tcW w:w="1152" w:type="dxa"/>
            <w:gridSpan w:val="2"/>
            <w:vMerge w:val="restart"/>
            <w:vAlign w:val="center"/>
            <w:hideMark/>
          </w:tcPr>
          <w:p w14:paraId="7B42BC67" w14:textId="77777777"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Doğrudan Temin </w:t>
            </w:r>
            <w:r w:rsidRPr="00AB13FE">
              <w:rPr>
                <w:b w:val="0"/>
                <w:bCs w:val="0"/>
              </w:rPr>
              <w:br/>
              <w:t>4734/22-d</w:t>
            </w:r>
            <w:r>
              <w:rPr>
                <w:b w:val="0"/>
                <w:bCs w:val="0"/>
              </w:rPr>
              <w:t xml:space="preserve"> ve 4734/22-a</w:t>
            </w:r>
          </w:p>
        </w:tc>
        <w:tc>
          <w:tcPr>
            <w:tcW w:w="862" w:type="dxa"/>
            <w:gridSpan w:val="2"/>
            <w:vMerge w:val="restart"/>
            <w:vAlign w:val="center"/>
            <w:hideMark/>
          </w:tcPr>
          <w:p w14:paraId="4A42C01E" w14:textId="77777777" w:rsidR="00B23324" w:rsidRPr="00AB13FE" w:rsidRDefault="00B23324" w:rsidP="00B66775">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 xml:space="preserve">Pazarlık Usulü </w:t>
            </w:r>
            <w:r w:rsidRPr="00AB13FE">
              <w:rPr>
                <w:b w:val="0"/>
                <w:bCs w:val="0"/>
              </w:rPr>
              <w:br/>
              <w:t>4734/21-f</w:t>
            </w:r>
          </w:p>
        </w:tc>
      </w:tr>
      <w:tr w:rsidR="00B23324" w:rsidRPr="00AB13FE" w14:paraId="343C8BE4" w14:textId="77777777" w:rsidTr="00B66775">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14:paraId="57E2F106" w14:textId="77777777" w:rsidR="00B23324" w:rsidRPr="00AB13FE" w:rsidRDefault="00B23324" w:rsidP="00B66775">
            <w:pPr>
              <w:spacing w:before="0"/>
              <w:jc w:val="center"/>
              <w:rPr>
                <w:b w:val="0"/>
                <w:bCs w:val="0"/>
              </w:rPr>
            </w:pPr>
          </w:p>
        </w:tc>
        <w:tc>
          <w:tcPr>
            <w:tcW w:w="1740" w:type="dxa"/>
            <w:gridSpan w:val="3"/>
            <w:vAlign w:val="center"/>
            <w:hideMark/>
          </w:tcPr>
          <w:p w14:paraId="384553EA" w14:textId="77777777"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Açık İhale </w:t>
            </w:r>
            <w:r w:rsidRPr="006423C1">
              <w:br/>
              <w:t>4734/19</w:t>
            </w:r>
          </w:p>
        </w:tc>
        <w:tc>
          <w:tcPr>
            <w:tcW w:w="1740" w:type="dxa"/>
            <w:gridSpan w:val="3"/>
            <w:vAlign w:val="center"/>
            <w:hideMark/>
          </w:tcPr>
          <w:p w14:paraId="56B0FE97" w14:textId="77777777"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Belli İstekliler Arasında İhale </w:t>
            </w:r>
            <w:r w:rsidRPr="006423C1">
              <w:br/>
              <w:t>4734/20</w:t>
            </w:r>
          </w:p>
        </w:tc>
        <w:tc>
          <w:tcPr>
            <w:tcW w:w="1740" w:type="dxa"/>
            <w:gridSpan w:val="3"/>
            <w:vAlign w:val="center"/>
            <w:hideMark/>
          </w:tcPr>
          <w:p w14:paraId="5F23C4BD" w14:textId="77777777"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Pazarlık Usulü </w:t>
            </w:r>
            <w:r w:rsidRPr="006423C1">
              <w:br/>
              <w:t>4734/21</w:t>
            </w:r>
          </w:p>
        </w:tc>
        <w:tc>
          <w:tcPr>
            <w:tcW w:w="1800" w:type="dxa"/>
            <w:gridSpan w:val="3"/>
            <w:vAlign w:val="center"/>
            <w:hideMark/>
          </w:tcPr>
          <w:p w14:paraId="7A3F7759" w14:textId="77777777" w:rsidR="00B23324" w:rsidRPr="006423C1"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pPr>
            <w:r w:rsidRPr="006423C1">
              <w:t>Genel Toplam</w:t>
            </w:r>
          </w:p>
        </w:tc>
        <w:tc>
          <w:tcPr>
            <w:tcW w:w="1152" w:type="dxa"/>
            <w:gridSpan w:val="2"/>
            <w:vMerge/>
            <w:vAlign w:val="center"/>
            <w:hideMark/>
          </w:tcPr>
          <w:p w14:paraId="6FD298BA"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b/>
                <w:bCs/>
              </w:rPr>
            </w:pPr>
          </w:p>
        </w:tc>
        <w:tc>
          <w:tcPr>
            <w:tcW w:w="862" w:type="dxa"/>
            <w:gridSpan w:val="2"/>
            <w:vMerge/>
            <w:vAlign w:val="center"/>
            <w:hideMark/>
          </w:tcPr>
          <w:p w14:paraId="7D39FA19"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b/>
                <w:bCs/>
              </w:rPr>
            </w:pPr>
          </w:p>
        </w:tc>
      </w:tr>
      <w:tr w:rsidR="00B23324" w:rsidRPr="00AB13FE" w14:paraId="108944A5" w14:textId="77777777" w:rsidTr="00B66775">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14:paraId="11CF7895" w14:textId="77777777" w:rsidR="00B23324" w:rsidRPr="00AB13FE" w:rsidRDefault="00B23324" w:rsidP="00B66775">
            <w:pPr>
              <w:spacing w:before="0"/>
              <w:jc w:val="center"/>
              <w:rPr>
                <w:b w:val="0"/>
                <w:bCs w:val="0"/>
              </w:rPr>
            </w:pPr>
          </w:p>
        </w:tc>
        <w:tc>
          <w:tcPr>
            <w:tcW w:w="580" w:type="dxa"/>
            <w:textDirection w:val="btLr"/>
            <w:vAlign w:val="center"/>
            <w:hideMark/>
          </w:tcPr>
          <w:p w14:paraId="5F519BEE"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58D7F551"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6FEB07EE"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14:paraId="269C17B2"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4D45C03C"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07EC9CF6"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14:paraId="1B4E30B5"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21AF5118"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5DC6C82E"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600" w:type="dxa"/>
            <w:textDirection w:val="btLr"/>
            <w:vAlign w:val="center"/>
            <w:hideMark/>
          </w:tcPr>
          <w:p w14:paraId="2DFA6AF9"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 Sayısı</w:t>
            </w:r>
          </w:p>
        </w:tc>
        <w:tc>
          <w:tcPr>
            <w:tcW w:w="600" w:type="dxa"/>
            <w:textDirection w:val="btLr"/>
            <w:vAlign w:val="center"/>
            <w:hideMark/>
          </w:tcPr>
          <w:p w14:paraId="7AE69943"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İptal Edilen İhale Sayısı</w:t>
            </w:r>
          </w:p>
        </w:tc>
        <w:tc>
          <w:tcPr>
            <w:tcW w:w="600" w:type="dxa"/>
            <w:textDirection w:val="btLr"/>
            <w:vAlign w:val="center"/>
            <w:hideMark/>
          </w:tcPr>
          <w:p w14:paraId="7B929220"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İhalelerin Tutarı (TL)</w:t>
            </w:r>
          </w:p>
        </w:tc>
        <w:tc>
          <w:tcPr>
            <w:tcW w:w="510" w:type="dxa"/>
            <w:textDirection w:val="btLr"/>
            <w:vAlign w:val="center"/>
            <w:hideMark/>
          </w:tcPr>
          <w:p w14:paraId="40FCE051"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642" w:type="dxa"/>
            <w:textDirection w:val="btLr"/>
            <w:vAlign w:val="center"/>
            <w:hideMark/>
          </w:tcPr>
          <w:p w14:paraId="403665A8"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c>
          <w:tcPr>
            <w:tcW w:w="365" w:type="dxa"/>
            <w:textDirection w:val="btLr"/>
            <w:vAlign w:val="center"/>
            <w:hideMark/>
          </w:tcPr>
          <w:p w14:paraId="01E6BCE5"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497" w:type="dxa"/>
            <w:textDirection w:val="btLr"/>
            <w:vAlign w:val="center"/>
            <w:hideMark/>
          </w:tcPr>
          <w:p w14:paraId="0BE94F06" w14:textId="77777777" w:rsidR="00B23324" w:rsidRPr="00782573"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r>
      <w:tr w:rsidR="00B23324" w:rsidRPr="00AB13FE" w14:paraId="279E68B3" w14:textId="77777777" w:rsidTr="00B6677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14:paraId="7D1B1F88" w14:textId="77777777"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 xml:space="preserve">Mal Alımı </w:t>
            </w:r>
            <w:r w:rsidRPr="006423C1">
              <w:rPr>
                <w:rFonts w:ascii="Calibri" w:hAnsi="Calibri"/>
                <w:b w:val="0"/>
                <w:bCs w:val="0"/>
                <w:sz w:val="18"/>
                <w:szCs w:val="18"/>
              </w:rPr>
              <w:br/>
              <w:t>(03.2-03.7-06.1)</w:t>
            </w:r>
          </w:p>
        </w:tc>
        <w:tc>
          <w:tcPr>
            <w:tcW w:w="580" w:type="dxa"/>
            <w:noWrap/>
            <w:vAlign w:val="center"/>
            <w:hideMark/>
          </w:tcPr>
          <w:p w14:paraId="14959ECE"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AFA0067"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73EE58C4"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19D03FE1"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52F6B22"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72DF3BB"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8EC3ADA"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99AA8F1"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D500708"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14:paraId="122AA3D0"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08DB173E"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58174D3C"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textDirection w:val="btLr"/>
            <w:vAlign w:val="center"/>
          </w:tcPr>
          <w:p w14:paraId="10FADAFB" w14:textId="77777777" w:rsidR="00B23324" w:rsidRPr="00AB13FE" w:rsidRDefault="00203094" w:rsidP="00B66775">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2</w:t>
            </w:r>
          </w:p>
        </w:tc>
        <w:tc>
          <w:tcPr>
            <w:tcW w:w="642" w:type="dxa"/>
            <w:noWrap/>
            <w:textDirection w:val="btLr"/>
            <w:vAlign w:val="center"/>
            <w:hideMark/>
          </w:tcPr>
          <w:p w14:paraId="02AF7D0B" w14:textId="77777777" w:rsidR="00B23324" w:rsidRPr="00AB13FE" w:rsidRDefault="00203094" w:rsidP="00203094">
            <w:pPr>
              <w:spacing w:before="0"/>
              <w:ind w:left="113" w:right="113"/>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1.593,97</w:t>
            </w:r>
          </w:p>
        </w:tc>
        <w:tc>
          <w:tcPr>
            <w:tcW w:w="365" w:type="dxa"/>
            <w:noWrap/>
            <w:vAlign w:val="center"/>
            <w:hideMark/>
          </w:tcPr>
          <w:p w14:paraId="215CC8C5"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14:paraId="7F8EE2C4"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B23324" w:rsidRPr="00AB13FE" w14:paraId="65F9F605" w14:textId="77777777" w:rsidTr="00B6677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14:paraId="0323594C" w14:textId="77777777"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Hizmet Alımı</w:t>
            </w:r>
            <w:r w:rsidRPr="006423C1">
              <w:rPr>
                <w:rFonts w:ascii="Calibri" w:hAnsi="Calibri"/>
                <w:b w:val="0"/>
                <w:bCs w:val="0"/>
                <w:sz w:val="18"/>
                <w:szCs w:val="18"/>
              </w:rPr>
              <w:br/>
              <w:t>(03.5)</w:t>
            </w:r>
          </w:p>
        </w:tc>
        <w:tc>
          <w:tcPr>
            <w:tcW w:w="580" w:type="dxa"/>
            <w:noWrap/>
            <w:vAlign w:val="center"/>
            <w:hideMark/>
          </w:tcPr>
          <w:p w14:paraId="7E2569E9"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7C5CFD6A"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1672C053"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4B48EA85"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4759DD43"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5D8A3139"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198F4867"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28D95217"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342EF873"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00" w:type="dxa"/>
            <w:noWrap/>
            <w:vAlign w:val="center"/>
          </w:tcPr>
          <w:p w14:paraId="08FE212F"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184BAD8B"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2A4D5A15"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14:paraId="74858E06" w14:textId="77777777" w:rsidR="00B23324" w:rsidRPr="00AB13FE"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42" w:type="dxa"/>
            <w:noWrap/>
            <w:textDirection w:val="btLr"/>
            <w:vAlign w:val="center"/>
            <w:hideMark/>
          </w:tcPr>
          <w:p w14:paraId="42A67770" w14:textId="77777777" w:rsidR="00B23324" w:rsidRPr="00AB13FE" w:rsidRDefault="00B2332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365" w:type="dxa"/>
            <w:noWrap/>
            <w:vAlign w:val="center"/>
            <w:hideMark/>
          </w:tcPr>
          <w:p w14:paraId="0740D5E3"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497" w:type="dxa"/>
            <w:noWrap/>
            <w:vAlign w:val="center"/>
            <w:hideMark/>
          </w:tcPr>
          <w:p w14:paraId="5D5A22E8" w14:textId="77777777" w:rsidR="00B23324" w:rsidRPr="00AB13FE"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r>
      <w:tr w:rsidR="00B23324" w:rsidRPr="00AB13FE" w14:paraId="1F2CB35E" w14:textId="77777777" w:rsidTr="00B667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14:paraId="4160128E" w14:textId="77777777" w:rsidR="00B23324" w:rsidRPr="006423C1" w:rsidRDefault="00B23324" w:rsidP="00B66775">
            <w:pPr>
              <w:spacing w:before="0"/>
              <w:jc w:val="center"/>
              <w:rPr>
                <w:rFonts w:ascii="Calibri" w:hAnsi="Calibri"/>
                <w:b w:val="0"/>
                <w:bCs w:val="0"/>
                <w:sz w:val="18"/>
                <w:szCs w:val="18"/>
              </w:rPr>
            </w:pPr>
            <w:r w:rsidRPr="006423C1">
              <w:rPr>
                <w:rFonts w:ascii="Calibri" w:hAnsi="Calibri"/>
                <w:b w:val="0"/>
                <w:bCs w:val="0"/>
                <w:sz w:val="18"/>
                <w:szCs w:val="18"/>
              </w:rPr>
              <w:t>Yapım İşi</w:t>
            </w:r>
            <w:r w:rsidRPr="006423C1">
              <w:rPr>
                <w:rFonts w:ascii="Calibri" w:hAnsi="Calibri"/>
                <w:b w:val="0"/>
                <w:bCs w:val="0"/>
                <w:sz w:val="18"/>
                <w:szCs w:val="18"/>
              </w:rPr>
              <w:br/>
              <w:t>(</w:t>
            </w:r>
            <w:proofErr w:type="gramStart"/>
            <w:r w:rsidRPr="006423C1">
              <w:rPr>
                <w:rFonts w:ascii="Calibri" w:hAnsi="Calibri"/>
                <w:b w:val="0"/>
                <w:bCs w:val="0"/>
                <w:sz w:val="18"/>
                <w:szCs w:val="18"/>
              </w:rPr>
              <w:t>03.8 -</w:t>
            </w:r>
            <w:proofErr w:type="gramEnd"/>
            <w:r w:rsidRPr="006423C1">
              <w:rPr>
                <w:rFonts w:ascii="Calibri" w:hAnsi="Calibri"/>
                <w:b w:val="0"/>
                <w:bCs w:val="0"/>
                <w:sz w:val="18"/>
                <w:szCs w:val="18"/>
              </w:rPr>
              <w:t xml:space="preserve"> 06.5 - 06.7)</w:t>
            </w:r>
          </w:p>
        </w:tc>
        <w:tc>
          <w:tcPr>
            <w:tcW w:w="580" w:type="dxa"/>
            <w:noWrap/>
            <w:vAlign w:val="center"/>
            <w:hideMark/>
          </w:tcPr>
          <w:p w14:paraId="1DB4AB47"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371B8687"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3604CAAD"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70E01C52"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0AB6EF2"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2BCC2F2E"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533AB573"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0E4FF065"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2BC61095"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14:paraId="6876FF51"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382DA270"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49BD7EA0"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vAlign w:val="center"/>
          </w:tcPr>
          <w:p w14:paraId="05AF9519"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42" w:type="dxa"/>
            <w:noWrap/>
            <w:vAlign w:val="center"/>
            <w:hideMark/>
          </w:tcPr>
          <w:p w14:paraId="3BF792CF"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365" w:type="dxa"/>
            <w:noWrap/>
            <w:vAlign w:val="center"/>
            <w:hideMark/>
          </w:tcPr>
          <w:p w14:paraId="23C7E7EB"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14:paraId="4718D83F" w14:textId="77777777" w:rsidR="00B23324" w:rsidRPr="00AB13FE" w:rsidRDefault="00B23324" w:rsidP="00B66775">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B23324" w:rsidRPr="00AB13FE" w14:paraId="13DC1263" w14:textId="77777777" w:rsidTr="00B6677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0" w:type="dxa"/>
            <w:vAlign w:val="center"/>
            <w:hideMark/>
          </w:tcPr>
          <w:p w14:paraId="10E9E5C2" w14:textId="77777777" w:rsidR="00B23324" w:rsidRPr="006423C1" w:rsidRDefault="00B23324" w:rsidP="00B66775">
            <w:pPr>
              <w:spacing w:before="0"/>
              <w:jc w:val="center"/>
              <w:rPr>
                <w:rFonts w:ascii="Calibri" w:hAnsi="Calibri"/>
                <w:sz w:val="18"/>
                <w:szCs w:val="18"/>
              </w:rPr>
            </w:pPr>
            <w:r w:rsidRPr="006423C1">
              <w:rPr>
                <w:rFonts w:ascii="Calibri" w:hAnsi="Calibri"/>
                <w:sz w:val="18"/>
                <w:szCs w:val="18"/>
              </w:rPr>
              <w:t>TOPLAM</w:t>
            </w:r>
          </w:p>
        </w:tc>
        <w:tc>
          <w:tcPr>
            <w:tcW w:w="580" w:type="dxa"/>
            <w:noWrap/>
            <w:vAlign w:val="center"/>
            <w:hideMark/>
          </w:tcPr>
          <w:p w14:paraId="781FF753"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7D601FAA"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6BABA7FA"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33581F54"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56B69695"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35BBAD64"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7BF7B84E"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69668683"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1D434B4D"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39AC782E"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288B40D3"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01429667"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14:paraId="7290A649" w14:textId="77777777" w:rsidR="00B23324" w:rsidRPr="006423C1" w:rsidRDefault="0020309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2</w:t>
            </w:r>
          </w:p>
        </w:tc>
        <w:tc>
          <w:tcPr>
            <w:tcW w:w="642" w:type="dxa"/>
            <w:noWrap/>
            <w:textDirection w:val="btLr"/>
            <w:vAlign w:val="center"/>
          </w:tcPr>
          <w:p w14:paraId="3248398E" w14:textId="77777777" w:rsidR="00B23324" w:rsidRPr="006423C1" w:rsidRDefault="00203094" w:rsidP="00B66775">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1.593,97</w:t>
            </w:r>
          </w:p>
        </w:tc>
        <w:tc>
          <w:tcPr>
            <w:tcW w:w="365" w:type="dxa"/>
            <w:noWrap/>
            <w:vAlign w:val="center"/>
          </w:tcPr>
          <w:p w14:paraId="17D4C558"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497" w:type="dxa"/>
            <w:noWrap/>
            <w:vAlign w:val="center"/>
          </w:tcPr>
          <w:p w14:paraId="58A382C1" w14:textId="77777777" w:rsidR="00B23324" w:rsidRPr="006423C1" w:rsidRDefault="00B23324" w:rsidP="00B66775">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r>
    </w:tbl>
    <w:p w14:paraId="7CBA257F" w14:textId="77777777" w:rsidR="00674B66" w:rsidRDefault="00674B66" w:rsidP="00016ABA">
      <w:pPr>
        <w:tabs>
          <w:tab w:val="left" w:pos="0"/>
        </w:tabs>
        <w:jc w:val="both"/>
        <w:rPr>
          <w:szCs w:val="24"/>
        </w:rPr>
      </w:pPr>
    </w:p>
    <w:p w14:paraId="0C3D688F" w14:textId="77777777" w:rsidR="00674B66" w:rsidRDefault="00674B66" w:rsidP="00016ABA">
      <w:pPr>
        <w:tabs>
          <w:tab w:val="left" w:pos="0"/>
        </w:tabs>
        <w:jc w:val="both"/>
        <w:rPr>
          <w:szCs w:val="24"/>
        </w:rPr>
      </w:pPr>
    </w:p>
    <w:p w14:paraId="2AE0ED53" w14:textId="77777777" w:rsidR="00674B66" w:rsidRDefault="00674B66" w:rsidP="00016ABA">
      <w:pPr>
        <w:tabs>
          <w:tab w:val="left" w:pos="0"/>
        </w:tabs>
        <w:jc w:val="both"/>
        <w:rPr>
          <w:szCs w:val="24"/>
        </w:rPr>
      </w:pPr>
    </w:p>
    <w:p w14:paraId="11FD458C" w14:textId="77777777" w:rsidR="007A3BAD" w:rsidRDefault="007A3BAD" w:rsidP="00016ABA">
      <w:pPr>
        <w:tabs>
          <w:tab w:val="left" w:pos="0"/>
        </w:tabs>
        <w:jc w:val="both"/>
        <w:rPr>
          <w:szCs w:val="24"/>
        </w:rPr>
      </w:pPr>
    </w:p>
    <w:p w14:paraId="3C61CEC5" w14:textId="77777777" w:rsidR="007A3BAD" w:rsidRDefault="007A3BAD" w:rsidP="00016ABA">
      <w:pPr>
        <w:tabs>
          <w:tab w:val="left" w:pos="0"/>
        </w:tabs>
        <w:jc w:val="both"/>
        <w:rPr>
          <w:szCs w:val="24"/>
        </w:rPr>
      </w:pPr>
    </w:p>
    <w:p w14:paraId="0F463D47" w14:textId="77777777" w:rsidR="007A3BAD" w:rsidRDefault="007A3BAD" w:rsidP="00016ABA">
      <w:pPr>
        <w:tabs>
          <w:tab w:val="left" w:pos="0"/>
        </w:tabs>
        <w:jc w:val="both"/>
        <w:rPr>
          <w:szCs w:val="24"/>
        </w:rPr>
      </w:pPr>
    </w:p>
    <w:p w14:paraId="14A97AE0" w14:textId="77777777" w:rsidR="007A3BAD" w:rsidRDefault="007A3BAD" w:rsidP="00016ABA">
      <w:pPr>
        <w:tabs>
          <w:tab w:val="left" w:pos="0"/>
        </w:tabs>
        <w:jc w:val="both"/>
        <w:rPr>
          <w:szCs w:val="24"/>
        </w:rPr>
      </w:pPr>
    </w:p>
    <w:p w14:paraId="44DBB20D" w14:textId="77777777" w:rsidR="007A3BAD" w:rsidRDefault="007A3BAD" w:rsidP="00016ABA">
      <w:pPr>
        <w:tabs>
          <w:tab w:val="left" w:pos="0"/>
        </w:tabs>
        <w:jc w:val="both"/>
        <w:rPr>
          <w:szCs w:val="24"/>
        </w:rPr>
      </w:pPr>
    </w:p>
    <w:p w14:paraId="3B4A6BEC" w14:textId="77777777" w:rsidR="007A3BAD" w:rsidRDefault="007A3BAD" w:rsidP="00016ABA">
      <w:pPr>
        <w:tabs>
          <w:tab w:val="left" w:pos="0"/>
        </w:tabs>
        <w:jc w:val="both"/>
        <w:rPr>
          <w:szCs w:val="24"/>
        </w:rPr>
      </w:pPr>
    </w:p>
    <w:p w14:paraId="311B165A" w14:textId="77777777" w:rsidR="007A3BAD" w:rsidRDefault="007A3BAD" w:rsidP="00016ABA">
      <w:pPr>
        <w:tabs>
          <w:tab w:val="left" w:pos="0"/>
        </w:tabs>
        <w:jc w:val="both"/>
        <w:rPr>
          <w:szCs w:val="24"/>
        </w:rPr>
      </w:pPr>
    </w:p>
    <w:p w14:paraId="77353776" w14:textId="77777777" w:rsidR="00B34EE7" w:rsidRPr="00850AED" w:rsidRDefault="00850AED" w:rsidP="00850AED">
      <w:pPr>
        <w:pStyle w:val="Balk1"/>
        <w:numPr>
          <w:ilvl w:val="0"/>
          <w:numId w:val="0"/>
        </w:numPr>
        <w:ind w:left="360" w:hanging="360"/>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1" w:name="_Toc503951014"/>
      <w:r w:rsidRPr="00850AED">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AMAÇ VE KAPSAM</w:t>
      </w:r>
      <w:bookmarkEnd w:id="61"/>
      <w:r>
        <w:rPr>
          <w:b w:val="0"/>
        </w:rPr>
        <w:t xml:space="preserve">    </w:t>
      </w:r>
      <w:r>
        <w:rPr>
          <w:szCs w:val="24"/>
        </w:rPr>
        <w:tab/>
      </w:r>
    </w:p>
    <w:p w14:paraId="4F9D8F9F" w14:textId="77777777" w:rsidR="00850AED" w:rsidRPr="00850AED" w:rsidRDefault="00B37EA3" w:rsidP="00850AED">
      <w:pPr>
        <w:pStyle w:val="Balk2"/>
        <w:numPr>
          <w:ilvl w:val="1"/>
          <w:numId w:val="34"/>
        </w:numPr>
        <w:ind w:left="426" w:hanging="426"/>
      </w:pPr>
      <w:bookmarkStart w:id="62" w:name="_Toc248657751"/>
      <w:bookmarkStart w:id="63" w:name="_Toc380499495"/>
      <w:bookmarkStart w:id="64" w:name="_Toc503951015"/>
      <w:proofErr w:type="spellStart"/>
      <w:r w:rsidRPr="00B37EA3">
        <w:t>Birimin</w:t>
      </w:r>
      <w:proofErr w:type="spellEnd"/>
      <w:r w:rsidRPr="00B37EA3">
        <w:t xml:space="preserve"> </w:t>
      </w:r>
      <w:proofErr w:type="spellStart"/>
      <w:r w:rsidRPr="00B37EA3">
        <w:t>Amaç</w:t>
      </w:r>
      <w:proofErr w:type="spellEnd"/>
      <w:r w:rsidRPr="00B37EA3">
        <w:t xml:space="preserve"> </w:t>
      </w:r>
      <w:proofErr w:type="spellStart"/>
      <w:r w:rsidRPr="00B37EA3">
        <w:t>ve</w:t>
      </w:r>
      <w:proofErr w:type="spellEnd"/>
      <w:r w:rsidRPr="00B37EA3">
        <w:t xml:space="preserve"> </w:t>
      </w:r>
      <w:proofErr w:type="spellStart"/>
      <w:r w:rsidRPr="00B37EA3">
        <w:t>Hedefleri</w:t>
      </w:r>
      <w:bookmarkEnd w:id="62"/>
      <w:bookmarkEnd w:id="63"/>
      <w:bookmarkEnd w:id="64"/>
      <w:proofErr w:type="spellEnd"/>
    </w:p>
    <w:p w14:paraId="6A9B9403" w14:textId="77777777" w:rsidR="00B37EA3" w:rsidRPr="00AB13FE" w:rsidRDefault="00B37EA3" w:rsidP="00C6324D">
      <w:pPr>
        <w:pStyle w:val="A4TABLO"/>
      </w:pPr>
      <w:bookmarkStart w:id="65" w:name="_Toc380499496"/>
      <w:r w:rsidRPr="00AB13FE">
        <w:t xml:space="preserve">Tablo </w:t>
      </w:r>
      <w:r w:rsidR="00323A49">
        <w:t>23</w:t>
      </w:r>
      <w:r w:rsidRPr="00AB13FE">
        <w:t>: Birim Amaç ve Hedefler</w:t>
      </w:r>
      <w:bookmarkEnd w:id="65"/>
    </w:p>
    <w:tbl>
      <w:tblPr>
        <w:tblStyle w:val="AkKlavuzVurgu1"/>
        <w:tblW w:w="9490" w:type="dxa"/>
        <w:tblLook w:val="04A0" w:firstRow="1" w:lastRow="0" w:firstColumn="1" w:lastColumn="0" w:noHBand="0" w:noVBand="1"/>
      </w:tblPr>
      <w:tblGrid>
        <w:gridCol w:w="475"/>
        <w:gridCol w:w="2492"/>
        <w:gridCol w:w="992"/>
        <w:gridCol w:w="5531"/>
      </w:tblGrid>
      <w:tr w:rsidR="00B37EA3" w:rsidRPr="00AB13FE" w14:paraId="6D890C9E" w14:textId="77777777" w:rsidTr="004B5D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67" w:type="dxa"/>
            <w:gridSpan w:val="2"/>
            <w:vAlign w:val="center"/>
            <w:hideMark/>
          </w:tcPr>
          <w:p w14:paraId="6D8A1B57" w14:textId="77777777" w:rsidR="00B37EA3" w:rsidRPr="00AB13FE" w:rsidRDefault="00B37EA3" w:rsidP="003362A7">
            <w:pPr>
              <w:jc w:val="center"/>
              <w:rPr>
                <w:b w:val="0"/>
                <w:bCs w:val="0"/>
              </w:rPr>
            </w:pPr>
            <w:r w:rsidRPr="00AB13FE">
              <w:rPr>
                <w:b w:val="0"/>
                <w:bCs w:val="0"/>
              </w:rPr>
              <w:t>Stratejik Amaçlar</w:t>
            </w:r>
          </w:p>
        </w:tc>
        <w:tc>
          <w:tcPr>
            <w:tcW w:w="6523" w:type="dxa"/>
            <w:gridSpan w:val="2"/>
            <w:vAlign w:val="center"/>
            <w:hideMark/>
          </w:tcPr>
          <w:p w14:paraId="6647DA28" w14:textId="77777777" w:rsidR="00B37EA3" w:rsidRPr="00AB13FE" w:rsidRDefault="00B37EA3" w:rsidP="003362A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Stratejik Hedefler</w:t>
            </w:r>
          </w:p>
        </w:tc>
      </w:tr>
      <w:tr w:rsidR="004B5D6A" w:rsidRPr="00AB13FE" w14:paraId="10662A3A"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3DB5EC4E" w14:textId="77777777" w:rsidR="004B5D6A" w:rsidRPr="00AB13FE" w:rsidRDefault="004B5D6A" w:rsidP="009338AF">
            <w:pPr>
              <w:jc w:val="center"/>
              <w:rPr>
                <w:b w:val="0"/>
                <w:bCs w:val="0"/>
              </w:rPr>
            </w:pPr>
            <w:r w:rsidRPr="00AB13FE">
              <w:rPr>
                <w:b w:val="0"/>
                <w:bCs w:val="0"/>
              </w:rPr>
              <w:t>1.</w:t>
            </w:r>
          </w:p>
        </w:tc>
        <w:tc>
          <w:tcPr>
            <w:tcW w:w="2492" w:type="dxa"/>
            <w:vMerge w:val="restart"/>
            <w:vAlign w:val="center"/>
            <w:hideMark/>
          </w:tcPr>
          <w:p w14:paraId="07373D30" w14:textId="77777777" w:rsidR="004B5D6A" w:rsidRPr="00466D19" w:rsidRDefault="004B5D6A" w:rsidP="009338AF">
            <w:pPr>
              <w:jc w:val="center"/>
              <w:cnfStyle w:val="000000100000" w:firstRow="0" w:lastRow="0" w:firstColumn="0" w:lastColumn="0" w:oddVBand="0" w:evenVBand="0" w:oddHBand="1" w:evenHBand="0" w:firstRowFirstColumn="0" w:firstRowLastColumn="0" w:lastRowFirstColumn="0" w:lastRowLastColumn="0"/>
              <w:rPr>
                <w:sz w:val="18"/>
              </w:rPr>
            </w:pPr>
            <w:r w:rsidRPr="00466D19">
              <w:rPr>
                <w:sz w:val="18"/>
              </w:rPr>
              <w:t xml:space="preserve">Öğrenci </w:t>
            </w:r>
            <w:r w:rsidR="00326839">
              <w:rPr>
                <w:sz w:val="18"/>
              </w:rPr>
              <w:t>Odaklı ve Kaliteyi Ön Planda Tut</w:t>
            </w:r>
            <w:r w:rsidRPr="00466D19">
              <w:rPr>
                <w:sz w:val="18"/>
              </w:rPr>
              <w:t>an Bir Eğitim ve Öğretim Gerçekleştirmek</w:t>
            </w:r>
          </w:p>
        </w:tc>
        <w:tc>
          <w:tcPr>
            <w:tcW w:w="992" w:type="dxa"/>
            <w:vAlign w:val="center"/>
            <w:hideMark/>
          </w:tcPr>
          <w:p w14:paraId="6D330D89"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1.1.</w:t>
            </w:r>
          </w:p>
        </w:tc>
        <w:tc>
          <w:tcPr>
            <w:tcW w:w="5531" w:type="dxa"/>
            <w:hideMark/>
          </w:tcPr>
          <w:p w14:paraId="5A9B3C53"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Müfredat Programın Geliştirme Çalışmalarının Sürdürülmesi</w:t>
            </w:r>
          </w:p>
        </w:tc>
      </w:tr>
      <w:tr w:rsidR="004B5D6A" w:rsidRPr="00AB13FE" w14:paraId="508369F7"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3A6EA007" w14:textId="77777777" w:rsidR="004B5D6A" w:rsidRPr="00AB13FE" w:rsidRDefault="004B5D6A" w:rsidP="009338AF">
            <w:pPr>
              <w:jc w:val="center"/>
              <w:rPr>
                <w:b w:val="0"/>
                <w:bCs w:val="0"/>
              </w:rPr>
            </w:pPr>
          </w:p>
        </w:tc>
        <w:tc>
          <w:tcPr>
            <w:tcW w:w="2492" w:type="dxa"/>
            <w:vMerge/>
            <w:vAlign w:val="center"/>
            <w:hideMark/>
          </w:tcPr>
          <w:p w14:paraId="40FE05C8"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6C30B04E"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1.2.</w:t>
            </w:r>
          </w:p>
        </w:tc>
        <w:tc>
          <w:tcPr>
            <w:tcW w:w="5531" w:type="dxa"/>
            <w:hideMark/>
          </w:tcPr>
          <w:p w14:paraId="22E89AB2"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r>
      <w:tr w:rsidR="004B5D6A" w:rsidRPr="00AB13FE" w14:paraId="3EC64C66"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5C85179F" w14:textId="77777777" w:rsidR="004B5D6A" w:rsidRPr="00AB13FE" w:rsidRDefault="004B5D6A" w:rsidP="009338AF">
            <w:pPr>
              <w:jc w:val="center"/>
              <w:rPr>
                <w:b w:val="0"/>
                <w:bCs w:val="0"/>
              </w:rPr>
            </w:pPr>
          </w:p>
        </w:tc>
        <w:tc>
          <w:tcPr>
            <w:tcW w:w="2492" w:type="dxa"/>
            <w:vMerge/>
            <w:vAlign w:val="center"/>
            <w:hideMark/>
          </w:tcPr>
          <w:p w14:paraId="78E8285E"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7D6196C8"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1.3.</w:t>
            </w:r>
          </w:p>
        </w:tc>
        <w:tc>
          <w:tcPr>
            <w:tcW w:w="5531" w:type="dxa"/>
            <w:hideMark/>
          </w:tcPr>
          <w:p w14:paraId="23E26195"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r>
      <w:tr w:rsidR="004B5D6A" w:rsidRPr="00AB13FE" w14:paraId="7B307AC4" w14:textId="77777777"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586DB288" w14:textId="77777777" w:rsidR="004B5D6A" w:rsidRPr="00AB13FE" w:rsidRDefault="004B5D6A" w:rsidP="009338AF">
            <w:pPr>
              <w:jc w:val="center"/>
              <w:rPr>
                <w:b w:val="0"/>
                <w:bCs w:val="0"/>
              </w:rPr>
            </w:pPr>
          </w:p>
        </w:tc>
        <w:tc>
          <w:tcPr>
            <w:tcW w:w="2492" w:type="dxa"/>
            <w:vMerge/>
            <w:vAlign w:val="center"/>
          </w:tcPr>
          <w:p w14:paraId="0366DE35"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1C673FB8"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1.4.</w:t>
            </w:r>
          </w:p>
        </w:tc>
        <w:tc>
          <w:tcPr>
            <w:tcW w:w="5531" w:type="dxa"/>
          </w:tcPr>
          <w:p w14:paraId="40042C9E"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48450841"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0DE2BB73" w14:textId="77777777" w:rsidR="004B5D6A" w:rsidRPr="00AB13FE" w:rsidRDefault="004B5D6A" w:rsidP="009338AF">
            <w:pPr>
              <w:jc w:val="center"/>
              <w:rPr>
                <w:b w:val="0"/>
                <w:bCs w:val="0"/>
              </w:rPr>
            </w:pPr>
          </w:p>
        </w:tc>
        <w:tc>
          <w:tcPr>
            <w:tcW w:w="2492" w:type="dxa"/>
            <w:vMerge/>
            <w:vAlign w:val="center"/>
          </w:tcPr>
          <w:p w14:paraId="4E3DE333"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3741ECC0"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1.5.</w:t>
            </w:r>
          </w:p>
        </w:tc>
        <w:tc>
          <w:tcPr>
            <w:tcW w:w="5531" w:type="dxa"/>
          </w:tcPr>
          <w:p w14:paraId="772457B1"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4F4B30A5" w14:textId="77777777"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1B5A6F45" w14:textId="77777777" w:rsidR="004B5D6A" w:rsidRPr="00AB13FE" w:rsidRDefault="004B5D6A" w:rsidP="009338AF">
            <w:pPr>
              <w:jc w:val="center"/>
              <w:rPr>
                <w:b w:val="0"/>
                <w:bCs w:val="0"/>
              </w:rPr>
            </w:pPr>
          </w:p>
        </w:tc>
        <w:tc>
          <w:tcPr>
            <w:tcW w:w="2492" w:type="dxa"/>
            <w:vMerge/>
            <w:vAlign w:val="center"/>
          </w:tcPr>
          <w:p w14:paraId="776B72BE"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701DEA91"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1.6.</w:t>
            </w:r>
          </w:p>
        </w:tc>
        <w:tc>
          <w:tcPr>
            <w:tcW w:w="5531" w:type="dxa"/>
          </w:tcPr>
          <w:p w14:paraId="46BCAD25"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2BFDECB1"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1295F95E" w14:textId="77777777" w:rsidR="004B5D6A" w:rsidRPr="00AB13FE" w:rsidRDefault="004B5D6A" w:rsidP="009338AF">
            <w:pPr>
              <w:jc w:val="center"/>
              <w:rPr>
                <w:b w:val="0"/>
                <w:bCs w:val="0"/>
              </w:rPr>
            </w:pPr>
          </w:p>
        </w:tc>
        <w:tc>
          <w:tcPr>
            <w:tcW w:w="2492" w:type="dxa"/>
            <w:vMerge/>
            <w:vAlign w:val="center"/>
          </w:tcPr>
          <w:p w14:paraId="1E8C534F"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0864AE1B"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1.7.</w:t>
            </w:r>
          </w:p>
        </w:tc>
        <w:tc>
          <w:tcPr>
            <w:tcW w:w="5531" w:type="dxa"/>
          </w:tcPr>
          <w:p w14:paraId="19780253"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r>
      <w:tr w:rsidR="004B5D6A" w:rsidRPr="00AB13FE" w14:paraId="62DCE740"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476E012A" w14:textId="77777777" w:rsidR="004B5D6A" w:rsidRPr="00AB13FE" w:rsidRDefault="004B5D6A" w:rsidP="004B5D6A">
            <w:pPr>
              <w:jc w:val="center"/>
              <w:rPr>
                <w:b w:val="0"/>
                <w:bCs w:val="0"/>
              </w:rPr>
            </w:pPr>
            <w:r w:rsidRPr="00AB13FE">
              <w:rPr>
                <w:b w:val="0"/>
                <w:bCs w:val="0"/>
              </w:rPr>
              <w:t>2.</w:t>
            </w:r>
          </w:p>
        </w:tc>
        <w:tc>
          <w:tcPr>
            <w:tcW w:w="2492" w:type="dxa"/>
            <w:vMerge w:val="restart"/>
            <w:vAlign w:val="center"/>
            <w:hideMark/>
          </w:tcPr>
          <w:p w14:paraId="622F914E"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Bilimsel Yayın ve Araştırma Faaliyetlerinin Sayısını ve Kalitesini Arttırmak</w:t>
            </w:r>
          </w:p>
        </w:tc>
        <w:tc>
          <w:tcPr>
            <w:tcW w:w="992" w:type="dxa"/>
            <w:vAlign w:val="center"/>
            <w:hideMark/>
          </w:tcPr>
          <w:p w14:paraId="55E65080"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2.1.</w:t>
            </w:r>
          </w:p>
        </w:tc>
        <w:tc>
          <w:tcPr>
            <w:tcW w:w="5531" w:type="dxa"/>
            <w:hideMark/>
          </w:tcPr>
          <w:p w14:paraId="7FAB1F4E"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 xml:space="preserve">Öğretim Elemanlarının </w:t>
            </w:r>
            <w:r w:rsidR="008B5541">
              <w:t xml:space="preserve">Ulusal </w:t>
            </w:r>
            <w:r>
              <w:t>Bilimsel Yayın Sayısının Yükseltilmesi</w:t>
            </w:r>
          </w:p>
        </w:tc>
      </w:tr>
      <w:tr w:rsidR="004B5D6A" w:rsidRPr="00AB13FE" w14:paraId="5DACBE79"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4FA05C17" w14:textId="77777777" w:rsidR="004B5D6A" w:rsidRPr="00AB13FE" w:rsidRDefault="004B5D6A" w:rsidP="004B5D6A">
            <w:pPr>
              <w:jc w:val="center"/>
              <w:rPr>
                <w:b w:val="0"/>
                <w:bCs w:val="0"/>
              </w:rPr>
            </w:pPr>
          </w:p>
        </w:tc>
        <w:tc>
          <w:tcPr>
            <w:tcW w:w="2492" w:type="dxa"/>
            <w:vMerge/>
            <w:vAlign w:val="center"/>
            <w:hideMark/>
          </w:tcPr>
          <w:p w14:paraId="55F9B007"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66E2D5EE"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2.2.</w:t>
            </w:r>
          </w:p>
        </w:tc>
        <w:tc>
          <w:tcPr>
            <w:tcW w:w="5531" w:type="dxa"/>
            <w:hideMark/>
          </w:tcPr>
          <w:p w14:paraId="2736000D"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 xml:space="preserve">Öğretim Elemanlarının </w:t>
            </w:r>
            <w:r w:rsidR="008B5541">
              <w:t xml:space="preserve">Uluslararası </w:t>
            </w:r>
            <w:r>
              <w:t>Bilimsel Yayın Sayısının Yükseltilmesi</w:t>
            </w:r>
          </w:p>
        </w:tc>
      </w:tr>
      <w:tr w:rsidR="004B5D6A" w:rsidRPr="00AB13FE" w14:paraId="6B55F3E7"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47141A4C" w14:textId="77777777" w:rsidR="004B5D6A" w:rsidRPr="00AB13FE" w:rsidRDefault="004B5D6A" w:rsidP="004B5D6A">
            <w:pPr>
              <w:jc w:val="center"/>
              <w:rPr>
                <w:b w:val="0"/>
                <w:bCs w:val="0"/>
              </w:rPr>
            </w:pPr>
            <w:r w:rsidRPr="00AB13FE">
              <w:rPr>
                <w:b w:val="0"/>
                <w:bCs w:val="0"/>
              </w:rPr>
              <w:t>3.</w:t>
            </w:r>
          </w:p>
        </w:tc>
        <w:tc>
          <w:tcPr>
            <w:tcW w:w="2492" w:type="dxa"/>
            <w:vMerge w:val="restart"/>
            <w:vAlign w:val="center"/>
            <w:hideMark/>
          </w:tcPr>
          <w:p w14:paraId="6941B67D"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İnsan Kaynaklarının Niceliğini ve Niteliğini Arttırmak</w:t>
            </w:r>
          </w:p>
        </w:tc>
        <w:tc>
          <w:tcPr>
            <w:tcW w:w="992" w:type="dxa"/>
            <w:vAlign w:val="center"/>
            <w:hideMark/>
          </w:tcPr>
          <w:p w14:paraId="1902D44C"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3.1.</w:t>
            </w:r>
          </w:p>
        </w:tc>
        <w:tc>
          <w:tcPr>
            <w:tcW w:w="5531" w:type="dxa"/>
            <w:hideMark/>
          </w:tcPr>
          <w:p w14:paraId="1C9716E4"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r w:rsidR="008B5541">
              <w:t xml:space="preserve"> (Öğretim Üyesi)</w:t>
            </w:r>
          </w:p>
        </w:tc>
      </w:tr>
      <w:tr w:rsidR="004B5D6A" w:rsidRPr="00AB13FE" w14:paraId="6DC6D4F2"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5B7AE545" w14:textId="77777777" w:rsidR="004B5D6A" w:rsidRPr="00AB13FE" w:rsidRDefault="004B5D6A" w:rsidP="004B5D6A">
            <w:pPr>
              <w:jc w:val="center"/>
              <w:rPr>
                <w:b w:val="0"/>
                <w:bCs w:val="0"/>
              </w:rPr>
            </w:pPr>
          </w:p>
        </w:tc>
        <w:tc>
          <w:tcPr>
            <w:tcW w:w="2492" w:type="dxa"/>
            <w:vMerge/>
            <w:vAlign w:val="center"/>
            <w:hideMark/>
          </w:tcPr>
          <w:p w14:paraId="14BA67C1"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4E2B08DD"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3.2.</w:t>
            </w:r>
          </w:p>
        </w:tc>
        <w:tc>
          <w:tcPr>
            <w:tcW w:w="5531" w:type="dxa"/>
            <w:hideMark/>
          </w:tcPr>
          <w:p w14:paraId="63FFF780"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r w:rsidR="008B5541">
              <w:t xml:space="preserve"> (Öğretim Elemanı)</w:t>
            </w:r>
          </w:p>
        </w:tc>
      </w:tr>
      <w:tr w:rsidR="004B5D6A" w:rsidRPr="00AB13FE" w14:paraId="3969B587"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7FE433E2" w14:textId="77777777" w:rsidR="004B5D6A" w:rsidRPr="00AB13FE" w:rsidRDefault="004B5D6A" w:rsidP="004B5D6A">
            <w:pPr>
              <w:jc w:val="center"/>
              <w:rPr>
                <w:b w:val="0"/>
                <w:bCs w:val="0"/>
              </w:rPr>
            </w:pPr>
          </w:p>
        </w:tc>
        <w:tc>
          <w:tcPr>
            <w:tcW w:w="2492" w:type="dxa"/>
            <w:vMerge/>
            <w:vAlign w:val="center"/>
            <w:hideMark/>
          </w:tcPr>
          <w:p w14:paraId="70A75B90"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5F7083E5"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3.3.</w:t>
            </w:r>
          </w:p>
        </w:tc>
        <w:tc>
          <w:tcPr>
            <w:tcW w:w="5531" w:type="dxa"/>
            <w:hideMark/>
          </w:tcPr>
          <w:p w14:paraId="7A80C746"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Personelin Niteliğinin Yükseltilmesi</w:t>
            </w:r>
          </w:p>
        </w:tc>
      </w:tr>
      <w:tr w:rsidR="004B5D6A" w:rsidRPr="00AB13FE" w14:paraId="15E105D7"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2765C181" w14:textId="77777777" w:rsidR="004B5D6A" w:rsidRPr="00AB13FE" w:rsidRDefault="004B5D6A" w:rsidP="004B5D6A">
            <w:pPr>
              <w:jc w:val="center"/>
              <w:rPr>
                <w:b w:val="0"/>
                <w:bCs w:val="0"/>
              </w:rPr>
            </w:pPr>
          </w:p>
        </w:tc>
        <w:tc>
          <w:tcPr>
            <w:tcW w:w="2492" w:type="dxa"/>
            <w:vMerge/>
            <w:vAlign w:val="center"/>
          </w:tcPr>
          <w:p w14:paraId="05BD33F4"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467ED30F"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3.4.</w:t>
            </w:r>
          </w:p>
        </w:tc>
        <w:tc>
          <w:tcPr>
            <w:tcW w:w="5531" w:type="dxa"/>
          </w:tcPr>
          <w:p w14:paraId="0A73C1DE"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ve İdari Personelin Çalışma Ortamının İyileştirilmesi</w:t>
            </w:r>
          </w:p>
        </w:tc>
      </w:tr>
      <w:tr w:rsidR="004B5D6A" w:rsidRPr="00AB13FE" w14:paraId="22C91C9C"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74A9D8AD" w14:textId="77777777" w:rsidR="004B5D6A" w:rsidRPr="00AB13FE" w:rsidRDefault="004B5D6A" w:rsidP="004B5D6A">
            <w:pPr>
              <w:jc w:val="center"/>
              <w:rPr>
                <w:b w:val="0"/>
                <w:bCs w:val="0"/>
              </w:rPr>
            </w:pPr>
          </w:p>
        </w:tc>
        <w:tc>
          <w:tcPr>
            <w:tcW w:w="2492" w:type="dxa"/>
            <w:vMerge/>
            <w:vAlign w:val="center"/>
          </w:tcPr>
          <w:p w14:paraId="32EA614E"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64A3BBEF"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3.5.</w:t>
            </w:r>
          </w:p>
        </w:tc>
        <w:tc>
          <w:tcPr>
            <w:tcW w:w="5531" w:type="dxa"/>
          </w:tcPr>
          <w:p w14:paraId="786DAE6A"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İdari ve Teknik Personelin Niceliğinin ve Niteliğinin Arttırılması</w:t>
            </w:r>
          </w:p>
        </w:tc>
      </w:tr>
      <w:tr w:rsidR="004B5D6A" w:rsidRPr="00AB13FE" w14:paraId="1D8D2CCC"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185B4924" w14:textId="77777777" w:rsidR="004B5D6A" w:rsidRPr="00AB13FE" w:rsidRDefault="004B5D6A" w:rsidP="004B5D6A">
            <w:pPr>
              <w:jc w:val="center"/>
              <w:rPr>
                <w:b w:val="0"/>
                <w:bCs w:val="0"/>
              </w:rPr>
            </w:pPr>
            <w:r w:rsidRPr="00AB13FE">
              <w:rPr>
                <w:b w:val="0"/>
                <w:bCs w:val="0"/>
              </w:rPr>
              <w:t>4.</w:t>
            </w:r>
          </w:p>
        </w:tc>
        <w:tc>
          <w:tcPr>
            <w:tcW w:w="2492" w:type="dxa"/>
            <w:vMerge w:val="restart"/>
            <w:vAlign w:val="center"/>
            <w:hideMark/>
          </w:tcPr>
          <w:p w14:paraId="0111B3F6" w14:textId="77777777"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r>
              <w:t>İç ve Dış Paydaşlarla İlişkileri Geliştirmek</w:t>
            </w:r>
          </w:p>
          <w:p w14:paraId="1F319B97" w14:textId="77777777"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p>
          <w:p w14:paraId="4D2AC4AD" w14:textId="77777777" w:rsidR="004B5D6A" w:rsidRPr="00466D19" w:rsidRDefault="004B5D6A" w:rsidP="004B5D6A">
            <w:pPr>
              <w:jc w:val="cente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hideMark/>
          </w:tcPr>
          <w:p w14:paraId="7CC7F780"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4.1.</w:t>
            </w:r>
          </w:p>
        </w:tc>
        <w:tc>
          <w:tcPr>
            <w:tcW w:w="5531" w:type="dxa"/>
            <w:hideMark/>
          </w:tcPr>
          <w:p w14:paraId="1E6ED925"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r w:rsidR="008B5541">
              <w:t xml:space="preserve"> (Gelen)</w:t>
            </w:r>
          </w:p>
        </w:tc>
      </w:tr>
      <w:tr w:rsidR="004B5D6A" w:rsidRPr="00AB13FE" w14:paraId="6CF0BE80"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4BFC451B" w14:textId="77777777" w:rsidR="004B5D6A" w:rsidRPr="00AB13FE" w:rsidRDefault="004B5D6A" w:rsidP="004B5D6A">
            <w:pPr>
              <w:jc w:val="center"/>
              <w:rPr>
                <w:b w:val="0"/>
                <w:bCs w:val="0"/>
              </w:rPr>
            </w:pPr>
          </w:p>
        </w:tc>
        <w:tc>
          <w:tcPr>
            <w:tcW w:w="2492" w:type="dxa"/>
            <w:vMerge/>
            <w:hideMark/>
          </w:tcPr>
          <w:p w14:paraId="27F40316"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57273A82"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4.2.</w:t>
            </w:r>
          </w:p>
        </w:tc>
        <w:tc>
          <w:tcPr>
            <w:tcW w:w="5531" w:type="dxa"/>
            <w:hideMark/>
          </w:tcPr>
          <w:p w14:paraId="16FC6D10"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14:paraId="7E1AAF5A"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6AC91D79" w14:textId="77777777" w:rsidR="004B5D6A" w:rsidRPr="00AB13FE" w:rsidRDefault="004B5D6A" w:rsidP="004B5D6A">
            <w:pPr>
              <w:jc w:val="center"/>
              <w:rPr>
                <w:b w:val="0"/>
                <w:bCs w:val="0"/>
              </w:rPr>
            </w:pPr>
          </w:p>
        </w:tc>
        <w:tc>
          <w:tcPr>
            <w:tcW w:w="2492" w:type="dxa"/>
            <w:vMerge/>
            <w:hideMark/>
          </w:tcPr>
          <w:p w14:paraId="407C973B"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06C2780C"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4.3.</w:t>
            </w:r>
          </w:p>
        </w:tc>
        <w:tc>
          <w:tcPr>
            <w:tcW w:w="5531" w:type="dxa"/>
            <w:hideMark/>
          </w:tcPr>
          <w:p w14:paraId="6D840E04"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w:t>
            </w:r>
            <w:r w:rsidR="008B5541">
              <w:t>rogramlarından Faydalandırılması (Gelen)</w:t>
            </w:r>
          </w:p>
        </w:tc>
      </w:tr>
      <w:tr w:rsidR="004B5D6A" w:rsidRPr="00AB13FE" w14:paraId="29940F7C"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60C6124B" w14:textId="77777777" w:rsidR="004B5D6A" w:rsidRPr="00AB13FE" w:rsidRDefault="004B5D6A" w:rsidP="004B5D6A">
            <w:pPr>
              <w:jc w:val="center"/>
              <w:rPr>
                <w:b w:val="0"/>
                <w:bCs w:val="0"/>
              </w:rPr>
            </w:pPr>
          </w:p>
        </w:tc>
        <w:tc>
          <w:tcPr>
            <w:tcW w:w="2492" w:type="dxa"/>
            <w:vMerge/>
          </w:tcPr>
          <w:p w14:paraId="29B8B82A"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tcPr>
          <w:p w14:paraId="2E7DF2D5"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4.4.</w:t>
            </w:r>
          </w:p>
        </w:tc>
        <w:tc>
          <w:tcPr>
            <w:tcW w:w="5531" w:type="dxa"/>
          </w:tcPr>
          <w:p w14:paraId="30D9AB79"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14:paraId="6D7D1CFD"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3022C950" w14:textId="77777777" w:rsidR="004B5D6A" w:rsidRPr="00AB13FE" w:rsidRDefault="004B5D6A" w:rsidP="004B5D6A">
            <w:pPr>
              <w:jc w:val="center"/>
              <w:rPr>
                <w:b w:val="0"/>
                <w:bCs w:val="0"/>
              </w:rPr>
            </w:pPr>
          </w:p>
        </w:tc>
        <w:tc>
          <w:tcPr>
            <w:tcW w:w="2492" w:type="dxa"/>
            <w:vMerge/>
          </w:tcPr>
          <w:p w14:paraId="4191BD8E"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tcPr>
          <w:p w14:paraId="0F21D2F8"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4.5</w:t>
            </w:r>
          </w:p>
        </w:tc>
        <w:tc>
          <w:tcPr>
            <w:tcW w:w="5531" w:type="dxa"/>
          </w:tcPr>
          <w:p w14:paraId="1FA73A87" w14:textId="77777777" w:rsidR="004B5D6A" w:rsidRPr="00466D19" w:rsidRDefault="008B5541" w:rsidP="008B5541">
            <w:pPr>
              <w:cnfStyle w:val="000000100000" w:firstRow="0" w:lastRow="0" w:firstColumn="0" w:lastColumn="0" w:oddVBand="0" w:evenVBand="0" w:oddHBand="1" w:evenHBand="0" w:firstRowFirstColumn="0" w:firstRowLastColumn="0" w:lastRowFirstColumn="0" w:lastRowLastColumn="0"/>
              <w:rPr>
                <w:sz w:val="18"/>
              </w:rPr>
            </w:pPr>
            <w:r>
              <w:t xml:space="preserve">Paydaşlarla Eğitim ve </w:t>
            </w:r>
            <w:r w:rsidR="004B5D6A">
              <w:t>Hizmet Alanında Olumlu İlişkilerin Kurulması, Sürdürülmesi ve Geliştirilmesi</w:t>
            </w:r>
          </w:p>
        </w:tc>
      </w:tr>
      <w:tr w:rsidR="004B5D6A" w:rsidRPr="00AB13FE" w14:paraId="71E85EDE"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73CE0ED7" w14:textId="77777777" w:rsidR="004B5D6A" w:rsidRPr="00AB13FE" w:rsidRDefault="004B5D6A" w:rsidP="004B5D6A">
            <w:pPr>
              <w:jc w:val="center"/>
              <w:rPr>
                <w:b w:val="0"/>
                <w:bCs w:val="0"/>
              </w:rPr>
            </w:pPr>
            <w:r w:rsidRPr="00AB13FE">
              <w:rPr>
                <w:b w:val="0"/>
                <w:bCs w:val="0"/>
              </w:rPr>
              <w:t>5.</w:t>
            </w:r>
          </w:p>
        </w:tc>
        <w:tc>
          <w:tcPr>
            <w:tcW w:w="2492" w:type="dxa"/>
            <w:vMerge w:val="restart"/>
            <w:vAlign w:val="center"/>
            <w:hideMark/>
          </w:tcPr>
          <w:p w14:paraId="431C54E7" w14:textId="77777777" w:rsidR="004B5D6A" w:rsidRDefault="004B5D6A" w:rsidP="004B5D6A">
            <w:pPr>
              <w:jc w:val="center"/>
              <w:cnfStyle w:val="000000010000" w:firstRow="0" w:lastRow="0" w:firstColumn="0" w:lastColumn="0" w:oddVBand="0" w:evenVBand="0" w:oddHBand="0" w:evenHBand="1" w:firstRowFirstColumn="0" w:firstRowLastColumn="0" w:lastRowFirstColumn="0" w:lastRowLastColumn="0"/>
            </w:pPr>
            <w:r>
              <w:t>Öğrencilerle Etkileşimi Yüksek, Mezunları tercih Edilen ve Piyasada Aranan Bir Üniversite Olmak</w:t>
            </w:r>
          </w:p>
          <w:p w14:paraId="30F1F311" w14:textId="77777777" w:rsidR="004B5D6A" w:rsidRPr="00466D19" w:rsidRDefault="004B5D6A" w:rsidP="004B5D6A">
            <w:pPr>
              <w:jc w:val="cente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hideMark/>
          </w:tcPr>
          <w:p w14:paraId="4D06A226"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5.1.</w:t>
            </w:r>
          </w:p>
        </w:tc>
        <w:tc>
          <w:tcPr>
            <w:tcW w:w="5531" w:type="dxa"/>
            <w:hideMark/>
          </w:tcPr>
          <w:p w14:paraId="128776E1"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 xml:space="preserve">Öğrencilere Üniversite ve Sonrası Yaşamları </w:t>
            </w:r>
            <w:proofErr w:type="gramStart"/>
            <w:r>
              <w:t>İle</w:t>
            </w:r>
            <w:proofErr w:type="gramEnd"/>
            <w:r>
              <w:t xml:space="preserve"> İlgili Tecrübe Kazandıracak Hizmet, Faaliyet ve Etkinliklerde Bulunulması</w:t>
            </w:r>
          </w:p>
        </w:tc>
      </w:tr>
      <w:tr w:rsidR="004B5D6A" w:rsidRPr="00AB13FE" w14:paraId="4E9542D9"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7A8C4F46" w14:textId="77777777" w:rsidR="004B5D6A" w:rsidRPr="00AB13FE" w:rsidRDefault="004B5D6A" w:rsidP="004B5D6A">
            <w:pPr>
              <w:jc w:val="center"/>
              <w:rPr>
                <w:b w:val="0"/>
                <w:bCs w:val="0"/>
              </w:rPr>
            </w:pPr>
          </w:p>
        </w:tc>
        <w:tc>
          <w:tcPr>
            <w:tcW w:w="2492" w:type="dxa"/>
            <w:vMerge/>
            <w:hideMark/>
          </w:tcPr>
          <w:p w14:paraId="73CA2E88"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2E680C39"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5.2.</w:t>
            </w:r>
          </w:p>
        </w:tc>
        <w:tc>
          <w:tcPr>
            <w:tcW w:w="5531" w:type="dxa"/>
            <w:hideMark/>
          </w:tcPr>
          <w:p w14:paraId="68A9A113"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Öğrencilerle İlişkilerin ve Etkileşimin Güçlendirilmesi</w:t>
            </w:r>
          </w:p>
        </w:tc>
      </w:tr>
    </w:tbl>
    <w:p w14:paraId="4F325CB7" w14:textId="77777777" w:rsidR="00B37EA3" w:rsidRPr="00AB13FE" w:rsidRDefault="00B37EA3" w:rsidP="00B37EA3">
      <w:pPr>
        <w:tabs>
          <w:tab w:val="left" w:pos="0"/>
        </w:tabs>
        <w:rPr>
          <w:szCs w:val="24"/>
        </w:rPr>
      </w:pPr>
    </w:p>
    <w:p w14:paraId="5A1BC92C" w14:textId="77777777" w:rsidR="00301745" w:rsidRPr="00AB13FE" w:rsidRDefault="00301745" w:rsidP="0058621F">
      <w:pPr>
        <w:tabs>
          <w:tab w:val="left" w:pos="0"/>
        </w:tabs>
        <w:spacing w:before="0" w:after="0" w:line="360" w:lineRule="auto"/>
        <w:jc w:val="both"/>
        <w:rPr>
          <w:szCs w:val="24"/>
        </w:rPr>
      </w:pPr>
    </w:p>
    <w:p w14:paraId="77017E03" w14:textId="77777777" w:rsidR="00B37EA3" w:rsidRPr="00AB13FE" w:rsidRDefault="00B37EA3" w:rsidP="00A56AA4">
      <w:pPr>
        <w:pStyle w:val="Balk2"/>
        <w:ind w:left="426" w:hanging="426"/>
      </w:pPr>
      <w:bookmarkStart w:id="66" w:name="_Toc248657752"/>
      <w:bookmarkStart w:id="67" w:name="_Toc503951016"/>
      <w:proofErr w:type="spellStart"/>
      <w:r w:rsidRPr="00AB13FE">
        <w:lastRenderedPageBreak/>
        <w:t>Temel</w:t>
      </w:r>
      <w:proofErr w:type="spellEnd"/>
      <w:r w:rsidRPr="00AB13FE">
        <w:t xml:space="preserve"> </w:t>
      </w:r>
      <w:proofErr w:type="spellStart"/>
      <w:r w:rsidRPr="00AB13FE">
        <w:t>Politika</w:t>
      </w:r>
      <w:proofErr w:type="spellEnd"/>
      <w:r w:rsidRPr="00AB13FE">
        <w:t xml:space="preserve"> </w:t>
      </w:r>
      <w:proofErr w:type="spellStart"/>
      <w:r w:rsidRPr="00AB13FE">
        <w:t>ve</w:t>
      </w:r>
      <w:proofErr w:type="spellEnd"/>
      <w:r w:rsidRPr="00AB13FE">
        <w:t xml:space="preserve"> </w:t>
      </w:r>
      <w:proofErr w:type="spellStart"/>
      <w:r w:rsidRPr="00AB13FE">
        <w:t>Öncelikler</w:t>
      </w:r>
      <w:bookmarkEnd w:id="66"/>
      <w:bookmarkEnd w:id="67"/>
      <w:proofErr w:type="spellEnd"/>
    </w:p>
    <w:p w14:paraId="0F4C41EA" w14:textId="77777777" w:rsidR="00B37EA3" w:rsidRDefault="005D11D6" w:rsidP="00DA485A">
      <w:pPr>
        <w:pStyle w:val="ListeParagraf"/>
        <w:numPr>
          <w:ilvl w:val="0"/>
          <w:numId w:val="40"/>
        </w:numPr>
        <w:jc w:val="both"/>
      </w:pPr>
      <w:r w:rsidRPr="00C61083">
        <w:t>Bilimsel araştırmaların desteklenmesinde bilime katkı sağlayacak, evrensel niteliğe sahip ve paydaşlara da ya</w:t>
      </w:r>
      <w:r w:rsidR="008645F2">
        <w:t>rarlı olacak bilgi</w:t>
      </w:r>
      <w:r w:rsidR="00C70013">
        <w:t xml:space="preserve"> </w:t>
      </w:r>
      <w:r w:rsidRPr="00C61083">
        <w:t>üretmek.</w:t>
      </w:r>
    </w:p>
    <w:p w14:paraId="7B895531" w14:textId="77777777" w:rsidR="00CD01DB" w:rsidRDefault="008645F2" w:rsidP="00B643D2">
      <w:pPr>
        <w:pStyle w:val="ListeParagraf"/>
        <w:numPr>
          <w:ilvl w:val="0"/>
          <w:numId w:val="40"/>
        </w:numPr>
      </w:pPr>
      <w:r>
        <w:t>Eğitim-Öğretim amacıyla kullanılan fiziki alanları iyileştirme ve yenileme çalışmaları yapmak.</w:t>
      </w:r>
    </w:p>
    <w:p w14:paraId="5E9638ED" w14:textId="77777777" w:rsidR="00CD01DB" w:rsidRDefault="00CD01DB" w:rsidP="00B643D2">
      <w:pPr>
        <w:pStyle w:val="ListeParagraf"/>
        <w:numPr>
          <w:ilvl w:val="0"/>
          <w:numId w:val="40"/>
        </w:numPr>
      </w:pPr>
      <w:r>
        <w:t>Akademik ve idari personel eksikliğini gidermek.</w:t>
      </w:r>
    </w:p>
    <w:p w14:paraId="4412CD50" w14:textId="77777777" w:rsidR="005D11D6" w:rsidRPr="00C61083" w:rsidRDefault="005D11D6" w:rsidP="00C61083">
      <w:pPr>
        <w:pStyle w:val="ListeParagraf"/>
        <w:numPr>
          <w:ilvl w:val="0"/>
          <w:numId w:val="40"/>
        </w:numPr>
      </w:pPr>
      <w:r w:rsidRPr="00C61083">
        <w:t>Eğitim-öğretimde evrensel standartları uygulamak.</w:t>
      </w:r>
    </w:p>
    <w:p w14:paraId="205B6183" w14:textId="77777777" w:rsidR="005D11D6" w:rsidRPr="00C61083" w:rsidRDefault="005D11D6" w:rsidP="00C61083">
      <w:pPr>
        <w:pStyle w:val="ListeParagraf"/>
        <w:numPr>
          <w:ilvl w:val="0"/>
          <w:numId w:val="40"/>
        </w:numPr>
      </w:pPr>
      <w:r w:rsidRPr="00C61083">
        <w:t>Katılımcı yönetim anlayışını benimsemek.</w:t>
      </w:r>
    </w:p>
    <w:p w14:paraId="6CB8A432" w14:textId="77777777" w:rsidR="005D11D6" w:rsidRPr="00C61083" w:rsidRDefault="005D11D6" w:rsidP="00C61083">
      <w:pPr>
        <w:pStyle w:val="ListeParagraf"/>
        <w:numPr>
          <w:ilvl w:val="0"/>
          <w:numId w:val="40"/>
        </w:numPr>
      </w:pPr>
      <w:r w:rsidRPr="00C61083">
        <w:t>Başarılı öğrenci, akademisyen ve personeli</w:t>
      </w:r>
      <w:r w:rsidR="00C61083">
        <w:t xml:space="preserve"> teşvik</w:t>
      </w:r>
      <w:r w:rsidRPr="00C61083">
        <w:t xml:space="preserve"> etmek.</w:t>
      </w:r>
    </w:p>
    <w:p w14:paraId="0280088E" w14:textId="77777777" w:rsidR="005D11D6" w:rsidRPr="00C61083" w:rsidRDefault="005D11D6" w:rsidP="00C61083">
      <w:pPr>
        <w:pStyle w:val="ListeParagraf"/>
        <w:numPr>
          <w:ilvl w:val="0"/>
          <w:numId w:val="40"/>
        </w:numPr>
      </w:pPr>
      <w:r w:rsidRPr="00C61083">
        <w:t>Yeni bilgilere ulaşma becerisine sahip</w:t>
      </w:r>
      <w:r w:rsidR="008645F2">
        <w:t xml:space="preserve"> ve edindiği bilgil</w:t>
      </w:r>
      <w:r w:rsidR="007A3BAD">
        <w:t>eri değerlendirme yetisi bulunan</w:t>
      </w:r>
      <w:r w:rsidRPr="00C61083">
        <w:t xml:space="preserve"> mezunla</w:t>
      </w:r>
      <w:r w:rsidR="00345725">
        <w:t>r</w:t>
      </w:r>
      <w:r w:rsidRPr="00C61083">
        <w:t xml:space="preserve"> yetiştirmek.</w:t>
      </w:r>
    </w:p>
    <w:p w14:paraId="04D4E2C4" w14:textId="77777777" w:rsidR="00C70013" w:rsidRPr="00C61083" w:rsidRDefault="00C70013" w:rsidP="00DA485A">
      <w:pPr>
        <w:pStyle w:val="ListeParagraf"/>
        <w:numPr>
          <w:ilvl w:val="0"/>
          <w:numId w:val="40"/>
        </w:numPr>
        <w:jc w:val="both"/>
      </w:pPr>
      <w:r>
        <w:t>Ulusal ve uluslararası seviyede konferans, sempozyum, seminer vb. sosyal ve kültürel faaliyetlerle ve yaptığı yayınlarla daha geniş bir kitleye hitap edebilmek.</w:t>
      </w:r>
    </w:p>
    <w:p w14:paraId="760C2F00" w14:textId="77777777" w:rsidR="00B37EA3" w:rsidRPr="00AB13FE" w:rsidRDefault="00B37EA3" w:rsidP="00A56AA4">
      <w:pPr>
        <w:pStyle w:val="Balk2"/>
        <w:ind w:left="426" w:hanging="426"/>
      </w:pPr>
      <w:bookmarkStart w:id="68" w:name="_Toc280696949"/>
      <w:bookmarkStart w:id="69" w:name="_Toc280703648"/>
      <w:bookmarkStart w:id="70" w:name="_Toc353137466"/>
      <w:bookmarkStart w:id="71" w:name="_Toc377738794"/>
      <w:bookmarkStart w:id="72" w:name="_Toc380499497"/>
      <w:bookmarkStart w:id="73" w:name="_Toc503951017"/>
      <w:proofErr w:type="spellStart"/>
      <w:r w:rsidRPr="00AB13FE">
        <w:t>Diğer</w:t>
      </w:r>
      <w:proofErr w:type="spellEnd"/>
      <w:r w:rsidRPr="00AB13FE">
        <w:t xml:space="preserve"> </w:t>
      </w:r>
      <w:proofErr w:type="spellStart"/>
      <w:r w:rsidRPr="00AB13FE">
        <w:t>Hususlar</w:t>
      </w:r>
      <w:bookmarkEnd w:id="68"/>
      <w:bookmarkEnd w:id="69"/>
      <w:bookmarkEnd w:id="70"/>
      <w:bookmarkEnd w:id="71"/>
      <w:bookmarkEnd w:id="72"/>
      <w:bookmarkEnd w:id="73"/>
      <w:proofErr w:type="spellEnd"/>
    </w:p>
    <w:p w14:paraId="4C7413DE" w14:textId="77777777" w:rsidR="00B37EA3" w:rsidRPr="00AB13FE" w:rsidRDefault="00C61083" w:rsidP="00DA485A">
      <w:pPr>
        <w:jc w:val="both"/>
      </w:pPr>
      <w:r>
        <w:tab/>
      </w:r>
      <w:r w:rsidR="005D11D6">
        <w:t>Amaç ve hedefler doğrultusunda temel politikalar ve öncelikler, azami hassasiyet gösterilerek yapılmaya devam edilecektir.</w:t>
      </w:r>
    </w:p>
    <w:p w14:paraId="1C2B068A" w14:textId="77777777" w:rsidR="00342C63" w:rsidRDefault="00342C63" w:rsidP="00B37EA3"/>
    <w:p w14:paraId="39A69C46" w14:textId="77777777" w:rsidR="004F541E" w:rsidRDefault="004F541E" w:rsidP="00B37EA3"/>
    <w:p w14:paraId="47C5EF7D" w14:textId="77777777" w:rsidR="004F541E" w:rsidRDefault="004F541E" w:rsidP="00B37EA3"/>
    <w:p w14:paraId="0F8161E2" w14:textId="77777777" w:rsidR="004F541E" w:rsidRDefault="004F541E" w:rsidP="00B37EA3"/>
    <w:p w14:paraId="7194DBE9" w14:textId="77777777" w:rsidR="004F541E" w:rsidRDefault="004F541E" w:rsidP="00B37EA3"/>
    <w:p w14:paraId="76C57E6A" w14:textId="77777777" w:rsidR="004F541E" w:rsidRDefault="004F541E" w:rsidP="00B37EA3"/>
    <w:p w14:paraId="118FA39E" w14:textId="77777777" w:rsidR="004F541E" w:rsidRDefault="004F541E" w:rsidP="00B37EA3"/>
    <w:p w14:paraId="4E84A8A8" w14:textId="77777777" w:rsidR="004F541E" w:rsidRDefault="004F541E" w:rsidP="00B37EA3"/>
    <w:p w14:paraId="52472114" w14:textId="77777777" w:rsidR="004F541E" w:rsidRDefault="004F541E" w:rsidP="00B37EA3"/>
    <w:p w14:paraId="0DCCD343" w14:textId="77777777" w:rsidR="004F541E" w:rsidRDefault="004F541E" w:rsidP="00B37EA3"/>
    <w:p w14:paraId="05D16066" w14:textId="77777777" w:rsidR="004F541E" w:rsidRDefault="004F541E" w:rsidP="00B37EA3"/>
    <w:p w14:paraId="4C6BDF3A" w14:textId="77777777" w:rsidR="004F541E" w:rsidRDefault="004F541E" w:rsidP="00B37EA3"/>
    <w:p w14:paraId="615F9A6C" w14:textId="77777777" w:rsidR="004F541E" w:rsidRDefault="004F541E" w:rsidP="00B37EA3"/>
    <w:p w14:paraId="2BB3FFB8" w14:textId="77777777" w:rsidR="004F541E" w:rsidRDefault="004F541E" w:rsidP="00B37EA3"/>
    <w:p w14:paraId="3366118F" w14:textId="77777777" w:rsidR="004F541E" w:rsidRDefault="004F541E" w:rsidP="00B37EA3"/>
    <w:p w14:paraId="6DBC5B03" w14:textId="77777777" w:rsidR="004F541E" w:rsidRDefault="004F541E" w:rsidP="00B37EA3"/>
    <w:p w14:paraId="6DFC678A" w14:textId="77777777" w:rsidR="0058621F" w:rsidRDefault="0058621F" w:rsidP="00B37EA3"/>
    <w:p w14:paraId="071D173E" w14:textId="77777777" w:rsidR="0058621F" w:rsidRDefault="0058621F" w:rsidP="00B37EA3"/>
    <w:p w14:paraId="02114D9D" w14:textId="77777777" w:rsidR="0058621F" w:rsidRDefault="0058621F" w:rsidP="00B37EA3"/>
    <w:p w14:paraId="6CDB3A54" w14:textId="77777777" w:rsidR="00342C63" w:rsidRDefault="00950AC3" w:rsidP="0058621F">
      <w:pPr>
        <w:pStyle w:val="balk10"/>
        <w:spacing w:before="240" w:after="240"/>
      </w:pPr>
      <w:bookmarkStart w:id="74" w:name="_Toc503951018"/>
      <w:r>
        <w:lastRenderedPageBreak/>
        <w:t>FAALİYETLERE İLİŞKİN BİLGİ VE DEĞERLENDİRMELER</w:t>
      </w:r>
      <w:bookmarkEnd w:id="74"/>
    </w:p>
    <w:p w14:paraId="31598E7F" w14:textId="77777777" w:rsidR="00C6324D" w:rsidRPr="00966E77" w:rsidRDefault="00C6324D" w:rsidP="00966E77">
      <w:pPr>
        <w:pStyle w:val="Balk2"/>
        <w:numPr>
          <w:ilvl w:val="1"/>
          <w:numId w:val="35"/>
        </w:numPr>
        <w:spacing w:before="240" w:after="240"/>
        <w:ind w:left="426" w:hanging="426"/>
      </w:pPr>
      <w:bookmarkStart w:id="75" w:name="_Toc248657755"/>
      <w:bookmarkStart w:id="76" w:name="_Toc503951019"/>
      <w:r w:rsidRPr="00AB13FE">
        <w:t xml:space="preserve">Mali </w:t>
      </w:r>
      <w:proofErr w:type="spellStart"/>
      <w:r w:rsidRPr="00AB13FE">
        <w:t>Bilgiler</w:t>
      </w:r>
      <w:bookmarkEnd w:id="75"/>
      <w:bookmarkEnd w:id="76"/>
      <w:proofErr w:type="spellEnd"/>
    </w:p>
    <w:p w14:paraId="53BC70C8" w14:textId="77777777" w:rsidR="00C6324D" w:rsidRPr="00966E77" w:rsidRDefault="00C6324D" w:rsidP="00966E77">
      <w:pPr>
        <w:pStyle w:val="Balk3"/>
        <w:spacing w:before="240" w:after="240"/>
        <w:ind w:left="142"/>
      </w:pPr>
      <w:bookmarkStart w:id="77" w:name="_Toc503951020"/>
      <w:r w:rsidRPr="00C6324D">
        <w:t>Bütçe Uygulama Sonuçları</w:t>
      </w:r>
      <w:bookmarkEnd w:id="77"/>
      <w:r w:rsidRPr="00C6324D">
        <w:tab/>
      </w:r>
    </w:p>
    <w:p w14:paraId="7F3F8FE7" w14:textId="77777777" w:rsidR="00C6324D" w:rsidRDefault="00C6324D" w:rsidP="00966E77">
      <w:pPr>
        <w:pStyle w:val="Balk4"/>
        <w:spacing w:before="240" w:after="240"/>
      </w:pPr>
      <w:bookmarkStart w:id="78" w:name="_Toc248657758"/>
      <w:bookmarkStart w:id="79" w:name="_Toc380499500"/>
      <w:r w:rsidRPr="00AB13FE">
        <w:t xml:space="preserve"> </w:t>
      </w:r>
      <w:proofErr w:type="spellStart"/>
      <w:r w:rsidRPr="00AB13FE">
        <w:t>Bütçe</w:t>
      </w:r>
      <w:proofErr w:type="spellEnd"/>
      <w:r w:rsidRPr="00AB13FE">
        <w:t xml:space="preserve"> </w:t>
      </w:r>
      <w:proofErr w:type="spellStart"/>
      <w:r w:rsidRPr="00AB13FE">
        <w:t>Giderleri</w:t>
      </w:r>
      <w:bookmarkEnd w:id="78"/>
      <w:bookmarkEnd w:id="79"/>
      <w:proofErr w:type="spellEnd"/>
    </w:p>
    <w:p w14:paraId="44809CA9" w14:textId="77777777" w:rsidR="00507D0E" w:rsidRPr="00507D0E" w:rsidRDefault="00DE2305" w:rsidP="00507D0E">
      <w:pPr>
        <w:ind w:firstLine="709"/>
        <w:jc w:val="both"/>
      </w:pPr>
      <w:r>
        <w:t>İlahiyat Fakültesine 2019 mali yılında toplam 2</w:t>
      </w:r>
      <w:r w:rsidR="00660843">
        <w:t>.615</w:t>
      </w:r>
      <w:r w:rsidR="00507D0E" w:rsidRPr="00507D0E">
        <w:t>.000,00 TL kullanılabilir</w:t>
      </w:r>
      <w:r>
        <w:t xml:space="preserve"> bütçe ödeneği verilmiştir. 2019</w:t>
      </w:r>
      <w:r w:rsidR="00660843">
        <w:t xml:space="preserve"> mali yılı içinde 282.4</w:t>
      </w:r>
      <w:r w:rsidR="00507D0E" w:rsidRPr="00507D0E">
        <w:t>00,00 TL ödenek eklenerek toplam ödenek</w:t>
      </w:r>
      <w:r w:rsidR="00992365">
        <w:t xml:space="preserve"> </w:t>
      </w:r>
      <w:r w:rsidR="00660843">
        <w:t>2.883.1</w:t>
      </w:r>
      <w:r w:rsidR="00507D0E" w:rsidRPr="00507D0E">
        <w:t>00,00 TL’</w:t>
      </w:r>
      <w:r w:rsidR="00660843">
        <w:t>ye ulaşmış olup bu bütçenin 2.772.955,53</w:t>
      </w:r>
      <w:r w:rsidR="00507D0E" w:rsidRPr="00507D0E">
        <w:t xml:space="preserve"> TL’si harcanmıştır. (</w:t>
      </w:r>
      <w:proofErr w:type="gramStart"/>
      <w:r w:rsidR="00507D0E" w:rsidRPr="00507D0E">
        <w:t>Tablo :</w:t>
      </w:r>
      <w:proofErr w:type="gramEnd"/>
      <w:r w:rsidR="00507D0E" w:rsidRPr="00507D0E">
        <w:t xml:space="preserve"> 24</w:t>
      </w:r>
    </w:p>
    <w:p w14:paraId="1506D018" w14:textId="77777777" w:rsidR="00C6324D" w:rsidRPr="00AB13FE" w:rsidRDefault="00323A49" w:rsidP="00966E77">
      <w:pPr>
        <w:pStyle w:val="A4TABLO"/>
        <w:spacing w:before="240" w:after="240" w:line="240" w:lineRule="auto"/>
      </w:pPr>
      <w:r>
        <w:t>Tablo 24</w:t>
      </w:r>
      <w:r w:rsidR="00A46ECE">
        <w:t>: 2019</w:t>
      </w:r>
      <w:r w:rsidR="00C6324D" w:rsidRPr="00AB13FE">
        <w:t xml:space="preserve"> </w:t>
      </w:r>
      <w:r w:rsidR="009B3F98">
        <w:t xml:space="preserve">Mali </w:t>
      </w:r>
      <w:r w:rsidR="00C6324D" w:rsidRPr="00AB13FE">
        <w:t>Yılı Uygulama Sonuçları</w:t>
      </w:r>
    </w:p>
    <w:tbl>
      <w:tblPr>
        <w:tblStyle w:val="AkKlavuzVurgu1"/>
        <w:tblW w:w="10785" w:type="dxa"/>
        <w:tblInd w:w="-1100" w:type="dxa"/>
        <w:tblLayout w:type="fixed"/>
        <w:tblLook w:val="04A0" w:firstRow="1" w:lastRow="0" w:firstColumn="1" w:lastColumn="0" w:noHBand="0" w:noVBand="1"/>
      </w:tblPr>
      <w:tblGrid>
        <w:gridCol w:w="2718"/>
        <w:gridCol w:w="1494"/>
        <w:gridCol w:w="1223"/>
        <w:gridCol w:w="951"/>
        <w:gridCol w:w="1358"/>
        <w:gridCol w:w="1495"/>
        <w:gridCol w:w="1546"/>
      </w:tblGrid>
      <w:tr w:rsidR="00507D0E" w:rsidRPr="00AB13FE" w14:paraId="18CBF253" w14:textId="77777777" w:rsidTr="000A3F4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785" w:type="dxa"/>
            <w:gridSpan w:val="7"/>
          </w:tcPr>
          <w:p w14:paraId="4169F43F" w14:textId="77777777" w:rsidR="00507D0E" w:rsidRPr="00DE6B39" w:rsidRDefault="00157442" w:rsidP="00B66775">
            <w:pPr>
              <w:jc w:val="center"/>
              <w:rPr>
                <w:rFonts w:eastAsia="Calibri"/>
              </w:rPr>
            </w:pPr>
            <w:r>
              <w:rPr>
                <w:rFonts w:eastAsia="Calibri"/>
                <w:iCs/>
              </w:rPr>
              <w:t>2019</w:t>
            </w:r>
            <w:r w:rsidR="00507D0E" w:rsidRPr="00DE6B39">
              <w:rPr>
                <w:rFonts w:eastAsia="Calibri"/>
                <w:iCs/>
              </w:rPr>
              <w:t xml:space="preserve"> </w:t>
            </w:r>
            <w:r w:rsidR="00507D0E">
              <w:rPr>
                <w:rFonts w:eastAsia="Calibri"/>
                <w:iCs/>
              </w:rPr>
              <w:t xml:space="preserve">Mali </w:t>
            </w:r>
            <w:r w:rsidR="00507D0E" w:rsidRPr="00DE6B39">
              <w:rPr>
                <w:rFonts w:eastAsia="Calibri"/>
                <w:iCs/>
              </w:rPr>
              <w:t>Yılı</w:t>
            </w:r>
          </w:p>
        </w:tc>
      </w:tr>
      <w:tr w:rsidR="00507D0E" w:rsidRPr="00AB13FE" w14:paraId="2DCDEDB3" w14:textId="77777777" w:rsidTr="000A3F4C">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18" w:type="dxa"/>
          </w:tcPr>
          <w:p w14:paraId="631C2108" w14:textId="77777777" w:rsidR="00507D0E" w:rsidRPr="00DE6B39" w:rsidRDefault="00507D0E" w:rsidP="00B66775">
            <w:pPr>
              <w:spacing w:before="0"/>
              <w:jc w:val="center"/>
              <w:rPr>
                <w:rFonts w:eastAsia="Calibri"/>
                <w:b w:val="0"/>
              </w:rPr>
            </w:pPr>
            <w:r w:rsidRPr="00DE6B39">
              <w:rPr>
                <w:rFonts w:eastAsia="Calibri"/>
              </w:rPr>
              <w:t>FONKSİYONEL</w:t>
            </w:r>
          </w:p>
        </w:tc>
        <w:tc>
          <w:tcPr>
            <w:tcW w:w="1494" w:type="dxa"/>
          </w:tcPr>
          <w:p w14:paraId="492C29AA" w14:textId="77777777"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KBÖ</w:t>
            </w:r>
          </w:p>
        </w:tc>
        <w:tc>
          <w:tcPr>
            <w:tcW w:w="1223" w:type="dxa"/>
          </w:tcPr>
          <w:p w14:paraId="3E473EF7" w14:textId="77777777" w:rsidR="00507D0E" w:rsidRPr="00C529B6"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C529B6">
              <w:rPr>
                <w:rFonts w:asciiTheme="majorHAnsi" w:eastAsia="Calibri" w:hAnsiTheme="majorHAnsi"/>
                <w:b/>
                <w:bCs/>
                <w:lang w:val="en-US" w:eastAsia="en-US"/>
              </w:rPr>
              <w:t>EKLENEN</w:t>
            </w:r>
          </w:p>
        </w:tc>
        <w:tc>
          <w:tcPr>
            <w:tcW w:w="951" w:type="dxa"/>
          </w:tcPr>
          <w:p w14:paraId="4E476C43" w14:textId="77777777" w:rsidR="00507D0E" w:rsidRPr="002F3C97"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sz w:val="19"/>
                <w:szCs w:val="19"/>
                <w:lang w:val="en-US" w:eastAsia="en-US"/>
              </w:rPr>
            </w:pPr>
            <w:r w:rsidRPr="002F3C97">
              <w:rPr>
                <w:rFonts w:asciiTheme="majorHAnsi" w:eastAsia="Calibri" w:hAnsiTheme="majorHAnsi"/>
                <w:b/>
                <w:bCs/>
                <w:sz w:val="19"/>
                <w:szCs w:val="19"/>
                <w:lang w:val="en-US" w:eastAsia="en-US"/>
              </w:rPr>
              <w:t>DÜŞÜLEN</w:t>
            </w:r>
          </w:p>
        </w:tc>
        <w:tc>
          <w:tcPr>
            <w:tcW w:w="1358" w:type="dxa"/>
          </w:tcPr>
          <w:p w14:paraId="25111AB6" w14:textId="77777777"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TOPLAM ÖDENEK</w:t>
            </w:r>
          </w:p>
        </w:tc>
        <w:tc>
          <w:tcPr>
            <w:tcW w:w="1495" w:type="dxa"/>
          </w:tcPr>
          <w:p w14:paraId="1C3A7FD3" w14:textId="77777777"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HARCAMA</w:t>
            </w:r>
          </w:p>
        </w:tc>
        <w:tc>
          <w:tcPr>
            <w:tcW w:w="1543" w:type="dxa"/>
          </w:tcPr>
          <w:p w14:paraId="0B4694FA" w14:textId="77777777" w:rsidR="00507D0E" w:rsidRPr="00DE6B39"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bCs/>
                <w:lang w:val="en-US" w:eastAsia="en-US"/>
              </w:rPr>
            </w:pPr>
            <w:r w:rsidRPr="00DE6B39">
              <w:rPr>
                <w:rFonts w:asciiTheme="majorHAnsi" w:eastAsia="Calibri" w:hAnsiTheme="majorHAnsi"/>
                <w:b/>
                <w:bCs/>
                <w:lang w:val="en-US" w:eastAsia="en-US"/>
              </w:rPr>
              <w:t>KALAN</w:t>
            </w:r>
          </w:p>
        </w:tc>
      </w:tr>
      <w:tr w:rsidR="00507D0E" w:rsidRPr="00AB13FE" w14:paraId="43D9C3EB" w14:textId="77777777" w:rsidTr="000A3F4C">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18" w:type="dxa"/>
          </w:tcPr>
          <w:p w14:paraId="5024AC51" w14:textId="77777777" w:rsidR="00507D0E" w:rsidRDefault="00507D0E" w:rsidP="00B66775">
            <w:pPr>
              <w:spacing w:before="0"/>
              <w:jc w:val="center"/>
              <w:rPr>
                <w:rFonts w:eastAsia="Calibri"/>
              </w:rPr>
            </w:pPr>
            <w:r>
              <w:rPr>
                <w:rFonts w:eastAsia="Calibri"/>
              </w:rPr>
              <w:t>38.68.06.54-09.4.1.00-2-01.1</w:t>
            </w:r>
          </w:p>
          <w:p w14:paraId="29F3736C" w14:textId="77777777" w:rsidR="00507D0E" w:rsidRPr="000E5841" w:rsidRDefault="00507D0E" w:rsidP="00B66775">
            <w:pPr>
              <w:spacing w:before="0"/>
              <w:jc w:val="center"/>
              <w:rPr>
                <w:rFonts w:eastAsia="Calibri"/>
              </w:rPr>
            </w:pPr>
            <w:r>
              <w:rPr>
                <w:rFonts w:eastAsia="Calibri"/>
              </w:rPr>
              <w:t>Personel Giderleri (Memur)</w:t>
            </w:r>
          </w:p>
        </w:tc>
        <w:tc>
          <w:tcPr>
            <w:tcW w:w="1494" w:type="dxa"/>
          </w:tcPr>
          <w:p w14:paraId="7B9FC176"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shd w:val="clear" w:color="auto" w:fill="FFFFFF"/>
              </w:rPr>
              <w:t>1.974.000,00</w:t>
            </w:r>
          </w:p>
        </w:tc>
        <w:tc>
          <w:tcPr>
            <w:tcW w:w="1223" w:type="dxa"/>
          </w:tcPr>
          <w:p w14:paraId="3ACDB3CB"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255.000,00</w:t>
            </w:r>
          </w:p>
        </w:tc>
        <w:tc>
          <w:tcPr>
            <w:tcW w:w="951" w:type="dxa"/>
          </w:tcPr>
          <w:p w14:paraId="00774A31"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1358" w:type="dxa"/>
          </w:tcPr>
          <w:p w14:paraId="7B65EC4D" w14:textId="77777777" w:rsidR="00507D0E" w:rsidRPr="00634B58" w:rsidRDefault="00592966" w:rsidP="00157442">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shd w:val="clear" w:color="auto" w:fill="FFFFFF"/>
              </w:rPr>
              <w:t>2</w:t>
            </w:r>
            <w:r w:rsidR="00634B58" w:rsidRPr="00634B58">
              <w:rPr>
                <w:rFonts w:ascii="Arial" w:hAnsi="Arial" w:cs="Arial"/>
                <w:sz w:val="19"/>
                <w:szCs w:val="19"/>
                <w:shd w:val="clear" w:color="auto" w:fill="FFFFFF"/>
              </w:rPr>
              <w:t>.</w:t>
            </w:r>
            <w:r w:rsidRPr="00634B58">
              <w:rPr>
                <w:rFonts w:ascii="Arial" w:hAnsi="Arial" w:cs="Arial"/>
                <w:sz w:val="19"/>
                <w:szCs w:val="19"/>
                <w:shd w:val="clear" w:color="auto" w:fill="FFFFFF"/>
              </w:rPr>
              <w:t>229</w:t>
            </w:r>
            <w:r w:rsidR="00634B58" w:rsidRPr="00634B58">
              <w:rPr>
                <w:rFonts w:ascii="Arial" w:hAnsi="Arial" w:cs="Arial"/>
                <w:sz w:val="19"/>
                <w:szCs w:val="19"/>
                <w:shd w:val="clear" w:color="auto" w:fill="FFFFFF"/>
              </w:rPr>
              <w:t>.</w:t>
            </w:r>
            <w:r w:rsidR="00157442" w:rsidRPr="00634B58">
              <w:rPr>
                <w:rFonts w:ascii="Arial" w:hAnsi="Arial" w:cs="Arial"/>
                <w:sz w:val="19"/>
                <w:szCs w:val="19"/>
                <w:shd w:val="clear" w:color="auto" w:fill="FFFFFF"/>
              </w:rPr>
              <w:t>000</w:t>
            </w:r>
            <w:r w:rsidRPr="00634B58">
              <w:rPr>
                <w:rFonts w:ascii="Arial" w:hAnsi="Arial" w:cs="Arial"/>
                <w:sz w:val="19"/>
                <w:szCs w:val="19"/>
                <w:shd w:val="clear" w:color="auto" w:fill="FFFFFF"/>
              </w:rPr>
              <w:t>,</w:t>
            </w:r>
            <w:r w:rsidR="00157442" w:rsidRPr="00634B58">
              <w:rPr>
                <w:rFonts w:ascii="Arial" w:hAnsi="Arial" w:cs="Arial"/>
                <w:sz w:val="19"/>
                <w:szCs w:val="19"/>
                <w:shd w:val="clear" w:color="auto" w:fill="FFFFFF"/>
              </w:rPr>
              <w:t>00</w:t>
            </w:r>
          </w:p>
        </w:tc>
        <w:tc>
          <w:tcPr>
            <w:tcW w:w="1495" w:type="dxa"/>
          </w:tcPr>
          <w:p w14:paraId="10273027" w14:textId="77777777" w:rsidR="00157442" w:rsidRPr="00634B58" w:rsidRDefault="00157442" w:rsidP="00157442">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0"/>
                <w:sz w:val="19"/>
                <w:szCs w:val="19"/>
              </w:rPr>
            </w:pPr>
            <w:r w:rsidRPr="00634B58">
              <w:rPr>
                <w:rFonts w:ascii="Arial" w:hAnsi="Arial" w:cs="Arial"/>
                <w:sz w:val="19"/>
                <w:szCs w:val="19"/>
              </w:rPr>
              <w:t>2</w:t>
            </w:r>
            <w:r w:rsidR="00592966" w:rsidRPr="00634B58">
              <w:rPr>
                <w:rFonts w:ascii="Arial" w:hAnsi="Arial" w:cs="Arial"/>
                <w:sz w:val="19"/>
                <w:szCs w:val="19"/>
              </w:rPr>
              <w:t>.</w:t>
            </w:r>
            <w:r w:rsidRPr="00634B58">
              <w:rPr>
                <w:rFonts w:ascii="Arial" w:hAnsi="Arial" w:cs="Arial"/>
                <w:sz w:val="19"/>
                <w:szCs w:val="19"/>
              </w:rPr>
              <w:t>225,264</w:t>
            </w:r>
            <w:r w:rsidR="00634B58" w:rsidRPr="00634B58">
              <w:rPr>
                <w:rFonts w:ascii="Arial" w:hAnsi="Arial" w:cs="Arial"/>
                <w:sz w:val="19"/>
                <w:szCs w:val="19"/>
              </w:rPr>
              <w:t>,</w:t>
            </w:r>
            <w:r w:rsidRPr="00634B58">
              <w:rPr>
                <w:rFonts w:ascii="Arial" w:hAnsi="Arial" w:cs="Arial"/>
                <w:sz w:val="19"/>
                <w:szCs w:val="19"/>
              </w:rPr>
              <w:t>49</w:t>
            </w:r>
          </w:p>
          <w:p w14:paraId="4A6EEFA8"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p>
        </w:tc>
        <w:tc>
          <w:tcPr>
            <w:tcW w:w="1543" w:type="dxa"/>
          </w:tcPr>
          <w:p w14:paraId="1CECCF4F" w14:textId="77777777" w:rsidR="00507D0E" w:rsidRPr="00634B58" w:rsidRDefault="00157442"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shd w:val="clear" w:color="auto" w:fill="FFFFFF"/>
              </w:rPr>
              <w:t>3</w:t>
            </w:r>
            <w:r w:rsidR="00634B58" w:rsidRPr="00634B58">
              <w:rPr>
                <w:rFonts w:ascii="Arial" w:hAnsi="Arial" w:cs="Arial"/>
                <w:sz w:val="19"/>
                <w:szCs w:val="19"/>
                <w:shd w:val="clear" w:color="auto" w:fill="FFFFFF"/>
              </w:rPr>
              <w:t>.</w:t>
            </w:r>
            <w:r w:rsidRPr="00634B58">
              <w:rPr>
                <w:rFonts w:ascii="Arial" w:hAnsi="Arial" w:cs="Arial"/>
                <w:sz w:val="19"/>
                <w:szCs w:val="19"/>
                <w:shd w:val="clear" w:color="auto" w:fill="FFFFFF"/>
              </w:rPr>
              <w:t>735,51</w:t>
            </w:r>
          </w:p>
        </w:tc>
      </w:tr>
      <w:tr w:rsidR="00507D0E" w:rsidRPr="00AB13FE" w14:paraId="415825CE" w14:textId="77777777" w:rsidTr="000A3F4C">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18" w:type="dxa"/>
          </w:tcPr>
          <w:p w14:paraId="143DED62" w14:textId="77777777" w:rsidR="00507D0E" w:rsidRDefault="00507D0E" w:rsidP="00B66775">
            <w:pPr>
              <w:spacing w:before="0"/>
              <w:jc w:val="center"/>
              <w:rPr>
                <w:rFonts w:eastAsia="Calibri"/>
              </w:rPr>
            </w:pPr>
            <w:r>
              <w:rPr>
                <w:rFonts w:eastAsia="Calibri"/>
              </w:rPr>
              <w:t>38.68.06.54-09.4.1.00-2-01.2</w:t>
            </w:r>
          </w:p>
          <w:p w14:paraId="26C8885E" w14:textId="77777777" w:rsidR="00507D0E" w:rsidRPr="000E5841" w:rsidRDefault="00507D0E" w:rsidP="00B66775">
            <w:pPr>
              <w:spacing w:before="0"/>
              <w:jc w:val="center"/>
              <w:rPr>
                <w:rFonts w:eastAsia="Calibri"/>
              </w:rPr>
            </w:pPr>
            <w:r>
              <w:rPr>
                <w:rFonts w:eastAsia="Calibri"/>
              </w:rPr>
              <w:t>Personel Giderleri (Yabancı Uyruklu Sözleşmeli)</w:t>
            </w:r>
          </w:p>
        </w:tc>
        <w:tc>
          <w:tcPr>
            <w:tcW w:w="1494" w:type="dxa"/>
          </w:tcPr>
          <w:p w14:paraId="762447BA" w14:textId="77777777" w:rsidR="00507D0E" w:rsidRPr="00634B58" w:rsidRDefault="005929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260</w:t>
            </w:r>
            <w:r w:rsidR="00634B58" w:rsidRPr="00634B58">
              <w:rPr>
                <w:rFonts w:ascii="Arial" w:hAnsi="Arial" w:cs="Arial"/>
                <w:sz w:val="19"/>
                <w:szCs w:val="19"/>
              </w:rPr>
              <w:t>.</w:t>
            </w:r>
            <w:r w:rsidRPr="00634B58">
              <w:rPr>
                <w:rFonts w:ascii="Arial" w:hAnsi="Arial" w:cs="Arial"/>
                <w:sz w:val="19"/>
                <w:szCs w:val="19"/>
              </w:rPr>
              <w:t>0</w:t>
            </w:r>
            <w:r w:rsidR="00157442" w:rsidRPr="00634B58">
              <w:rPr>
                <w:rFonts w:ascii="Arial" w:hAnsi="Arial" w:cs="Arial"/>
                <w:sz w:val="19"/>
                <w:szCs w:val="19"/>
              </w:rPr>
              <w:t>00</w:t>
            </w:r>
            <w:r w:rsidRPr="00634B58">
              <w:rPr>
                <w:rFonts w:ascii="Arial" w:hAnsi="Arial" w:cs="Arial"/>
                <w:sz w:val="19"/>
                <w:szCs w:val="19"/>
              </w:rPr>
              <w:t>,</w:t>
            </w:r>
            <w:r w:rsidR="00157442" w:rsidRPr="00634B58">
              <w:rPr>
                <w:rFonts w:ascii="Arial" w:hAnsi="Arial" w:cs="Arial"/>
                <w:sz w:val="19"/>
                <w:szCs w:val="19"/>
              </w:rPr>
              <w:t>00</w:t>
            </w:r>
          </w:p>
        </w:tc>
        <w:tc>
          <w:tcPr>
            <w:tcW w:w="1223" w:type="dxa"/>
          </w:tcPr>
          <w:p w14:paraId="68E092A5" w14:textId="77777777" w:rsidR="00507D0E" w:rsidRPr="00634B58" w:rsidRDefault="00157442"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951" w:type="dxa"/>
          </w:tcPr>
          <w:p w14:paraId="0A66A953" w14:textId="77777777" w:rsidR="00507D0E" w:rsidRPr="00634B58"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1358" w:type="dxa"/>
          </w:tcPr>
          <w:p w14:paraId="1F7A7F6A" w14:textId="77777777" w:rsidR="00507D0E" w:rsidRPr="00634B58" w:rsidRDefault="005929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260</w:t>
            </w:r>
            <w:r w:rsidR="00634B58">
              <w:rPr>
                <w:rFonts w:ascii="Arial" w:hAnsi="Arial" w:cs="Arial"/>
                <w:sz w:val="19"/>
                <w:szCs w:val="19"/>
              </w:rPr>
              <w:t>.</w:t>
            </w:r>
            <w:r w:rsidRPr="00634B58">
              <w:rPr>
                <w:rFonts w:ascii="Arial" w:hAnsi="Arial" w:cs="Arial"/>
                <w:sz w:val="19"/>
                <w:szCs w:val="19"/>
              </w:rPr>
              <w:t>0</w:t>
            </w:r>
            <w:r w:rsidR="00157442" w:rsidRPr="00634B58">
              <w:rPr>
                <w:rFonts w:ascii="Arial" w:hAnsi="Arial" w:cs="Arial"/>
                <w:sz w:val="19"/>
                <w:szCs w:val="19"/>
              </w:rPr>
              <w:t>00</w:t>
            </w:r>
            <w:r w:rsidRPr="00634B58">
              <w:rPr>
                <w:rFonts w:ascii="Arial" w:hAnsi="Arial" w:cs="Arial"/>
                <w:sz w:val="19"/>
                <w:szCs w:val="19"/>
              </w:rPr>
              <w:t>,</w:t>
            </w:r>
            <w:r w:rsidR="00157442" w:rsidRPr="00634B58">
              <w:rPr>
                <w:rFonts w:ascii="Arial" w:hAnsi="Arial" w:cs="Arial"/>
                <w:sz w:val="19"/>
                <w:szCs w:val="19"/>
              </w:rPr>
              <w:t>00</w:t>
            </w:r>
          </w:p>
        </w:tc>
        <w:tc>
          <w:tcPr>
            <w:tcW w:w="1495" w:type="dxa"/>
          </w:tcPr>
          <w:p w14:paraId="3976CA11" w14:textId="77777777" w:rsidR="00507D0E" w:rsidRPr="00634B58" w:rsidRDefault="005929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174</w:t>
            </w:r>
            <w:r w:rsidR="00634B58" w:rsidRPr="00634B58">
              <w:rPr>
                <w:rFonts w:ascii="Arial" w:hAnsi="Arial" w:cs="Arial"/>
                <w:sz w:val="19"/>
                <w:szCs w:val="19"/>
              </w:rPr>
              <w:t>.</w:t>
            </w:r>
            <w:r w:rsidRPr="00634B58">
              <w:rPr>
                <w:rFonts w:ascii="Arial" w:hAnsi="Arial" w:cs="Arial"/>
                <w:sz w:val="19"/>
                <w:szCs w:val="19"/>
              </w:rPr>
              <w:t>2</w:t>
            </w:r>
            <w:r w:rsidR="00157442" w:rsidRPr="00634B58">
              <w:rPr>
                <w:rFonts w:ascii="Arial" w:hAnsi="Arial" w:cs="Arial"/>
                <w:sz w:val="19"/>
                <w:szCs w:val="19"/>
              </w:rPr>
              <w:t>76</w:t>
            </w:r>
            <w:r w:rsidRPr="00634B58">
              <w:rPr>
                <w:rFonts w:ascii="Arial" w:hAnsi="Arial" w:cs="Arial"/>
                <w:sz w:val="19"/>
                <w:szCs w:val="19"/>
              </w:rPr>
              <w:t>,</w:t>
            </w:r>
            <w:r w:rsidR="00157442" w:rsidRPr="00634B58">
              <w:rPr>
                <w:rFonts w:ascii="Arial" w:hAnsi="Arial" w:cs="Arial"/>
                <w:sz w:val="19"/>
                <w:szCs w:val="19"/>
              </w:rPr>
              <w:t>99</w:t>
            </w:r>
          </w:p>
        </w:tc>
        <w:tc>
          <w:tcPr>
            <w:tcW w:w="1543" w:type="dxa"/>
          </w:tcPr>
          <w:p w14:paraId="1D32CFBC" w14:textId="77777777" w:rsidR="00507D0E" w:rsidRPr="00634B58" w:rsidRDefault="005929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85</w:t>
            </w:r>
            <w:r w:rsidR="00634B58" w:rsidRPr="00634B58">
              <w:rPr>
                <w:rFonts w:ascii="Arial" w:hAnsi="Arial" w:cs="Arial"/>
                <w:sz w:val="19"/>
                <w:szCs w:val="19"/>
              </w:rPr>
              <w:t>.</w:t>
            </w:r>
            <w:r w:rsidR="00157442" w:rsidRPr="00634B58">
              <w:rPr>
                <w:rFonts w:ascii="Arial" w:hAnsi="Arial" w:cs="Arial"/>
                <w:sz w:val="19"/>
                <w:szCs w:val="19"/>
              </w:rPr>
              <w:t>723,01</w:t>
            </w:r>
          </w:p>
        </w:tc>
      </w:tr>
      <w:tr w:rsidR="00507D0E" w:rsidRPr="00AB13FE" w14:paraId="66A1EF97" w14:textId="77777777" w:rsidTr="000A3F4C">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18" w:type="dxa"/>
          </w:tcPr>
          <w:p w14:paraId="6DAF26C0" w14:textId="77777777" w:rsidR="00507D0E" w:rsidRDefault="00507D0E" w:rsidP="00B66775">
            <w:pPr>
              <w:spacing w:before="0"/>
              <w:jc w:val="center"/>
              <w:rPr>
                <w:rFonts w:eastAsia="Calibri"/>
              </w:rPr>
            </w:pPr>
            <w:r>
              <w:rPr>
                <w:rFonts w:eastAsia="Calibri"/>
              </w:rPr>
              <w:t>38.68.06.54-09.4.1.00-2-02.1</w:t>
            </w:r>
          </w:p>
          <w:p w14:paraId="736E888F" w14:textId="77777777" w:rsidR="00507D0E" w:rsidRPr="000E5841" w:rsidRDefault="00507D0E" w:rsidP="00B66775">
            <w:pPr>
              <w:spacing w:before="0"/>
              <w:jc w:val="center"/>
              <w:rPr>
                <w:rFonts w:eastAsia="Calibri"/>
              </w:rPr>
            </w:pPr>
            <w:r>
              <w:rPr>
                <w:rFonts w:eastAsia="Calibri"/>
              </w:rPr>
              <w:t>Sosyal Güvenlik Kurumu Giderleri (Memur)</w:t>
            </w:r>
          </w:p>
        </w:tc>
        <w:tc>
          <w:tcPr>
            <w:tcW w:w="1494" w:type="dxa"/>
          </w:tcPr>
          <w:p w14:paraId="7279DD0B"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302.000,</w:t>
            </w:r>
            <w:r w:rsidR="00592966" w:rsidRPr="00634B58">
              <w:rPr>
                <w:rFonts w:ascii="Arial" w:hAnsi="Arial" w:cs="Arial"/>
                <w:sz w:val="19"/>
                <w:szCs w:val="19"/>
              </w:rPr>
              <w:t>00</w:t>
            </w:r>
          </w:p>
        </w:tc>
        <w:tc>
          <w:tcPr>
            <w:tcW w:w="1223" w:type="dxa"/>
          </w:tcPr>
          <w:p w14:paraId="4821DC04"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21.000,00</w:t>
            </w:r>
          </w:p>
        </w:tc>
        <w:tc>
          <w:tcPr>
            <w:tcW w:w="951" w:type="dxa"/>
          </w:tcPr>
          <w:p w14:paraId="56026A61"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1358" w:type="dxa"/>
          </w:tcPr>
          <w:p w14:paraId="35B7FEC7" w14:textId="77777777" w:rsidR="00507D0E" w:rsidRPr="00634B58" w:rsidRDefault="00592966"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323</w:t>
            </w:r>
            <w:r w:rsidR="00634B58" w:rsidRPr="00634B58">
              <w:rPr>
                <w:rFonts w:ascii="Arial" w:hAnsi="Arial" w:cs="Arial"/>
                <w:sz w:val="19"/>
                <w:szCs w:val="19"/>
              </w:rPr>
              <w:t>.000,</w:t>
            </w:r>
            <w:r w:rsidRPr="00634B58">
              <w:rPr>
                <w:rFonts w:ascii="Arial" w:hAnsi="Arial" w:cs="Arial"/>
                <w:sz w:val="19"/>
                <w:szCs w:val="19"/>
              </w:rPr>
              <w:t>00</w:t>
            </w:r>
          </w:p>
        </w:tc>
        <w:tc>
          <w:tcPr>
            <w:tcW w:w="1495" w:type="dxa"/>
          </w:tcPr>
          <w:p w14:paraId="6EB5F593" w14:textId="77777777" w:rsidR="00592966" w:rsidRPr="00634B58" w:rsidRDefault="00592966" w:rsidP="00592966">
            <w:pPr>
              <w:jc w:val="center"/>
              <w:cnfStyle w:val="000000010000" w:firstRow="0" w:lastRow="0" w:firstColumn="0" w:lastColumn="0" w:oddVBand="0" w:evenVBand="0" w:oddHBand="0" w:evenHBand="1" w:firstRowFirstColumn="0" w:firstRowLastColumn="0" w:lastRowFirstColumn="0" w:lastRowLastColumn="0"/>
              <w:rPr>
                <w:rFonts w:ascii="Arial" w:hAnsi="Arial" w:cs="Arial"/>
                <w:kern w:val="0"/>
                <w:sz w:val="19"/>
                <w:szCs w:val="19"/>
              </w:rPr>
            </w:pPr>
            <w:r w:rsidRPr="00634B58">
              <w:rPr>
                <w:rFonts w:ascii="Arial" w:hAnsi="Arial" w:cs="Arial"/>
                <w:sz w:val="19"/>
                <w:szCs w:val="19"/>
              </w:rPr>
              <w:t>322</w:t>
            </w:r>
            <w:r w:rsidR="00634B58" w:rsidRPr="00634B58">
              <w:rPr>
                <w:rFonts w:ascii="Arial" w:hAnsi="Arial" w:cs="Arial"/>
                <w:sz w:val="19"/>
                <w:szCs w:val="19"/>
              </w:rPr>
              <w:t>.788,</w:t>
            </w:r>
            <w:r w:rsidRPr="00634B58">
              <w:rPr>
                <w:rFonts w:ascii="Arial" w:hAnsi="Arial" w:cs="Arial"/>
                <w:sz w:val="19"/>
                <w:szCs w:val="19"/>
              </w:rPr>
              <w:t>22</w:t>
            </w:r>
          </w:p>
          <w:p w14:paraId="559B0E13"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p>
        </w:tc>
        <w:tc>
          <w:tcPr>
            <w:tcW w:w="1543" w:type="dxa"/>
          </w:tcPr>
          <w:p w14:paraId="3877CA8A" w14:textId="77777777" w:rsidR="00507D0E" w:rsidRPr="00634B58" w:rsidRDefault="00592966"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211.78</w:t>
            </w:r>
          </w:p>
        </w:tc>
      </w:tr>
      <w:tr w:rsidR="00507D0E" w:rsidRPr="00AB13FE" w14:paraId="68F152E9" w14:textId="77777777" w:rsidTr="000A3F4C">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18" w:type="dxa"/>
          </w:tcPr>
          <w:p w14:paraId="6D715D6D" w14:textId="77777777" w:rsidR="00507D0E" w:rsidRDefault="00507D0E" w:rsidP="00B66775">
            <w:pPr>
              <w:spacing w:before="0"/>
              <w:jc w:val="center"/>
              <w:rPr>
                <w:rFonts w:eastAsia="Calibri"/>
              </w:rPr>
            </w:pPr>
            <w:r>
              <w:rPr>
                <w:rFonts w:eastAsia="Calibri"/>
              </w:rPr>
              <w:t>38.68.06.54-09.4.1.00-2-02.2</w:t>
            </w:r>
          </w:p>
          <w:p w14:paraId="311A1C2E" w14:textId="77777777" w:rsidR="00507D0E" w:rsidRDefault="00507D0E" w:rsidP="00B66775">
            <w:pPr>
              <w:spacing w:before="0"/>
              <w:jc w:val="center"/>
              <w:rPr>
                <w:rFonts w:eastAsia="Calibri"/>
              </w:rPr>
            </w:pPr>
            <w:r>
              <w:rPr>
                <w:rFonts w:eastAsia="Calibri"/>
              </w:rPr>
              <w:t xml:space="preserve">Sosyal Güvenlik Kurumu Giderleri (Yabancı Uyruklu </w:t>
            </w:r>
            <w:proofErr w:type="spellStart"/>
            <w:r>
              <w:rPr>
                <w:rFonts w:eastAsia="Calibri"/>
              </w:rPr>
              <w:t>Sözlemeli</w:t>
            </w:r>
            <w:proofErr w:type="spellEnd"/>
            <w:r>
              <w:rPr>
                <w:rFonts w:eastAsia="Calibri"/>
              </w:rPr>
              <w:t xml:space="preserve"> Personel))</w:t>
            </w:r>
          </w:p>
        </w:tc>
        <w:tc>
          <w:tcPr>
            <w:tcW w:w="1494" w:type="dxa"/>
          </w:tcPr>
          <w:p w14:paraId="51B7D4AC" w14:textId="77777777" w:rsidR="00507D0E" w:rsidRPr="00634B58" w:rsidRDefault="00815D66" w:rsidP="00157442">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hAnsi="Arial" w:cs="Arial"/>
                <w:sz w:val="19"/>
                <w:szCs w:val="19"/>
              </w:rPr>
              <w:t>59</w:t>
            </w:r>
            <w:r w:rsidR="00634B58" w:rsidRPr="00634B58">
              <w:rPr>
                <w:rFonts w:ascii="Arial" w:hAnsi="Arial" w:cs="Arial"/>
                <w:sz w:val="19"/>
                <w:szCs w:val="19"/>
              </w:rPr>
              <w:t>.</w:t>
            </w:r>
            <w:r w:rsidR="00271872">
              <w:rPr>
                <w:rFonts w:ascii="Arial" w:hAnsi="Arial" w:cs="Arial"/>
                <w:sz w:val="19"/>
                <w:szCs w:val="19"/>
              </w:rPr>
              <w:t>000</w:t>
            </w:r>
            <w:r w:rsidRPr="00634B58">
              <w:rPr>
                <w:rFonts w:ascii="Arial" w:hAnsi="Arial" w:cs="Arial"/>
                <w:sz w:val="19"/>
                <w:szCs w:val="19"/>
              </w:rPr>
              <w:t>,00</w:t>
            </w:r>
          </w:p>
        </w:tc>
        <w:tc>
          <w:tcPr>
            <w:tcW w:w="1223" w:type="dxa"/>
          </w:tcPr>
          <w:p w14:paraId="14669AA9" w14:textId="77777777" w:rsidR="00507D0E" w:rsidRPr="00634B58"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951" w:type="dxa"/>
          </w:tcPr>
          <w:p w14:paraId="3F480682" w14:textId="77777777" w:rsidR="00507D0E" w:rsidRPr="00634B58"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0,00</w:t>
            </w:r>
          </w:p>
        </w:tc>
        <w:tc>
          <w:tcPr>
            <w:tcW w:w="1358" w:type="dxa"/>
          </w:tcPr>
          <w:p w14:paraId="492E7D25" w14:textId="77777777" w:rsidR="00507D0E" w:rsidRPr="00634B58" w:rsidRDefault="00815D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59</w:t>
            </w:r>
            <w:r w:rsidR="00634B58">
              <w:rPr>
                <w:rFonts w:ascii="Arial" w:eastAsia="Calibri" w:hAnsi="Arial" w:cs="Arial"/>
                <w:sz w:val="19"/>
                <w:szCs w:val="19"/>
                <w:lang w:val="en-US" w:eastAsia="en-US"/>
              </w:rPr>
              <w:t>.</w:t>
            </w:r>
            <w:r w:rsidR="00271872">
              <w:rPr>
                <w:rFonts w:ascii="Arial" w:eastAsia="Calibri" w:hAnsi="Arial" w:cs="Arial"/>
                <w:sz w:val="19"/>
                <w:szCs w:val="19"/>
                <w:lang w:val="en-US" w:eastAsia="en-US"/>
              </w:rPr>
              <w:t>000</w:t>
            </w:r>
            <w:r w:rsidRPr="00634B58">
              <w:rPr>
                <w:rFonts w:ascii="Arial" w:eastAsia="Calibri" w:hAnsi="Arial" w:cs="Arial"/>
                <w:sz w:val="19"/>
                <w:szCs w:val="19"/>
                <w:lang w:val="en-US" w:eastAsia="en-US"/>
              </w:rPr>
              <w:t>,00</w:t>
            </w:r>
          </w:p>
        </w:tc>
        <w:tc>
          <w:tcPr>
            <w:tcW w:w="1495" w:type="dxa"/>
          </w:tcPr>
          <w:p w14:paraId="1783DF11" w14:textId="77777777" w:rsidR="00507D0E" w:rsidRPr="00634B58" w:rsidRDefault="00815D66" w:rsidP="00815D66">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39</w:t>
            </w:r>
            <w:r w:rsidR="00634B58" w:rsidRPr="00634B58">
              <w:rPr>
                <w:rFonts w:ascii="Arial" w:eastAsia="Calibri" w:hAnsi="Arial" w:cs="Arial"/>
                <w:sz w:val="19"/>
                <w:szCs w:val="19"/>
                <w:lang w:val="en-US" w:eastAsia="en-US"/>
              </w:rPr>
              <w:t>.</w:t>
            </w:r>
            <w:r w:rsidRPr="00634B58">
              <w:rPr>
                <w:rFonts w:ascii="Arial" w:eastAsia="Calibri" w:hAnsi="Arial" w:cs="Arial"/>
                <w:sz w:val="19"/>
                <w:szCs w:val="19"/>
                <w:lang w:val="en-US" w:eastAsia="en-US"/>
              </w:rPr>
              <w:t>212,26</w:t>
            </w:r>
          </w:p>
        </w:tc>
        <w:tc>
          <w:tcPr>
            <w:tcW w:w="1543" w:type="dxa"/>
          </w:tcPr>
          <w:p w14:paraId="391154DC" w14:textId="77777777" w:rsidR="00507D0E" w:rsidRPr="00634B58" w:rsidRDefault="00815D66"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lang w:val="en-US" w:eastAsia="en-US"/>
              </w:rPr>
            </w:pPr>
            <w:r w:rsidRPr="00634B58">
              <w:rPr>
                <w:rFonts w:ascii="Arial" w:eastAsia="Calibri" w:hAnsi="Arial" w:cs="Arial"/>
                <w:sz w:val="19"/>
                <w:szCs w:val="19"/>
                <w:lang w:val="en-US" w:eastAsia="en-US"/>
              </w:rPr>
              <w:t>19</w:t>
            </w:r>
            <w:r w:rsidR="00634B58" w:rsidRPr="00634B58">
              <w:rPr>
                <w:rFonts w:ascii="Arial" w:eastAsia="Calibri" w:hAnsi="Arial" w:cs="Arial"/>
                <w:sz w:val="19"/>
                <w:szCs w:val="19"/>
                <w:lang w:val="en-US" w:eastAsia="en-US"/>
              </w:rPr>
              <w:t>.</w:t>
            </w:r>
            <w:r w:rsidRPr="00634B58">
              <w:rPr>
                <w:rFonts w:ascii="Arial" w:eastAsia="Calibri" w:hAnsi="Arial" w:cs="Arial"/>
                <w:sz w:val="19"/>
                <w:szCs w:val="19"/>
                <w:lang w:val="en-US" w:eastAsia="en-US"/>
              </w:rPr>
              <w:t>787,74</w:t>
            </w:r>
          </w:p>
        </w:tc>
      </w:tr>
      <w:tr w:rsidR="00507D0E" w:rsidRPr="00AB13FE" w14:paraId="7B305A95" w14:textId="77777777" w:rsidTr="000A3F4C">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718" w:type="dxa"/>
          </w:tcPr>
          <w:p w14:paraId="0D06B06E" w14:textId="77777777" w:rsidR="00507D0E" w:rsidRDefault="00507D0E" w:rsidP="00B66775">
            <w:pPr>
              <w:spacing w:before="0"/>
              <w:rPr>
                <w:rFonts w:eastAsia="Calibri"/>
              </w:rPr>
            </w:pPr>
            <w:r w:rsidRPr="001A7AA9">
              <w:rPr>
                <w:rFonts w:eastAsia="Calibri"/>
              </w:rPr>
              <w:t>38.68.06.54-09.4.1.00-</w:t>
            </w:r>
            <w:r>
              <w:rPr>
                <w:rFonts w:eastAsia="Calibri"/>
              </w:rPr>
              <w:t>2-03.2</w:t>
            </w:r>
          </w:p>
          <w:p w14:paraId="54AB2222" w14:textId="77777777" w:rsidR="00507D0E" w:rsidRDefault="00507D0E" w:rsidP="00B66775">
            <w:pPr>
              <w:spacing w:before="0"/>
              <w:jc w:val="center"/>
              <w:rPr>
                <w:rFonts w:eastAsia="Calibri"/>
              </w:rPr>
            </w:pPr>
            <w:r>
              <w:rPr>
                <w:rFonts w:eastAsia="Calibri"/>
              </w:rPr>
              <w:t>Tüketime Yönelik Mal ve Hizmet Alımları</w:t>
            </w:r>
          </w:p>
          <w:p w14:paraId="444958B4" w14:textId="77777777" w:rsidR="00507D0E" w:rsidRPr="001A7AA9" w:rsidRDefault="00507D0E" w:rsidP="00B66775">
            <w:pPr>
              <w:spacing w:before="0"/>
              <w:jc w:val="center"/>
              <w:rPr>
                <w:rFonts w:eastAsia="Calibri"/>
              </w:rPr>
            </w:pPr>
          </w:p>
        </w:tc>
        <w:tc>
          <w:tcPr>
            <w:tcW w:w="1494" w:type="dxa"/>
          </w:tcPr>
          <w:p w14:paraId="4CDCCFE0" w14:textId="77777777" w:rsidR="00507D0E" w:rsidRPr="00634B58" w:rsidRDefault="0079107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10.000,00</w:t>
            </w:r>
          </w:p>
        </w:tc>
        <w:tc>
          <w:tcPr>
            <w:tcW w:w="1223" w:type="dxa"/>
          </w:tcPr>
          <w:p w14:paraId="4E1FA016"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c>
          <w:tcPr>
            <w:tcW w:w="951" w:type="dxa"/>
          </w:tcPr>
          <w:p w14:paraId="2E4D526C"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10.000,00</w:t>
            </w:r>
          </w:p>
        </w:tc>
        <w:tc>
          <w:tcPr>
            <w:tcW w:w="1358" w:type="dxa"/>
          </w:tcPr>
          <w:p w14:paraId="675FB852"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0,00</w:t>
            </w:r>
          </w:p>
        </w:tc>
        <w:tc>
          <w:tcPr>
            <w:tcW w:w="1495" w:type="dxa"/>
          </w:tcPr>
          <w:p w14:paraId="5E2F1FBE"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0,00</w:t>
            </w:r>
          </w:p>
        </w:tc>
        <w:tc>
          <w:tcPr>
            <w:tcW w:w="1543" w:type="dxa"/>
          </w:tcPr>
          <w:p w14:paraId="50E1A2D3"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0,00</w:t>
            </w:r>
          </w:p>
        </w:tc>
      </w:tr>
      <w:tr w:rsidR="00507D0E" w:rsidRPr="00AB13FE" w14:paraId="34750964" w14:textId="77777777" w:rsidTr="000A3F4C">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718" w:type="dxa"/>
          </w:tcPr>
          <w:p w14:paraId="090FEF7B" w14:textId="77777777" w:rsidR="00507D0E" w:rsidRDefault="00507D0E" w:rsidP="00B66775">
            <w:pPr>
              <w:spacing w:before="0"/>
              <w:rPr>
                <w:rFonts w:eastAsia="Calibri"/>
              </w:rPr>
            </w:pPr>
            <w:r>
              <w:rPr>
                <w:rFonts w:eastAsia="Calibri"/>
              </w:rPr>
              <w:t>38.68.06.54-09.4.1.00-2-03.3</w:t>
            </w:r>
          </w:p>
          <w:p w14:paraId="43630425" w14:textId="77777777" w:rsidR="00507D0E" w:rsidRPr="001A7AA9" w:rsidRDefault="00507D0E" w:rsidP="00B66775">
            <w:pPr>
              <w:spacing w:before="0"/>
              <w:jc w:val="center"/>
              <w:rPr>
                <w:rFonts w:eastAsia="Calibri"/>
              </w:rPr>
            </w:pPr>
            <w:r>
              <w:rPr>
                <w:rFonts w:eastAsia="Calibri"/>
              </w:rPr>
              <w:t>Yolluklar</w:t>
            </w:r>
          </w:p>
        </w:tc>
        <w:tc>
          <w:tcPr>
            <w:tcW w:w="1494" w:type="dxa"/>
          </w:tcPr>
          <w:p w14:paraId="48A2DDB3"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6</w:t>
            </w:r>
            <w:r w:rsidR="00507D0E" w:rsidRPr="00634B58">
              <w:rPr>
                <w:rFonts w:ascii="Arial" w:eastAsia="Calibri" w:hAnsi="Arial" w:cs="Arial"/>
                <w:sz w:val="19"/>
                <w:szCs w:val="19"/>
              </w:rPr>
              <w:t>.000,00</w:t>
            </w:r>
          </w:p>
        </w:tc>
        <w:tc>
          <w:tcPr>
            <w:tcW w:w="1223" w:type="dxa"/>
          </w:tcPr>
          <w:p w14:paraId="2B200933"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4.4</w:t>
            </w:r>
            <w:r w:rsidR="00507D0E" w:rsidRPr="00634B58">
              <w:rPr>
                <w:rFonts w:ascii="Arial" w:eastAsia="Calibri" w:hAnsi="Arial" w:cs="Arial"/>
                <w:sz w:val="19"/>
                <w:szCs w:val="19"/>
              </w:rPr>
              <w:t>00,00</w:t>
            </w:r>
          </w:p>
        </w:tc>
        <w:tc>
          <w:tcPr>
            <w:tcW w:w="951" w:type="dxa"/>
          </w:tcPr>
          <w:p w14:paraId="070DB5F5" w14:textId="77777777" w:rsidR="00507D0E" w:rsidRPr="00634B58" w:rsidRDefault="00507D0E"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c>
          <w:tcPr>
            <w:tcW w:w="1358" w:type="dxa"/>
          </w:tcPr>
          <w:p w14:paraId="340A35F8"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10.4</w:t>
            </w:r>
            <w:r w:rsidR="00507D0E" w:rsidRPr="00634B58">
              <w:rPr>
                <w:rFonts w:ascii="Arial" w:eastAsia="Calibri" w:hAnsi="Arial" w:cs="Arial"/>
                <w:sz w:val="19"/>
                <w:szCs w:val="19"/>
              </w:rPr>
              <w:t>00,00</w:t>
            </w:r>
          </w:p>
        </w:tc>
        <w:tc>
          <w:tcPr>
            <w:tcW w:w="1495" w:type="dxa"/>
          </w:tcPr>
          <w:p w14:paraId="06C54D41"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9.813,57</w:t>
            </w:r>
          </w:p>
        </w:tc>
        <w:tc>
          <w:tcPr>
            <w:tcW w:w="1543" w:type="dxa"/>
          </w:tcPr>
          <w:p w14:paraId="5A316824"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586,43</w:t>
            </w:r>
          </w:p>
        </w:tc>
      </w:tr>
      <w:tr w:rsidR="00507D0E" w:rsidRPr="00AB13FE" w14:paraId="360C991D" w14:textId="77777777" w:rsidTr="000A3F4C">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718" w:type="dxa"/>
          </w:tcPr>
          <w:p w14:paraId="08F612C7" w14:textId="77777777" w:rsidR="00507D0E" w:rsidRDefault="00507D0E" w:rsidP="00B66775">
            <w:pPr>
              <w:spacing w:before="0"/>
              <w:rPr>
                <w:rFonts w:eastAsia="Calibri"/>
              </w:rPr>
            </w:pPr>
            <w:r>
              <w:rPr>
                <w:rFonts w:eastAsia="Calibri"/>
              </w:rPr>
              <w:t>38.68.06.54-09.4.1.00-2-03.5</w:t>
            </w:r>
          </w:p>
          <w:p w14:paraId="633B20C7" w14:textId="77777777" w:rsidR="00507D0E" w:rsidRDefault="00507D0E" w:rsidP="00B66775">
            <w:pPr>
              <w:spacing w:before="0"/>
              <w:jc w:val="center"/>
              <w:rPr>
                <w:rFonts w:eastAsia="Calibri"/>
              </w:rPr>
            </w:pPr>
            <w:r>
              <w:rPr>
                <w:rFonts w:eastAsia="Calibri"/>
              </w:rPr>
              <w:t>Hizmet Alımları</w:t>
            </w:r>
          </w:p>
        </w:tc>
        <w:tc>
          <w:tcPr>
            <w:tcW w:w="1494" w:type="dxa"/>
          </w:tcPr>
          <w:p w14:paraId="6E654CE1"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2</w:t>
            </w:r>
            <w:r w:rsidR="00507D0E" w:rsidRPr="00634B58">
              <w:rPr>
                <w:rFonts w:ascii="Arial" w:eastAsia="Calibri" w:hAnsi="Arial" w:cs="Arial"/>
                <w:sz w:val="19"/>
                <w:szCs w:val="19"/>
              </w:rPr>
              <w:t>.000,00</w:t>
            </w:r>
          </w:p>
        </w:tc>
        <w:tc>
          <w:tcPr>
            <w:tcW w:w="1223" w:type="dxa"/>
          </w:tcPr>
          <w:p w14:paraId="3F4344BB"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c>
          <w:tcPr>
            <w:tcW w:w="951" w:type="dxa"/>
          </w:tcPr>
          <w:p w14:paraId="12B0907B" w14:textId="77777777" w:rsidR="00507D0E" w:rsidRPr="00634B58" w:rsidRDefault="00634B58"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Pr>
                <w:rFonts w:ascii="Arial" w:eastAsia="Calibri" w:hAnsi="Arial" w:cs="Arial"/>
                <w:sz w:val="19"/>
                <w:szCs w:val="19"/>
              </w:rPr>
              <w:t>2</w:t>
            </w:r>
            <w:r w:rsidR="00507D0E" w:rsidRPr="00634B58">
              <w:rPr>
                <w:rFonts w:ascii="Arial" w:eastAsia="Calibri" w:hAnsi="Arial" w:cs="Arial"/>
                <w:sz w:val="19"/>
                <w:szCs w:val="19"/>
              </w:rPr>
              <w:t>.000,00</w:t>
            </w:r>
          </w:p>
        </w:tc>
        <w:tc>
          <w:tcPr>
            <w:tcW w:w="1358" w:type="dxa"/>
          </w:tcPr>
          <w:p w14:paraId="1AA36A4B"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c>
          <w:tcPr>
            <w:tcW w:w="1495" w:type="dxa"/>
          </w:tcPr>
          <w:p w14:paraId="0A318E26"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c>
          <w:tcPr>
            <w:tcW w:w="1543" w:type="dxa"/>
          </w:tcPr>
          <w:p w14:paraId="2A27058C" w14:textId="77777777" w:rsidR="00507D0E" w:rsidRPr="00634B58" w:rsidRDefault="00507D0E"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0,00</w:t>
            </w:r>
          </w:p>
        </w:tc>
      </w:tr>
      <w:tr w:rsidR="00507D0E" w:rsidRPr="00AB13FE" w14:paraId="4C605549" w14:textId="77777777" w:rsidTr="000A3F4C">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718" w:type="dxa"/>
          </w:tcPr>
          <w:p w14:paraId="1C5AAB6E" w14:textId="77777777" w:rsidR="00507D0E" w:rsidRDefault="00507D0E" w:rsidP="00B66775">
            <w:pPr>
              <w:spacing w:before="0"/>
              <w:rPr>
                <w:rFonts w:eastAsia="Calibri"/>
              </w:rPr>
            </w:pPr>
            <w:r>
              <w:rPr>
                <w:rFonts w:eastAsia="Calibri"/>
              </w:rPr>
              <w:t>38.68.06.54-09.4.1.00-2-03.7</w:t>
            </w:r>
          </w:p>
          <w:p w14:paraId="5D6F4FC9" w14:textId="77777777" w:rsidR="00507D0E" w:rsidRDefault="00507D0E" w:rsidP="00B66775">
            <w:pPr>
              <w:spacing w:before="0"/>
              <w:jc w:val="center"/>
              <w:rPr>
                <w:rFonts w:eastAsia="Calibri"/>
              </w:rPr>
            </w:pPr>
            <w:r>
              <w:rPr>
                <w:rFonts w:eastAsia="Calibri"/>
              </w:rPr>
              <w:t xml:space="preserve">Menkul Mal, </w:t>
            </w:r>
            <w:proofErr w:type="spellStart"/>
            <w:r>
              <w:rPr>
                <w:rFonts w:eastAsia="Calibri"/>
              </w:rPr>
              <w:t>Gayrimaddi</w:t>
            </w:r>
            <w:proofErr w:type="spellEnd"/>
            <w:r>
              <w:rPr>
                <w:rFonts w:eastAsia="Calibri"/>
              </w:rPr>
              <w:t xml:space="preserve"> Hak Alım, Bakım ve Onarım</w:t>
            </w:r>
          </w:p>
        </w:tc>
        <w:tc>
          <w:tcPr>
            <w:tcW w:w="1494" w:type="dxa"/>
          </w:tcPr>
          <w:p w14:paraId="1254AE09" w14:textId="77777777" w:rsidR="00507D0E" w:rsidRPr="00634B58" w:rsidRDefault="00507D0E" w:rsidP="00B66775">
            <w:pPr>
              <w:spacing w:before="0"/>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 xml:space="preserve">    2.000,00</w:t>
            </w:r>
          </w:p>
        </w:tc>
        <w:tc>
          <w:tcPr>
            <w:tcW w:w="1223" w:type="dxa"/>
          </w:tcPr>
          <w:p w14:paraId="55A544D8" w14:textId="77777777" w:rsidR="00507D0E" w:rsidRPr="00634B58" w:rsidRDefault="00507D0E" w:rsidP="00B66775">
            <w:pPr>
              <w:spacing w:before="0"/>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sidRPr="00634B58">
              <w:rPr>
                <w:rFonts w:ascii="Arial" w:eastAsia="Calibri" w:hAnsi="Arial" w:cs="Arial"/>
                <w:sz w:val="19"/>
                <w:szCs w:val="19"/>
              </w:rPr>
              <w:t>2.000,00</w:t>
            </w:r>
          </w:p>
        </w:tc>
        <w:tc>
          <w:tcPr>
            <w:tcW w:w="951" w:type="dxa"/>
          </w:tcPr>
          <w:p w14:paraId="404EE770"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300,00</w:t>
            </w:r>
          </w:p>
        </w:tc>
        <w:tc>
          <w:tcPr>
            <w:tcW w:w="1358" w:type="dxa"/>
          </w:tcPr>
          <w:p w14:paraId="2E118CC7" w14:textId="77777777" w:rsidR="00507D0E" w:rsidRPr="00634B58" w:rsidRDefault="00634B58" w:rsidP="00634B58">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1.700,00</w:t>
            </w:r>
          </w:p>
        </w:tc>
        <w:tc>
          <w:tcPr>
            <w:tcW w:w="1495" w:type="dxa"/>
          </w:tcPr>
          <w:p w14:paraId="72528701"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1.600,00</w:t>
            </w:r>
          </w:p>
        </w:tc>
        <w:tc>
          <w:tcPr>
            <w:tcW w:w="1543" w:type="dxa"/>
          </w:tcPr>
          <w:p w14:paraId="631233F6" w14:textId="77777777" w:rsidR="00507D0E" w:rsidRPr="00634B58" w:rsidRDefault="00634B58" w:rsidP="00B66775">
            <w:pPr>
              <w:spacing w:before="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9"/>
                <w:szCs w:val="19"/>
              </w:rPr>
            </w:pPr>
            <w:r>
              <w:rPr>
                <w:rFonts w:ascii="Arial" w:eastAsia="Calibri" w:hAnsi="Arial" w:cs="Arial"/>
                <w:sz w:val="19"/>
                <w:szCs w:val="19"/>
              </w:rPr>
              <w:t>100,00</w:t>
            </w:r>
          </w:p>
        </w:tc>
      </w:tr>
      <w:tr w:rsidR="00507D0E" w:rsidRPr="00AB13FE" w14:paraId="63852EFB" w14:textId="77777777" w:rsidTr="000A3F4C">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718" w:type="dxa"/>
          </w:tcPr>
          <w:p w14:paraId="26B4A118" w14:textId="77777777" w:rsidR="00507D0E" w:rsidRPr="00DE6B39" w:rsidRDefault="00507D0E" w:rsidP="00B66775">
            <w:pPr>
              <w:spacing w:before="0"/>
              <w:jc w:val="center"/>
              <w:rPr>
                <w:rFonts w:eastAsia="Calibri"/>
                <w:sz w:val="18"/>
                <w:szCs w:val="18"/>
                <w:lang w:val="en-US" w:eastAsia="en-US"/>
              </w:rPr>
            </w:pPr>
          </w:p>
          <w:p w14:paraId="7A94EBCF" w14:textId="77777777" w:rsidR="00507D0E" w:rsidRPr="00DE6B39" w:rsidRDefault="00507D0E" w:rsidP="00B66775">
            <w:pPr>
              <w:spacing w:before="0"/>
              <w:jc w:val="center"/>
              <w:rPr>
                <w:rFonts w:eastAsia="Calibri"/>
                <w:b w:val="0"/>
                <w:bCs w:val="0"/>
                <w:sz w:val="18"/>
                <w:szCs w:val="18"/>
                <w:lang w:val="en-US" w:eastAsia="en-US"/>
              </w:rPr>
            </w:pPr>
            <w:r w:rsidRPr="00DE6B39">
              <w:rPr>
                <w:rFonts w:eastAsia="Calibri"/>
                <w:sz w:val="18"/>
                <w:szCs w:val="18"/>
                <w:lang w:val="en-US" w:eastAsia="en-US"/>
              </w:rPr>
              <w:t>BİRİM TOPLAMI</w:t>
            </w:r>
          </w:p>
        </w:tc>
        <w:tc>
          <w:tcPr>
            <w:tcW w:w="1494" w:type="dxa"/>
          </w:tcPr>
          <w:p w14:paraId="3E275916" w14:textId="77777777" w:rsidR="00507D0E" w:rsidRPr="00634B58" w:rsidRDefault="00AF4127"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2.615.000,00</w:t>
            </w:r>
          </w:p>
        </w:tc>
        <w:tc>
          <w:tcPr>
            <w:tcW w:w="1223" w:type="dxa"/>
          </w:tcPr>
          <w:p w14:paraId="0691889F" w14:textId="77777777" w:rsidR="00507D0E" w:rsidRPr="00634B58" w:rsidRDefault="00AF4127"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282.400,00</w:t>
            </w:r>
          </w:p>
        </w:tc>
        <w:tc>
          <w:tcPr>
            <w:tcW w:w="951" w:type="dxa"/>
          </w:tcPr>
          <w:p w14:paraId="1832F742" w14:textId="77777777" w:rsidR="00507D0E" w:rsidRPr="00634B58" w:rsidRDefault="00AF4127"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12.300,00</w:t>
            </w:r>
          </w:p>
        </w:tc>
        <w:tc>
          <w:tcPr>
            <w:tcW w:w="1358" w:type="dxa"/>
          </w:tcPr>
          <w:p w14:paraId="76445AFE" w14:textId="77777777" w:rsidR="00507D0E" w:rsidRPr="00634B58" w:rsidRDefault="00564A3C"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2.883.100,00</w:t>
            </w:r>
          </w:p>
        </w:tc>
        <w:tc>
          <w:tcPr>
            <w:tcW w:w="1495" w:type="dxa"/>
          </w:tcPr>
          <w:p w14:paraId="3763AF12" w14:textId="77777777" w:rsidR="00507D0E" w:rsidRPr="00634B58" w:rsidRDefault="00564A3C"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2.772.955,53</w:t>
            </w:r>
          </w:p>
        </w:tc>
        <w:tc>
          <w:tcPr>
            <w:tcW w:w="1543" w:type="dxa"/>
          </w:tcPr>
          <w:p w14:paraId="0640157E" w14:textId="77777777" w:rsidR="00507D0E" w:rsidRPr="00634B58" w:rsidRDefault="00564A3C" w:rsidP="00B66775">
            <w:pPr>
              <w:spacing w:before="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bCs/>
                <w:sz w:val="19"/>
                <w:szCs w:val="19"/>
              </w:rPr>
            </w:pPr>
            <w:r>
              <w:rPr>
                <w:rFonts w:ascii="Arial" w:eastAsia="Calibri" w:hAnsi="Arial" w:cs="Arial"/>
                <w:b/>
                <w:bCs/>
                <w:sz w:val="19"/>
                <w:szCs w:val="19"/>
              </w:rPr>
              <w:t>110.144,47</w:t>
            </w:r>
          </w:p>
        </w:tc>
      </w:tr>
    </w:tbl>
    <w:p w14:paraId="07683378" w14:textId="77777777" w:rsidR="0064095E" w:rsidRDefault="0064095E" w:rsidP="0064095E">
      <w:pPr>
        <w:rPr>
          <w:lang w:val="en-GB" w:eastAsia="ko-KR"/>
        </w:rPr>
      </w:pPr>
    </w:p>
    <w:p w14:paraId="438B45BB" w14:textId="77777777" w:rsidR="004F541E" w:rsidRDefault="004F541E" w:rsidP="0064095E">
      <w:pPr>
        <w:rPr>
          <w:lang w:val="en-GB" w:eastAsia="ko-KR"/>
        </w:rPr>
      </w:pPr>
    </w:p>
    <w:p w14:paraId="50FEE72E" w14:textId="77777777" w:rsidR="00751849" w:rsidRDefault="00751849" w:rsidP="00751849">
      <w:pPr>
        <w:spacing w:before="0" w:after="0"/>
        <w:rPr>
          <w:lang w:val="en-GB" w:eastAsia="ko-KR"/>
        </w:rPr>
      </w:pPr>
    </w:p>
    <w:p w14:paraId="5DF7BE27" w14:textId="77777777" w:rsidR="009B3F98" w:rsidRDefault="009B3F98" w:rsidP="00751849">
      <w:pPr>
        <w:spacing w:before="0" w:after="0"/>
        <w:rPr>
          <w:lang w:val="en-GB" w:eastAsia="ko-KR"/>
        </w:rPr>
      </w:pPr>
    </w:p>
    <w:p w14:paraId="0446D455" w14:textId="77777777" w:rsidR="004F541E" w:rsidRPr="004F541E" w:rsidRDefault="004F541E" w:rsidP="004F541E">
      <w:pPr>
        <w:pStyle w:val="Balk2"/>
      </w:pPr>
      <w:bookmarkStart w:id="80" w:name="_Toc503951021"/>
      <w:proofErr w:type="spellStart"/>
      <w:r>
        <w:lastRenderedPageBreak/>
        <w:t>Performans</w:t>
      </w:r>
      <w:proofErr w:type="spellEnd"/>
      <w:r>
        <w:t xml:space="preserve"> </w:t>
      </w:r>
      <w:proofErr w:type="spellStart"/>
      <w:r>
        <w:t>Bilgileri</w:t>
      </w:r>
      <w:bookmarkEnd w:id="80"/>
      <w:proofErr w:type="spellEnd"/>
    </w:p>
    <w:p w14:paraId="2C4C8584" w14:textId="77777777" w:rsidR="004F541E" w:rsidRPr="004F541E" w:rsidRDefault="00C6324D" w:rsidP="004F541E">
      <w:pPr>
        <w:pStyle w:val="Balk3"/>
        <w:spacing w:before="0" w:after="0"/>
        <w:ind w:left="142"/>
      </w:pPr>
      <w:bookmarkStart w:id="81" w:name="_Toc503951022"/>
      <w:r w:rsidRPr="00AB13FE">
        <w:t>Faaliyet ve Proje Bilgileri</w:t>
      </w:r>
      <w:bookmarkEnd w:id="81"/>
      <w:r w:rsidRPr="00AB13FE">
        <w:t xml:space="preserve"> </w:t>
      </w:r>
    </w:p>
    <w:p w14:paraId="0EAADB1E" w14:textId="77777777" w:rsidR="00761DB1" w:rsidRPr="00761DB1" w:rsidRDefault="00761DB1" w:rsidP="00761DB1">
      <w:pPr>
        <w:pStyle w:val="Balk4"/>
        <w:spacing w:after="0"/>
      </w:pPr>
      <w:proofErr w:type="spellStart"/>
      <w:r>
        <w:t>Faaliyet</w:t>
      </w:r>
      <w:proofErr w:type="spellEnd"/>
      <w:r>
        <w:t xml:space="preserve"> </w:t>
      </w:r>
      <w:proofErr w:type="spellStart"/>
      <w:r>
        <w:t>Bilgileri</w:t>
      </w:r>
      <w:proofErr w:type="spellEnd"/>
    </w:p>
    <w:p w14:paraId="4BA4D049" w14:textId="77777777" w:rsidR="00D06BD3" w:rsidRPr="00D06BD3" w:rsidRDefault="00866946" w:rsidP="00D06BD3">
      <w:pPr>
        <w:pStyle w:val="Balk5"/>
        <w:numPr>
          <w:ilvl w:val="2"/>
          <w:numId w:val="42"/>
        </w:numPr>
        <w:spacing w:after="240"/>
      </w:pPr>
      <w:proofErr w:type="spellStart"/>
      <w:r>
        <w:t>Katılım</w:t>
      </w:r>
      <w:proofErr w:type="spellEnd"/>
      <w:r>
        <w:t xml:space="preserve"> </w:t>
      </w:r>
      <w:proofErr w:type="spellStart"/>
      <w:r>
        <w:t>Sağlanan</w:t>
      </w:r>
      <w:proofErr w:type="spellEnd"/>
      <w:r>
        <w:t xml:space="preserve"> </w:t>
      </w:r>
      <w:proofErr w:type="spellStart"/>
      <w:r>
        <w:t>Bilimsel</w:t>
      </w:r>
      <w:proofErr w:type="spellEnd"/>
      <w:r>
        <w:t xml:space="preserve"> </w:t>
      </w:r>
      <w:proofErr w:type="spellStart"/>
      <w:r w:rsidR="00761DB1">
        <w:t>Toplantılar</w:t>
      </w:r>
      <w:proofErr w:type="spellEnd"/>
    </w:p>
    <w:p w14:paraId="0CD757D0" w14:textId="77777777" w:rsidR="00866946" w:rsidRDefault="00866946" w:rsidP="00D06BD3">
      <w:pPr>
        <w:pStyle w:val="A4TABLO"/>
        <w:spacing w:after="120" w:line="240" w:lineRule="auto"/>
      </w:pPr>
    </w:p>
    <w:p w14:paraId="3C50917E" w14:textId="77777777" w:rsidR="00A100F8" w:rsidRPr="00866946" w:rsidRDefault="00323A49" w:rsidP="00866946">
      <w:pPr>
        <w:pStyle w:val="A4TABLO"/>
        <w:spacing w:after="120" w:line="240" w:lineRule="auto"/>
      </w:pPr>
      <w:r>
        <w:t>Tablo 25</w:t>
      </w:r>
      <w:r w:rsidR="00D06BD3" w:rsidRPr="00AB13FE">
        <w:t xml:space="preserve">: </w:t>
      </w:r>
      <w:r w:rsidR="00866946">
        <w:t xml:space="preserve">Katılım Sağlanan </w:t>
      </w:r>
      <w:proofErr w:type="gramStart"/>
      <w:r w:rsidR="00866946">
        <w:t>Bilimsel  Toplantılar</w:t>
      </w:r>
      <w:proofErr w:type="gramEnd"/>
    </w:p>
    <w:tbl>
      <w:tblPr>
        <w:tblStyle w:val="AkKlavuzVurgu1"/>
        <w:tblW w:w="9488" w:type="dxa"/>
        <w:tblLayout w:type="fixed"/>
        <w:tblLook w:val="04A0" w:firstRow="1" w:lastRow="0" w:firstColumn="1" w:lastColumn="0" w:noHBand="0" w:noVBand="1"/>
      </w:tblPr>
      <w:tblGrid>
        <w:gridCol w:w="1124"/>
        <w:gridCol w:w="993"/>
        <w:gridCol w:w="992"/>
        <w:gridCol w:w="1134"/>
        <w:gridCol w:w="1134"/>
        <w:gridCol w:w="992"/>
        <w:gridCol w:w="992"/>
        <w:gridCol w:w="993"/>
        <w:gridCol w:w="1134"/>
      </w:tblGrid>
      <w:tr w:rsidR="00C3439C" w:rsidRPr="00AB13FE" w14:paraId="712C35AD" w14:textId="77777777" w:rsidTr="00C3439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14:paraId="79EA5AD3" w14:textId="77777777" w:rsidR="00C3439C" w:rsidRPr="00AB13FE" w:rsidRDefault="00C3439C" w:rsidP="0021113A">
            <w:pPr>
              <w:jc w:val="center"/>
              <w:rPr>
                <w:b w:val="0"/>
                <w:szCs w:val="24"/>
              </w:rPr>
            </w:pPr>
          </w:p>
          <w:p w14:paraId="2EAB3881" w14:textId="77777777" w:rsidR="00C3439C" w:rsidRPr="00AB13FE" w:rsidRDefault="00C3439C" w:rsidP="0021113A">
            <w:pPr>
              <w:jc w:val="center"/>
              <w:rPr>
                <w:b w:val="0"/>
                <w:szCs w:val="24"/>
              </w:rPr>
            </w:pPr>
          </w:p>
        </w:tc>
        <w:tc>
          <w:tcPr>
            <w:tcW w:w="1985" w:type="dxa"/>
            <w:gridSpan w:val="2"/>
            <w:vAlign w:val="center"/>
          </w:tcPr>
          <w:p w14:paraId="79A37D68" w14:textId="77777777"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Tebliğ / Bildiri / Poster</w:t>
            </w:r>
          </w:p>
        </w:tc>
        <w:tc>
          <w:tcPr>
            <w:tcW w:w="2268" w:type="dxa"/>
            <w:gridSpan w:val="2"/>
            <w:vAlign w:val="center"/>
          </w:tcPr>
          <w:p w14:paraId="100F091A" w14:textId="77777777"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Konferans / Seminer / Panel</w:t>
            </w:r>
          </w:p>
        </w:tc>
        <w:tc>
          <w:tcPr>
            <w:tcW w:w="1984" w:type="dxa"/>
            <w:gridSpan w:val="2"/>
          </w:tcPr>
          <w:p w14:paraId="2BDCE9E9" w14:textId="77777777"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Kongre / Sempozyum</w:t>
            </w:r>
          </w:p>
        </w:tc>
        <w:tc>
          <w:tcPr>
            <w:tcW w:w="2127" w:type="dxa"/>
            <w:gridSpan w:val="2"/>
          </w:tcPr>
          <w:p w14:paraId="550663B7" w14:textId="77777777"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Sergi / Konser</w:t>
            </w:r>
          </w:p>
        </w:tc>
      </w:tr>
      <w:tr w:rsidR="00C3439C" w:rsidRPr="00AB13FE" w14:paraId="2E37D0D8" w14:textId="77777777" w:rsidTr="00C3439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14:paraId="481411A7" w14:textId="77777777" w:rsidR="00C3439C" w:rsidRPr="00AB13FE" w:rsidRDefault="00C3439C" w:rsidP="00C3439C">
            <w:pPr>
              <w:jc w:val="center"/>
              <w:rPr>
                <w:b w:val="0"/>
              </w:rPr>
            </w:pPr>
          </w:p>
        </w:tc>
        <w:tc>
          <w:tcPr>
            <w:tcW w:w="993" w:type="dxa"/>
            <w:vAlign w:val="center"/>
          </w:tcPr>
          <w:p w14:paraId="44F60B69"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14:paraId="2E208985"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1134" w:type="dxa"/>
            <w:vAlign w:val="center"/>
          </w:tcPr>
          <w:p w14:paraId="31488D02"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14:paraId="47564976"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2" w:type="dxa"/>
            <w:vAlign w:val="center"/>
          </w:tcPr>
          <w:p w14:paraId="544D157F"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14:paraId="2C3E9CFA"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3" w:type="dxa"/>
            <w:vAlign w:val="center"/>
          </w:tcPr>
          <w:p w14:paraId="7918F59D"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14:paraId="4D937D39"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r>
      <w:tr w:rsidR="00C3439C" w:rsidRPr="00AB13FE" w14:paraId="2598A967" w14:textId="77777777" w:rsidTr="00E20E96">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2E53BFD8" w14:textId="77777777" w:rsidR="00C3439C" w:rsidRPr="00DE6B39" w:rsidRDefault="00C3439C" w:rsidP="00C3439C">
            <w:pPr>
              <w:jc w:val="center"/>
              <w:rPr>
                <w:rFonts w:asciiTheme="minorHAnsi" w:hAnsiTheme="minorHAnsi"/>
                <w:bCs w:val="0"/>
              </w:rPr>
            </w:pPr>
            <w:r w:rsidRPr="00DE6B39">
              <w:rPr>
                <w:rFonts w:asciiTheme="minorHAnsi" w:hAnsiTheme="minorHAnsi"/>
                <w:bCs w:val="0"/>
              </w:rPr>
              <w:t>İlahiyat Fakültesi</w:t>
            </w:r>
          </w:p>
        </w:tc>
        <w:tc>
          <w:tcPr>
            <w:tcW w:w="993" w:type="dxa"/>
            <w:vAlign w:val="center"/>
          </w:tcPr>
          <w:p w14:paraId="5DF37EFC" w14:textId="77777777" w:rsidR="00C3439C" w:rsidRPr="00DE6B39" w:rsidRDefault="00345152" w:rsidP="00C3439C">
            <w:pPr>
              <w:jc w:val="center"/>
              <w:cnfStyle w:val="000000010000" w:firstRow="0" w:lastRow="0" w:firstColumn="0" w:lastColumn="0" w:oddVBand="0" w:evenVBand="0" w:oddHBand="0" w:evenHBand="1" w:firstRowFirstColumn="0" w:firstRowLastColumn="0" w:lastRowFirstColumn="0" w:lastRowLastColumn="0"/>
              <w:rPr>
                <w:bCs/>
              </w:rPr>
            </w:pPr>
            <w:r>
              <w:rPr>
                <w:bCs/>
              </w:rPr>
              <w:t>4</w:t>
            </w:r>
          </w:p>
        </w:tc>
        <w:tc>
          <w:tcPr>
            <w:tcW w:w="992" w:type="dxa"/>
            <w:vAlign w:val="center"/>
          </w:tcPr>
          <w:p w14:paraId="615B6841" w14:textId="77777777" w:rsidR="00C3439C" w:rsidRPr="00DE6B39" w:rsidRDefault="00C3439C" w:rsidP="00C3439C">
            <w:pPr>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14:paraId="0ABB763C" w14:textId="77777777" w:rsidR="00C3439C" w:rsidRPr="00C3439C" w:rsidRDefault="00345152" w:rsidP="00C3439C">
            <w:pPr>
              <w:jc w:val="center"/>
              <w:cnfStyle w:val="000000010000" w:firstRow="0" w:lastRow="0" w:firstColumn="0" w:lastColumn="0" w:oddVBand="0" w:evenVBand="0" w:oddHBand="0" w:evenHBand="1" w:firstRowFirstColumn="0" w:firstRowLastColumn="0" w:lastRowFirstColumn="0" w:lastRowLastColumn="0"/>
              <w:rPr>
                <w:b/>
              </w:rPr>
            </w:pPr>
            <w:r>
              <w:rPr>
                <w:b/>
              </w:rPr>
              <w:t>5</w:t>
            </w:r>
          </w:p>
        </w:tc>
        <w:tc>
          <w:tcPr>
            <w:tcW w:w="1134" w:type="dxa"/>
            <w:vAlign w:val="center"/>
          </w:tcPr>
          <w:p w14:paraId="54B38F7F" w14:textId="77777777" w:rsidR="00C3439C" w:rsidRPr="00C3439C" w:rsidRDefault="00C3439C" w:rsidP="00C3439C">
            <w:pPr>
              <w:jc w:val="center"/>
              <w:cnfStyle w:val="000000010000" w:firstRow="0" w:lastRow="0" w:firstColumn="0" w:lastColumn="0" w:oddVBand="0" w:evenVBand="0" w:oddHBand="0" w:evenHBand="1" w:firstRowFirstColumn="0" w:firstRowLastColumn="0" w:lastRowFirstColumn="0" w:lastRowLastColumn="0"/>
              <w:rPr>
                <w:b/>
              </w:rPr>
            </w:pPr>
          </w:p>
        </w:tc>
        <w:tc>
          <w:tcPr>
            <w:tcW w:w="992" w:type="dxa"/>
            <w:vAlign w:val="center"/>
          </w:tcPr>
          <w:p w14:paraId="0794E1B8" w14:textId="77777777" w:rsidR="00C3439C" w:rsidRPr="00C3439C" w:rsidRDefault="00345152" w:rsidP="00C3439C">
            <w:pPr>
              <w:jc w:val="center"/>
              <w:cnfStyle w:val="000000010000" w:firstRow="0" w:lastRow="0" w:firstColumn="0" w:lastColumn="0" w:oddVBand="0" w:evenVBand="0" w:oddHBand="0" w:evenHBand="1" w:firstRowFirstColumn="0" w:firstRowLastColumn="0" w:lastRowFirstColumn="0" w:lastRowLastColumn="0"/>
              <w:rPr>
                <w:b/>
              </w:rPr>
            </w:pPr>
            <w:r>
              <w:rPr>
                <w:b/>
              </w:rPr>
              <w:t>5</w:t>
            </w:r>
          </w:p>
        </w:tc>
        <w:tc>
          <w:tcPr>
            <w:tcW w:w="992" w:type="dxa"/>
            <w:vAlign w:val="center"/>
          </w:tcPr>
          <w:p w14:paraId="75A3F681" w14:textId="77777777" w:rsidR="00C3439C" w:rsidRPr="00C3439C" w:rsidRDefault="00C3439C" w:rsidP="00C3439C">
            <w:pPr>
              <w:jc w:val="center"/>
              <w:cnfStyle w:val="000000010000" w:firstRow="0" w:lastRow="0" w:firstColumn="0" w:lastColumn="0" w:oddVBand="0" w:evenVBand="0" w:oddHBand="0" w:evenHBand="1" w:firstRowFirstColumn="0" w:firstRowLastColumn="0" w:lastRowFirstColumn="0" w:lastRowLastColumn="0"/>
              <w:rPr>
                <w:b/>
              </w:rPr>
            </w:pPr>
          </w:p>
        </w:tc>
        <w:tc>
          <w:tcPr>
            <w:tcW w:w="993" w:type="dxa"/>
            <w:vAlign w:val="center"/>
          </w:tcPr>
          <w:p w14:paraId="2E34A894" w14:textId="77777777" w:rsidR="00C3439C" w:rsidRPr="00C3439C" w:rsidRDefault="00E20E96" w:rsidP="00C3439C">
            <w:pPr>
              <w:jc w:val="center"/>
              <w:cnfStyle w:val="000000010000" w:firstRow="0" w:lastRow="0" w:firstColumn="0" w:lastColumn="0" w:oddVBand="0" w:evenVBand="0" w:oddHBand="0" w:evenHBand="1" w:firstRowFirstColumn="0" w:firstRowLastColumn="0" w:lastRowFirstColumn="0" w:lastRowLastColumn="0"/>
              <w:rPr>
                <w:b/>
              </w:rPr>
            </w:pPr>
            <w:r>
              <w:rPr>
                <w:b/>
              </w:rPr>
              <w:t>1</w:t>
            </w:r>
          </w:p>
        </w:tc>
        <w:tc>
          <w:tcPr>
            <w:tcW w:w="1134" w:type="dxa"/>
          </w:tcPr>
          <w:p w14:paraId="3533F707" w14:textId="77777777" w:rsidR="00C3439C" w:rsidRDefault="00C3439C" w:rsidP="00C3439C">
            <w:pPr>
              <w:jc w:val="center"/>
              <w:cnfStyle w:val="000000010000" w:firstRow="0" w:lastRow="0" w:firstColumn="0" w:lastColumn="0" w:oddVBand="0" w:evenVBand="0" w:oddHBand="0" w:evenHBand="1" w:firstRowFirstColumn="0" w:firstRowLastColumn="0" w:lastRowFirstColumn="0" w:lastRowLastColumn="0"/>
              <w:rPr>
                <w:bCs/>
              </w:rPr>
            </w:pPr>
          </w:p>
        </w:tc>
      </w:tr>
    </w:tbl>
    <w:p w14:paraId="6CA7906F" w14:textId="77777777" w:rsidR="00A100F8" w:rsidRDefault="00A100F8" w:rsidP="00A100F8">
      <w:pPr>
        <w:rPr>
          <w:lang w:val="en-GB" w:eastAsia="ko-KR"/>
        </w:rPr>
      </w:pPr>
    </w:p>
    <w:p w14:paraId="735CDF1E" w14:textId="77777777" w:rsidR="00A100F8" w:rsidRDefault="00A100F8" w:rsidP="00A100F8">
      <w:pPr>
        <w:rPr>
          <w:lang w:val="en-GB" w:eastAsia="ko-KR"/>
        </w:rPr>
      </w:pPr>
    </w:p>
    <w:p w14:paraId="4CE87836" w14:textId="77777777" w:rsidR="00A100F8" w:rsidRDefault="00A100F8" w:rsidP="00A100F8">
      <w:pPr>
        <w:rPr>
          <w:lang w:val="en-GB" w:eastAsia="ko-KR"/>
        </w:rPr>
      </w:pPr>
    </w:p>
    <w:p w14:paraId="0D588244" w14:textId="77777777" w:rsidR="00A100F8" w:rsidRDefault="00A100F8" w:rsidP="00A100F8">
      <w:pPr>
        <w:rPr>
          <w:lang w:val="en-GB" w:eastAsia="ko-KR"/>
        </w:rPr>
      </w:pPr>
    </w:p>
    <w:p w14:paraId="178A2B98" w14:textId="77777777" w:rsidR="00A100F8" w:rsidRDefault="00A100F8" w:rsidP="00A100F8">
      <w:pPr>
        <w:rPr>
          <w:lang w:val="en-GB" w:eastAsia="ko-KR"/>
        </w:rPr>
      </w:pPr>
    </w:p>
    <w:p w14:paraId="2AB7253C" w14:textId="77777777" w:rsidR="00866946" w:rsidRDefault="00866946" w:rsidP="00A100F8">
      <w:pPr>
        <w:rPr>
          <w:lang w:val="en-GB" w:eastAsia="ko-KR"/>
        </w:rPr>
      </w:pPr>
    </w:p>
    <w:p w14:paraId="4F1C3F6B" w14:textId="77777777" w:rsidR="00866946" w:rsidRDefault="00866946" w:rsidP="00A100F8">
      <w:pPr>
        <w:rPr>
          <w:lang w:val="en-GB" w:eastAsia="ko-KR"/>
        </w:rPr>
      </w:pPr>
    </w:p>
    <w:p w14:paraId="09B9D6CC" w14:textId="77777777" w:rsidR="00866946" w:rsidRDefault="00866946" w:rsidP="00A100F8">
      <w:pPr>
        <w:rPr>
          <w:lang w:val="en-GB" w:eastAsia="ko-KR"/>
        </w:rPr>
      </w:pPr>
    </w:p>
    <w:p w14:paraId="39720B4E" w14:textId="77777777" w:rsidR="00866946" w:rsidRDefault="00866946" w:rsidP="00A100F8">
      <w:pPr>
        <w:rPr>
          <w:lang w:val="en-GB" w:eastAsia="ko-KR"/>
        </w:rPr>
      </w:pPr>
    </w:p>
    <w:p w14:paraId="672875D7" w14:textId="77777777" w:rsidR="00866946" w:rsidRDefault="00866946" w:rsidP="00A100F8">
      <w:pPr>
        <w:rPr>
          <w:lang w:val="en-GB" w:eastAsia="ko-KR"/>
        </w:rPr>
      </w:pPr>
    </w:p>
    <w:p w14:paraId="163DB663" w14:textId="77777777" w:rsidR="00866946" w:rsidRDefault="00866946" w:rsidP="00A100F8">
      <w:pPr>
        <w:rPr>
          <w:lang w:val="en-GB" w:eastAsia="ko-KR"/>
        </w:rPr>
      </w:pPr>
    </w:p>
    <w:p w14:paraId="588AC26A" w14:textId="77777777" w:rsidR="00866946" w:rsidRDefault="00866946" w:rsidP="00A100F8">
      <w:pPr>
        <w:rPr>
          <w:lang w:val="en-GB" w:eastAsia="ko-KR"/>
        </w:rPr>
      </w:pPr>
    </w:p>
    <w:p w14:paraId="5E513D2A" w14:textId="77777777" w:rsidR="00866946" w:rsidRDefault="00866946" w:rsidP="00A100F8">
      <w:pPr>
        <w:rPr>
          <w:lang w:val="en-GB" w:eastAsia="ko-KR"/>
        </w:rPr>
      </w:pPr>
    </w:p>
    <w:p w14:paraId="6DA45A3C" w14:textId="77777777" w:rsidR="00866946" w:rsidRDefault="00866946" w:rsidP="00A100F8">
      <w:pPr>
        <w:rPr>
          <w:lang w:val="en-GB" w:eastAsia="ko-KR"/>
        </w:rPr>
      </w:pPr>
    </w:p>
    <w:p w14:paraId="552691CD" w14:textId="77777777" w:rsidR="00866946" w:rsidRDefault="00866946" w:rsidP="00A100F8">
      <w:pPr>
        <w:rPr>
          <w:lang w:val="en-GB" w:eastAsia="ko-KR"/>
        </w:rPr>
      </w:pPr>
    </w:p>
    <w:p w14:paraId="43B455CA" w14:textId="77777777" w:rsidR="00866946" w:rsidRDefault="00866946" w:rsidP="00A100F8">
      <w:pPr>
        <w:rPr>
          <w:lang w:val="en-GB" w:eastAsia="ko-KR"/>
        </w:rPr>
      </w:pPr>
    </w:p>
    <w:p w14:paraId="784C0AEF" w14:textId="77777777" w:rsidR="00866946" w:rsidRDefault="00866946" w:rsidP="00A100F8">
      <w:pPr>
        <w:rPr>
          <w:lang w:val="en-GB" w:eastAsia="ko-KR"/>
        </w:rPr>
      </w:pPr>
    </w:p>
    <w:p w14:paraId="184C69E3" w14:textId="77777777" w:rsidR="00866946" w:rsidRDefault="00866946" w:rsidP="00A100F8">
      <w:pPr>
        <w:rPr>
          <w:lang w:val="en-GB" w:eastAsia="ko-KR"/>
        </w:rPr>
      </w:pPr>
    </w:p>
    <w:p w14:paraId="4686F511" w14:textId="77777777" w:rsidR="00C361C8" w:rsidRPr="00A100F8" w:rsidRDefault="00C361C8" w:rsidP="00A100F8">
      <w:pPr>
        <w:rPr>
          <w:lang w:val="en-GB" w:eastAsia="ko-KR"/>
        </w:rPr>
      </w:pPr>
    </w:p>
    <w:p w14:paraId="42747194" w14:textId="77777777" w:rsidR="00761DB1" w:rsidRDefault="00761DB1" w:rsidP="00761DB1">
      <w:pPr>
        <w:rPr>
          <w:lang w:val="en-GB" w:eastAsia="ko-KR"/>
        </w:rPr>
      </w:pPr>
    </w:p>
    <w:p w14:paraId="083623E5" w14:textId="77777777" w:rsidR="00C361C8" w:rsidRDefault="00C361C8" w:rsidP="00761DB1">
      <w:pPr>
        <w:rPr>
          <w:lang w:val="en-GB" w:eastAsia="ko-KR"/>
        </w:rPr>
      </w:pPr>
    </w:p>
    <w:p w14:paraId="200BB59A" w14:textId="77777777" w:rsidR="00C361C8" w:rsidRDefault="00761DB1" w:rsidP="00C361C8">
      <w:pPr>
        <w:pStyle w:val="Balk4"/>
      </w:pPr>
      <w:proofErr w:type="spellStart"/>
      <w:r>
        <w:lastRenderedPageBreak/>
        <w:t>Yayınlar</w:t>
      </w:r>
      <w:proofErr w:type="spellEnd"/>
      <w:r>
        <w:t xml:space="preserve"> </w:t>
      </w:r>
      <w:proofErr w:type="spellStart"/>
      <w:r>
        <w:t>ve</w:t>
      </w:r>
      <w:proofErr w:type="spellEnd"/>
      <w:r>
        <w:t xml:space="preserve"> </w:t>
      </w:r>
      <w:proofErr w:type="spellStart"/>
      <w:r>
        <w:t>Ödüller</w:t>
      </w:r>
      <w:proofErr w:type="spellEnd"/>
    </w:p>
    <w:p w14:paraId="7C428B44" w14:textId="77777777" w:rsidR="00C361C8" w:rsidRPr="00C361C8" w:rsidRDefault="00C361C8" w:rsidP="00C361C8">
      <w:pPr>
        <w:rPr>
          <w:lang w:val="en-GB" w:eastAsia="ko-KR"/>
        </w:rPr>
      </w:pPr>
    </w:p>
    <w:p w14:paraId="1FE5A3FE" w14:textId="77777777" w:rsidR="00C6324D" w:rsidRPr="00C6324D" w:rsidRDefault="00323A49" w:rsidP="00C6324D">
      <w:pPr>
        <w:pStyle w:val="A4TABLO"/>
      </w:pPr>
      <w:bookmarkStart w:id="82" w:name="_Toc380499510"/>
      <w:r>
        <w:t>Tablo 26</w:t>
      </w:r>
      <w:r w:rsidR="00C6324D" w:rsidRPr="003F1C17">
        <w:t>: Yayınlarla İlgili Faaliyet Bilgileri</w:t>
      </w:r>
      <w:bookmarkEnd w:id="82"/>
    </w:p>
    <w:p w14:paraId="47D11D84" w14:textId="77777777" w:rsidR="00A7696F" w:rsidRDefault="00A7696F" w:rsidP="00C361C8">
      <w:pPr>
        <w:pStyle w:val="A4TABLO"/>
        <w:ind w:firstLine="0"/>
        <w:jc w:val="left"/>
        <w:rPr>
          <w:rFonts w:eastAsia="Calibri"/>
          <w:i w:val="0"/>
          <w:iCs/>
          <w:lang w:eastAsia="en-US"/>
        </w:rPr>
      </w:pPr>
    </w:p>
    <w:tbl>
      <w:tblPr>
        <w:tblStyle w:val="AkKlavuzVurgu1"/>
        <w:tblW w:w="9488" w:type="dxa"/>
        <w:tblLayout w:type="fixed"/>
        <w:tblLook w:val="04A0" w:firstRow="1" w:lastRow="0" w:firstColumn="1" w:lastColumn="0" w:noHBand="0" w:noVBand="1"/>
      </w:tblPr>
      <w:tblGrid>
        <w:gridCol w:w="2320"/>
        <w:gridCol w:w="2319"/>
        <w:gridCol w:w="1477"/>
        <w:gridCol w:w="1478"/>
        <w:gridCol w:w="1894"/>
      </w:tblGrid>
      <w:tr w:rsidR="00287ED9" w:rsidRPr="00AB13FE" w14:paraId="39D25D58" w14:textId="77777777" w:rsidTr="009C7CA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hideMark/>
          </w:tcPr>
          <w:p w14:paraId="3C662D6A" w14:textId="77777777" w:rsidR="00287ED9" w:rsidRPr="00AB13FE" w:rsidRDefault="00287ED9" w:rsidP="009C7CA6">
            <w:pPr>
              <w:jc w:val="center"/>
              <w:rPr>
                <w:b w:val="0"/>
              </w:rPr>
            </w:pPr>
            <w:r w:rsidRPr="00AB13FE">
              <w:t>YAYIN TÜRÜ</w:t>
            </w:r>
          </w:p>
        </w:tc>
        <w:tc>
          <w:tcPr>
            <w:tcW w:w="1477" w:type="dxa"/>
            <w:noWrap/>
            <w:vAlign w:val="center"/>
            <w:hideMark/>
          </w:tcPr>
          <w:p w14:paraId="36E91AE4" w14:textId="77777777" w:rsidR="00287ED9" w:rsidRPr="00AB13FE" w:rsidRDefault="00287ED9" w:rsidP="009C7CA6">
            <w:pPr>
              <w:jc w:val="center"/>
              <w:cnfStyle w:val="100000000000" w:firstRow="1" w:lastRow="0" w:firstColumn="0" w:lastColumn="0" w:oddVBand="0" w:evenVBand="0" w:oddHBand="0" w:evenHBand="0" w:firstRowFirstColumn="0" w:firstRowLastColumn="0" w:lastRowFirstColumn="0" w:lastRowLastColumn="0"/>
              <w:rPr>
                <w:b w:val="0"/>
              </w:rPr>
            </w:pPr>
            <w:r>
              <w:t>2018</w:t>
            </w:r>
          </w:p>
        </w:tc>
        <w:tc>
          <w:tcPr>
            <w:tcW w:w="1478" w:type="dxa"/>
            <w:noWrap/>
            <w:vAlign w:val="center"/>
            <w:hideMark/>
          </w:tcPr>
          <w:p w14:paraId="27B97F70" w14:textId="77777777" w:rsidR="00287ED9" w:rsidRPr="00AB13FE" w:rsidRDefault="00287ED9" w:rsidP="009C7CA6">
            <w:pPr>
              <w:jc w:val="center"/>
              <w:cnfStyle w:val="100000000000" w:firstRow="1" w:lastRow="0" w:firstColumn="0" w:lastColumn="0" w:oddVBand="0" w:evenVBand="0" w:oddHBand="0" w:evenHBand="0" w:firstRowFirstColumn="0" w:firstRowLastColumn="0" w:lastRowFirstColumn="0" w:lastRowLastColumn="0"/>
              <w:rPr>
                <w:b w:val="0"/>
              </w:rPr>
            </w:pPr>
            <w:r>
              <w:t>2019</w:t>
            </w:r>
          </w:p>
        </w:tc>
        <w:tc>
          <w:tcPr>
            <w:tcW w:w="1894" w:type="dxa"/>
            <w:vAlign w:val="center"/>
            <w:hideMark/>
          </w:tcPr>
          <w:p w14:paraId="125AA0AA" w14:textId="77777777" w:rsidR="00287ED9" w:rsidRPr="00AB13FE" w:rsidRDefault="00287ED9" w:rsidP="009C7CA6">
            <w:pPr>
              <w:jc w:val="center"/>
              <w:cnfStyle w:val="100000000000" w:firstRow="1" w:lastRow="0" w:firstColumn="0" w:lastColumn="0" w:oddVBand="0" w:evenVBand="0" w:oddHBand="0" w:evenHBand="0" w:firstRowFirstColumn="0" w:firstRowLastColumn="0" w:lastRowFirstColumn="0" w:lastRowLastColumn="0"/>
              <w:rPr>
                <w:b w:val="0"/>
              </w:rPr>
            </w:pPr>
            <w:r w:rsidRPr="00AB13FE">
              <w:t>ARTIŞ / AZALIŞ</w:t>
            </w:r>
          </w:p>
        </w:tc>
      </w:tr>
      <w:tr w:rsidR="00287ED9" w:rsidRPr="00AB13FE" w14:paraId="5E6FB670" w14:textId="77777777" w:rsidTr="009C7CA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39" w:type="dxa"/>
            <w:gridSpan w:val="2"/>
            <w:vAlign w:val="center"/>
          </w:tcPr>
          <w:p w14:paraId="5653CCAA" w14:textId="77777777" w:rsidR="00287ED9" w:rsidRPr="00AB13FE" w:rsidRDefault="00287ED9" w:rsidP="009C7CA6">
            <w:pPr>
              <w:jc w:val="center"/>
              <w:rPr>
                <w:rFonts w:ascii="Cambria" w:hAnsi="Cambria" w:cs="Calibri"/>
              </w:rPr>
            </w:pPr>
            <w:r w:rsidRPr="00AB13FE">
              <w:rPr>
                <w:rFonts w:ascii="Cambria" w:eastAsia="Calibri" w:hAnsi="Cambria"/>
                <w:lang w:eastAsia="en-US"/>
              </w:rPr>
              <w:t>SCI, SSCI, AHCI</w:t>
            </w:r>
          </w:p>
        </w:tc>
        <w:tc>
          <w:tcPr>
            <w:tcW w:w="1477" w:type="dxa"/>
            <w:noWrap/>
            <w:vAlign w:val="center"/>
          </w:tcPr>
          <w:p w14:paraId="67DF6B79" w14:textId="77777777" w:rsidR="00287ED9" w:rsidRPr="00674B66"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674B66">
              <w:rPr>
                <w:rFonts w:ascii="Cambria" w:hAnsi="Cambria" w:cs="Calibri"/>
              </w:rPr>
              <w:t>-</w:t>
            </w:r>
          </w:p>
        </w:tc>
        <w:tc>
          <w:tcPr>
            <w:tcW w:w="1478" w:type="dxa"/>
            <w:noWrap/>
            <w:vAlign w:val="center"/>
          </w:tcPr>
          <w:p w14:paraId="012AF95F" w14:textId="77777777" w:rsidR="00287ED9" w:rsidRPr="00674B66"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674B66">
              <w:rPr>
                <w:rFonts w:ascii="Cambria" w:hAnsi="Cambria" w:cs="Calibri"/>
              </w:rPr>
              <w:t>-</w:t>
            </w:r>
          </w:p>
        </w:tc>
        <w:tc>
          <w:tcPr>
            <w:tcW w:w="1894" w:type="dxa"/>
            <w:noWrap/>
            <w:vAlign w:val="center"/>
          </w:tcPr>
          <w:p w14:paraId="68AD6104" w14:textId="77777777" w:rsidR="00287ED9" w:rsidRPr="00674B66"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p>
        </w:tc>
      </w:tr>
      <w:tr w:rsidR="00287ED9" w:rsidRPr="00AB13FE" w14:paraId="55156439" w14:textId="77777777" w:rsidTr="009C7CA6">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639" w:type="dxa"/>
            <w:gridSpan w:val="2"/>
            <w:vAlign w:val="center"/>
            <w:hideMark/>
          </w:tcPr>
          <w:p w14:paraId="7EB6BFC6" w14:textId="77777777" w:rsidR="00287ED9" w:rsidRPr="00AB13FE" w:rsidRDefault="00287ED9" w:rsidP="009C7CA6">
            <w:pPr>
              <w:rPr>
                <w:rFonts w:ascii="Cambria" w:hAnsi="Cambria" w:cs="Calibri"/>
              </w:rPr>
            </w:pPr>
            <w:r w:rsidRPr="00AB13FE">
              <w:rPr>
                <w:rFonts w:ascii="Cambria" w:hAnsi="Cambria" w:cs="Calibri"/>
              </w:rPr>
              <w:t>SCI, SSCI ve AHCI DIŞINDAKİ İNDEKS ve ÖZLER TARAFINDAN DERGİLERDE YAYINLANAN TEKNİK NOT, EDİTÖRE MEKTUP, TARTIŞMA, VAKA TAKDİMİ ve ÖZET TÜRÜNDEN YAYINLAR DIŞINDAKİ MAKALELER</w:t>
            </w:r>
          </w:p>
        </w:tc>
        <w:tc>
          <w:tcPr>
            <w:tcW w:w="1477" w:type="dxa"/>
            <w:noWrap/>
            <w:vAlign w:val="center"/>
            <w:hideMark/>
          </w:tcPr>
          <w:p w14:paraId="43E80E02" w14:textId="77777777" w:rsidR="00287ED9" w:rsidRPr="00674B66"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rPr>
            </w:pPr>
            <w:r>
              <w:rPr>
                <w:rFonts w:ascii="Cambria" w:hAnsi="Cambria" w:cs="Calibri"/>
              </w:rPr>
              <w:t>7</w:t>
            </w:r>
          </w:p>
        </w:tc>
        <w:tc>
          <w:tcPr>
            <w:tcW w:w="1478" w:type="dxa"/>
            <w:noWrap/>
            <w:vAlign w:val="center"/>
            <w:hideMark/>
          </w:tcPr>
          <w:p w14:paraId="386E3EF7" w14:textId="77777777" w:rsidR="00287ED9" w:rsidRPr="00674B66"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rPr>
            </w:pPr>
            <w:r>
              <w:rPr>
                <w:rFonts w:ascii="Cambria" w:hAnsi="Cambria" w:cs="Calibri"/>
              </w:rPr>
              <w:t>1</w:t>
            </w:r>
          </w:p>
        </w:tc>
        <w:tc>
          <w:tcPr>
            <w:tcW w:w="1894" w:type="dxa"/>
            <w:noWrap/>
            <w:vAlign w:val="center"/>
            <w:hideMark/>
          </w:tcPr>
          <w:p w14:paraId="78725435" w14:textId="77777777" w:rsidR="00287ED9" w:rsidRPr="00674B66"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roofErr w:type="gramStart"/>
            <w:r>
              <w:rPr>
                <w:rFonts w:ascii="Cambria" w:hAnsi="Cambria" w:cs="Calibri"/>
                <w:b/>
                <w:bCs/>
              </w:rPr>
              <w:t>% 85,7</w:t>
            </w:r>
            <w:proofErr w:type="gramEnd"/>
          </w:p>
        </w:tc>
      </w:tr>
      <w:tr w:rsidR="00287ED9" w:rsidRPr="00AB13FE" w14:paraId="5FE5300D"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14:paraId="30B2B8FF" w14:textId="77777777" w:rsidR="00287ED9" w:rsidRPr="00AB13FE" w:rsidRDefault="00287ED9" w:rsidP="009C7CA6">
            <w:pPr>
              <w:rPr>
                <w:rFonts w:ascii="Cambria" w:hAnsi="Cambria" w:cs="Calibri"/>
              </w:rPr>
            </w:pPr>
            <w:r w:rsidRPr="00AB13FE">
              <w:rPr>
                <w:rFonts w:ascii="Cambria" w:hAnsi="Cambria" w:cs="Calibri"/>
              </w:rPr>
              <w:t>DİĞER HAKEMLİ DERGİLER</w:t>
            </w:r>
          </w:p>
        </w:tc>
        <w:tc>
          <w:tcPr>
            <w:tcW w:w="2319" w:type="dxa"/>
            <w:noWrap/>
            <w:vAlign w:val="center"/>
            <w:hideMark/>
          </w:tcPr>
          <w:p w14:paraId="536FE3C1"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14:paraId="06814A2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478" w:type="dxa"/>
            <w:tcBorders>
              <w:top w:val="nil"/>
              <w:left w:val="nil"/>
              <w:bottom w:val="single" w:sz="4" w:space="0" w:color="auto"/>
              <w:right w:val="nil"/>
            </w:tcBorders>
            <w:shd w:val="clear" w:color="auto" w:fill="auto"/>
            <w:noWrap/>
            <w:vAlign w:val="center"/>
          </w:tcPr>
          <w:p w14:paraId="2906178E"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c>
          <w:tcPr>
            <w:tcW w:w="1894" w:type="dxa"/>
            <w:noWrap/>
            <w:vAlign w:val="center"/>
            <w:hideMark/>
          </w:tcPr>
          <w:p w14:paraId="69C25935"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proofErr w:type="gramStart"/>
            <w:r>
              <w:rPr>
                <w:rFonts w:ascii="Cambria" w:hAnsi="Cambria" w:cs="Calibri"/>
                <w:b/>
                <w:bCs/>
              </w:rPr>
              <w:t>% 100</w:t>
            </w:r>
            <w:proofErr w:type="gramEnd"/>
          </w:p>
        </w:tc>
      </w:tr>
      <w:tr w:rsidR="00287ED9" w:rsidRPr="00AB13FE" w14:paraId="5CE195EF"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76714ED7" w14:textId="77777777" w:rsidR="00287ED9" w:rsidRPr="00AB13FE" w:rsidRDefault="00287ED9" w:rsidP="009C7CA6">
            <w:pPr>
              <w:rPr>
                <w:rFonts w:ascii="Cambria" w:hAnsi="Cambria" w:cs="Calibri"/>
              </w:rPr>
            </w:pPr>
          </w:p>
        </w:tc>
        <w:tc>
          <w:tcPr>
            <w:tcW w:w="2319" w:type="dxa"/>
            <w:noWrap/>
            <w:vAlign w:val="center"/>
            <w:hideMark/>
          </w:tcPr>
          <w:p w14:paraId="73EA926D"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14:paraId="09005769"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6</w:t>
            </w:r>
          </w:p>
        </w:tc>
        <w:tc>
          <w:tcPr>
            <w:tcW w:w="1478" w:type="dxa"/>
            <w:tcBorders>
              <w:top w:val="nil"/>
              <w:left w:val="nil"/>
              <w:bottom w:val="single" w:sz="4" w:space="0" w:color="auto"/>
              <w:right w:val="nil"/>
            </w:tcBorders>
            <w:shd w:val="clear" w:color="auto" w:fill="auto"/>
            <w:noWrap/>
            <w:vAlign w:val="center"/>
          </w:tcPr>
          <w:p w14:paraId="6D261BB4"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5</w:t>
            </w:r>
          </w:p>
        </w:tc>
        <w:tc>
          <w:tcPr>
            <w:tcW w:w="1894" w:type="dxa"/>
            <w:noWrap/>
            <w:vAlign w:val="center"/>
            <w:hideMark/>
          </w:tcPr>
          <w:p w14:paraId="6A01A9F2"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roofErr w:type="gramStart"/>
            <w:r>
              <w:rPr>
                <w:rFonts w:ascii="Cambria" w:hAnsi="Cambria" w:cs="Calibri"/>
                <w:b/>
                <w:bCs/>
              </w:rPr>
              <w:t>% 16,6</w:t>
            </w:r>
            <w:proofErr w:type="gramEnd"/>
          </w:p>
        </w:tc>
      </w:tr>
      <w:tr w:rsidR="00287ED9" w:rsidRPr="00AB13FE" w14:paraId="471DA481"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5541D6AD" w14:textId="77777777" w:rsidR="00287ED9" w:rsidRPr="00AB13FE" w:rsidRDefault="00287ED9" w:rsidP="009C7CA6">
            <w:pPr>
              <w:rPr>
                <w:rFonts w:ascii="Cambria" w:hAnsi="Cambria" w:cs="Calibri"/>
              </w:rPr>
            </w:pPr>
          </w:p>
        </w:tc>
        <w:tc>
          <w:tcPr>
            <w:tcW w:w="2319" w:type="dxa"/>
            <w:noWrap/>
            <w:vAlign w:val="center"/>
            <w:hideMark/>
          </w:tcPr>
          <w:p w14:paraId="59D5976B"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721EC546"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7</w:t>
            </w:r>
          </w:p>
        </w:tc>
        <w:tc>
          <w:tcPr>
            <w:tcW w:w="1478" w:type="dxa"/>
            <w:tcBorders>
              <w:top w:val="nil"/>
              <w:left w:val="nil"/>
              <w:bottom w:val="single" w:sz="4" w:space="0" w:color="auto"/>
              <w:right w:val="nil"/>
            </w:tcBorders>
            <w:shd w:val="clear" w:color="auto" w:fill="auto"/>
            <w:noWrap/>
            <w:vAlign w:val="center"/>
          </w:tcPr>
          <w:p w14:paraId="218313BB" w14:textId="77777777" w:rsidR="00287ED9" w:rsidRPr="006350EF" w:rsidRDefault="00287ED9" w:rsidP="009C7CA6">
            <w:pP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 xml:space="preserve">           7</w:t>
            </w:r>
          </w:p>
        </w:tc>
        <w:tc>
          <w:tcPr>
            <w:tcW w:w="1894" w:type="dxa"/>
            <w:noWrap/>
            <w:vAlign w:val="center"/>
            <w:hideMark/>
          </w:tcPr>
          <w:p w14:paraId="3C98A5CE"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roofErr w:type="gramStart"/>
            <w:r>
              <w:rPr>
                <w:rFonts w:ascii="Cambria" w:hAnsi="Cambria" w:cs="Calibri"/>
                <w:b/>
                <w:bCs/>
              </w:rPr>
              <w:t>% 0</w:t>
            </w:r>
            <w:proofErr w:type="gramEnd"/>
          </w:p>
        </w:tc>
      </w:tr>
      <w:tr w:rsidR="00287ED9" w:rsidRPr="00AB13FE" w14:paraId="0DE41F3A"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14:paraId="573CCC71" w14:textId="77777777" w:rsidR="00287ED9" w:rsidRPr="00AB13FE" w:rsidRDefault="00287ED9" w:rsidP="009C7CA6">
            <w:pPr>
              <w:rPr>
                <w:rFonts w:ascii="Cambria" w:hAnsi="Cambria" w:cs="Calibri"/>
              </w:rPr>
            </w:pPr>
            <w:r w:rsidRPr="00AB13FE">
              <w:rPr>
                <w:rFonts w:ascii="Cambria" w:hAnsi="Cambria" w:cs="Calibri"/>
              </w:rPr>
              <w:t xml:space="preserve">DİĞER HAKEMLİ </w:t>
            </w:r>
            <w:proofErr w:type="gramStart"/>
            <w:r w:rsidRPr="00AB13FE">
              <w:rPr>
                <w:rFonts w:ascii="Cambria" w:hAnsi="Cambria" w:cs="Calibri"/>
              </w:rPr>
              <w:t>BİLİMSEL -</w:t>
            </w:r>
            <w:proofErr w:type="gramEnd"/>
            <w:r w:rsidRPr="00AB13FE">
              <w:rPr>
                <w:rFonts w:ascii="Cambria" w:hAnsi="Cambria" w:cs="Calibri"/>
              </w:rPr>
              <w:t xml:space="preserve"> SANATSAL DERGİLER</w:t>
            </w:r>
          </w:p>
        </w:tc>
        <w:tc>
          <w:tcPr>
            <w:tcW w:w="2319" w:type="dxa"/>
            <w:noWrap/>
            <w:vAlign w:val="center"/>
            <w:hideMark/>
          </w:tcPr>
          <w:p w14:paraId="527BF440"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14:paraId="785615FC"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w:t>
            </w:r>
          </w:p>
        </w:tc>
        <w:tc>
          <w:tcPr>
            <w:tcW w:w="1478" w:type="dxa"/>
            <w:tcBorders>
              <w:top w:val="nil"/>
              <w:left w:val="nil"/>
              <w:bottom w:val="single" w:sz="4" w:space="0" w:color="auto"/>
              <w:right w:val="nil"/>
            </w:tcBorders>
            <w:shd w:val="clear" w:color="auto" w:fill="auto"/>
            <w:noWrap/>
            <w:vAlign w:val="center"/>
          </w:tcPr>
          <w:p w14:paraId="1996637A"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w:t>
            </w:r>
          </w:p>
        </w:tc>
        <w:tc>
          <w:tcPr>
            <w:tcW w:w="1894" w:type="dxa"/>
            <w:noWrap/>
            <w:vAlign w:val="center"/>
            <w:hideMark/>
          </w:tcPr>
          <w:p w14:paraId="39730DC5"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+%83,4</w:t>
            </w:r>
          </w:p>
        </w:tc>
      </w:tr>
      <w:tr w:rsidR="00287ED9" w:rsidRPr="00AB13FE" w14:paraId="295BF833"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038EB3B0" w14:textId="77777777" w:rsidR="00287ED9" w:rsidRPr="00AB13FE" w:rsidRDefault="00287ED9" w:rsidP="009C7CA6">
            <w:pPr>
              <w:rPr>
                <w:rFonts w:ascii="Cambria" w:hAnsi="Cambria" w:cs="Calibri"/>
              </w:rPr>
            </w:pPr>
          </w:p>
        </w:tc>
        <w:tc>
          <w:tcPr>
            <w:tcW w:w="2319" w:type="dxa"/>
            <w:noWrap/>
            <w:vAlign w:val="center"/>
            <w:hideMark/>
          </w:tcPr>
          <w:p w14:paraId="14902295"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14:paraId="788B7814"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w:t>
            </w:r>
          </w:p>
        </w:tc>
        <w:tc>
          <w:tcPr>
            <w:tcW w:w="1478" w:type="dxa"/>
            <w:tcBorders>
              <w:top w:val="nil"/>
              <w:left w:val="nil"/>
              <w:bottom w:val="single" w:sz="4" w:space="0" w:color="auto"/>
              <w:right w:val="nil"/>
            </w:tcBorders>
            <w:shd w:val="clear" w:color="auto" w:fill="auto"/>
            <w:noWrap/>
            <w:vAlign w:val="center"/>
          </w:tcPr>
          <w:p w14:paraId="198AA22F"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w:t>
            </w:r>
          </w:p>
        </w:tc>
        <w:tc>
          <w:tcPr>
            <w:tcW w:w="1894" w:type="dxa"/>
            <w:noWrap/>
            <w:vAlign w:val="center"/>
            <w:hideMark/>
          </w:tcPr>
          <w:p w14:paraId="767CB5EB"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p>
        </w:tc>
      </w:tr>
      <w:tr w:rsidR="00287ED9" w:rsidRPr="00AB13FE" w14:paraId="618983B7"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484D91DF" w14:textId="77777777" w:rsidR="00287ED9" w:rsidRPr="00AB13FE" w:rsidRDefault="00287ED9" w:rsidP="009C7CA6">
            <w:pPr>
              <w:rPr>
                <w:rFonts w:ascii="Cambria" w:hAnsi="Cambria" w:cs="Calibri"/>
              </w:rPr>
            </w:pPr>
          </w:p>
        </w:tc>
        <w:tc>
          <w:tcPr>
            <w:tcW w:w="2319" w:type="dxa"/>
            <w:noWrap/>
            <w:vAlign w:val="center"/>
            <w:hideMark/>
          </w:tcPr>
          <w:p w14:paraId="62E1ED94"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1064313E"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w:t>
            </w:r>
          </w:p>
        </w:tc>
        <w:tc>
          <w:tcPr>
            <w:tcW w:w="1478" w:type="dxa"/>
            <w:tcBorders>
              <w:top w:val="nil"/>
              <w:left w:val="nil"/>
              <w:bottom w:val="single" w:sz="4" w:space="0" w:color="auto"/>
              <w:right w:val="nil"/>
            </w:tcBorders>
            <w:shd w:val="clear" w:color="auto" w:fill="auto"/>
            <w:noWrap/>
            <w:vAlign w:val="center"/>
          </w:tcPr>
          <w:p w14:paraId="6EC1CF44"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w:t>
            </w:r>
          </w:p>
        </w:tc>
        <w:tc>
          <w:tcPr>
            <w:tcW w:w="1894" w:type="dxa"/>
            <w:noWrap/>
            <w:vAlign w:val="center"/>
            <w:hideMark/>
          </w:tcPr>
          <w:p w14:paraId="1C39694E" w14:textId="77777777" w:rsidR="00287ED9" w:rsidRPr="00EB5842"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
        </w:tc>
      </w:tr>
      <w:tr w:rsidR="00287ED9" w:rsidRPr="00AB13FE" w14:paraId="1743AA43"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vAlign w:val="center"/>
            <w:hideMark/>
          </w:tcPr>
          <w:p w14:paraId="738EEE07" w14:textId="77777777" w:rsidR="00287ED9" w:rsidRPr="00AB13FE" w:rsidRDefault="00287ED9" w:rsidP="009C7CA6">
            <w:pPr>
              <w:rPr>
                <w:rFonts w:ascii="Cambria" w:hAnsi="Cambria" w:cs="Calibri"/>
              </w:rPr>
            </w:pPr>
            <w:r w:rsidRPr="00AB13FE">
              <w:rPr>
                <w:rFonts w:ascii="Cambria" w:hAnsi="Cambria" w:cs="Calibri"/>
              </w:rPr>
              <w:t>BİLDİRİLER YA DA ÖZETLERİN YER ALDIĞI KİTAP</w:t>
            </w:r>
          </w:p>
        </w:tc>
        <w:tc>
          <w:tcPr>
            <w:tcW w:w="2319" w:type="dxa"/>
            <w:noWrap/>
            <w:vAlign w:val="center"/>
            <w:hideMark/>
          </w:tcPr>
          <w:p w14:paraId="4D4E679F"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77" w:type="dxa"/>
            <w:tcBorders>
              <w:top w:val="nil"/>
              <w:left w:val="nil"/>
              <w:bottom w:val="single" w:sz="4" w:space="0" w:color="auto"/>
              <w:right w:val="single" w:sz="4" w:space="0" w:color="auto"/>
            </w:tcBorders>
            <w:shd w:val="clear" w:color="auto" w:fill="auto"/>
            <w:noWrap/>
            <w:vAlign w:val="center"/>
          </w:tcPr>
          <w:p w14:paraId="53EA19F3"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478" w:type="dxa"/>
            <w:tcBorders>
              <w:top w:val="nil"/>
              <w:left w:val="nil"/>
              <w:bottom w:val="single" w:sz="4" w:space="0" w:color="auto"/>
              <w:right w:val="nil"/>
            </w:tcBorders>
            <w:shd w:val="clear" w:color="auto" w:fill="auto"/>
            <w:noWrap/>
            <w:vAlign w:val="center"/>
          </w:tcPr>
          <w:p w14:paraId="56F25B4A"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14:paraId="2AA501D2"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%0</w:t>
            </w:r>
          </w:p>
        </w:tc>
      </w:tr>
      <w:tr w:rsidR="00287ED9" w:rsidRPr="00AB13FE" w14:paraId="779A286D"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19E77F12" w14:textId="77777777" w:rsidR="00287ED9" w:rsidRPr="00AB13FE" w:rsidRDefault="00287ED9" w:rsidP="009C7CA6">
            <w:pPr>
              <w:rPr>
                <w:rFonts w:ascii="Cambria" w:hAnsi="Cambria" w:cs="Calibri"/>
              </w:rPr>
            </w:pPr>
          </w:p>
        </w:tc>
        <w:tc>
          <w:tcPr>
            <w:tcW w:w="2319" w:type="dxa"/>
            <w:noWrap/>
            <w:vAlign w:val="center"/>
            <w:hideMark/>
          </w:tcPr>
          <w:p w14:paraId="610287E4"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77" w:type="dxa"/>
            <w:tcBorders>
              <w:top w:val="nil"/>
              <w:left w:val="nil"/>
              <w:bottom w:val="single" w:sz="4" w:space="0" w:color="auto"/>
              <w:right w:val="single" w:sz="4" w:space="0" w:color="auto"/>
            </w:tcBorders>
            <w:shd w:val="clear" w:color="auto" w:fill="auto"/>
            <w:noWrap/>
            <w:vAlign w:val="center"/>
          </w:tcPr>
          <w:p w14:paraId="39241211"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5</w:t>
            </w:r>
          </w:p>
        </w:tc>
        <w:tc>
          <w:tcPr>
            <w:tcW w:w="1478" w:type="dxa"/>
            <w:tcBorders>
              <w:top w:val="nil"/>
              <w:left w:val="nil"/>
              <w:bottom w:val="single" w:sz="4" w:space="0" w:color="auto"/>
              <w:right w:val="nil"/>
            </w:tcBorders>
            <w:shd w:val="clear" w:color="auto" w:fill="auto"/>
            <w:noWrap/>
            <w:vAlign w:val="center"/>
          </w:tcPr>
          <w:p w14:paraId="37D5E0A8"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3</w:t>
            </w:r>
          </w:p>
        </w:tc>
        <w:tc>
          <w:tcPr>
            <w:tcW w:w="1894" w:type="dxa"/>
            <w:noWrap/>
            <w:vAlign w:val="center"/>
            <w:hideMark/>
          </w:tcPr>
          <w:p w14:paraId="231855A4"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roofErr w:type="gramStart"/>
            <w:r w:rsidRPr="00674B66">
              <w:rPr>
                <w:rFonts w:ascii="Cambria" w:hAnsi="Cambria" w:cs="Calibri"/>
                <w:b/>
                <w:bCs/>
              </w:rPr>
              <w:t>%</w:t>
            </w:r>
            <w:r>
              <w:rPr>
                <w:rFonts w:ascii="Cambria" w:hAnsi="Cambria" w:cs="Calibri"/>
                <w:b/>
                <w:bCs/>
              </w:rPr>
              <w:t xml:space="preserve"> 40</w:t>
            </w:r>
            <w:proofErr w:type="gramEnd"/>
          </w:p>
        </w:tc>
      </w:tr>
      <w:tr w:rsidR="00287ED9" w:rsidRPr="00AB13FE" w14:paraId="030739F6"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700DD21C" w14:textId="77777777" w:rsidR="00287ED9" w:rsidRPr="00AB13FE" w:rsidRDefault="00287ED9" w:rsidP="009C7CA6">
            <w:pPr>
              <w:rPr>
                <w:rFonts w:ascii="Cambria" w:hAnsi="Cambria" w:cs="Calibri"/>
              </w:rPr>
            </w:pPr>
          </w:p>
        </w:tc>
        <w:tc>
          <w:tcPr>
            <w:tcW w:w="2319" w:type="dxa"/>
            <w:noWrap/>
            <w:vAlign w:val="center"/>
            <w:hideMark/>
          </w:tcPr>
          <w:p w14:paraId="5D426765"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578564D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6</w:t>
            </w:r>
          </w:p>
        </w:tc>
        <w:tc>
          <w:tcPr>
            <w:tcW w:w="1478" w:type="dxa"/>
            <w:tcBorders>
              <w:top w:val="nil"/>
              <w:left w:val="nil"/>
              <w:bottom w:val="single" w:sz="4" w:space="0" w:color="auto"/>
              <w:right w:val="nil"/>
            </w:tcBorders>
            <w:shd w:val="clear" w:color="auto" w:fill="auto"/>
            <w:noWrap/>
            <w:vAlign w:val="center"/>
          </w:tcPr>
          <w:p w14:paraId="337A22BC"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4</w:t>
            </w:r>
          </w:p>
        </w:tc>
        <w:tc>
          <w:tcPr>
            <w:tcW w:w="1894" w:type="dxa"/>
            <w:noWrap/>
            <w:vAlign w:val="center"/>
            <w:hideMark/>
          </w:tcPr>
          <w:p w14:paraId="6F935A97" w14:textId="77777777" w:rsidR="00287ED9" w:rsidRPr="00EB5842"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Pr="00EB5842">
              <w:rPr>
                <w:rFonts w:ascii="Cambria" w:hAnsi="Cambria" w:cs="Calibri"/>
                <w:b/>
                <w:bCs/>
              </w:rPr>
              <w:t>%</w:t>
            </w:r>
            <w:r>
              <w:rPr>
                <w:rFonts w:ascii="Cambria" w:hAnsi="Cambria" w:cs="Calibri"/>
                <w:b/>
                <w:bCs/>
              </w:rPr>
              <w:t xml:space="preserve">40 </w:t>
            </w:r>
          </w:p>
        </w:tc>
      </w:tr>
      <w:tr w:rsidR="00287ED9" w:rsidRPr="00AB13FE" w14:paraId="6A30EF16"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14:paraId="47474372" w14:textId="77777777" w:rsidR="00287ED9" w:rsidRPr="00AB13FE" w:rsidRDefault="00287ED9" w:rsidP="009C7CA6">
            <w:pPr>
              <w:rPr>
                <w:rFonts w:ascii="Cambria" w:hAnsi="Cambria" w:cs="Calibri"/>
              </w:rPr>
            </w:pPr>
            <w:r w:rsidRPr="00AB13FE">
              <w:rPr>
                <w:rFonts w:ascii="Cambria" w:hAnsi="Cambria" w:cs="Calibri"/>
              </w:rPr>
              <w:t>KİTAP</w:t>
            </w:r>
          </w:p>
        </w:tc>
        <w:tc>
          <w:tcPr>
            <w:tcW w:w="2319" w:type="dxa"/>
            <w:noWrap/>
            <w:vAlign w:val="center"/>
            <w:hideMark/>
          </w:tcPr>
          <w:p w14:paraId="13F34549"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YURTDIŞI</w:t>
            </w:r>
          </w:p>
        </w:tc>
        <w:tc>
          <w:tcPr>
            <w:tcW w:w="1477" w:type="dxa"/>
            <w:tcBorders>
              <w:top w:val="nil"/>
              <w:left w:val="nil"/>
              <w:bottom w:val="single" w:sz="4" w:space="0" w:color="auto"/>
              <w:right w:val="single" w:sz="4" w:space="0" w:color="auto"/>
            </w:tcBorders>
            <w:shd w:val="clear" w:color="auto" w:fill="auto"/>
            <w:noWrap/>
            <w:vAlign w:val="center"/>
          </w:tcPr>
          <w:p w14:paraId="76B5B5F7"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w:t>
            </w:r>
          </w:p>
        </w:tc>
        <w:tc>
          <w:tcPr>
            <w:tcW w:w="1478" w:type="dxa"/>
            <w:tcBorders>
              <w:top w:val="nil"/>
              <w:left w:val="nil"/>
              <w:bottom w:val="single" w:sz="4" w:space="0" w:color="auto"/>
              <w:right w:val="nil"/>
            </w:tcBorders>
            <w:shd w:val="clear" w:color="auto" w:fill="auto"/>
            <w:noWrap/>
            <w:vAlign w:val="center"/>
          </w:tcPr>
          <w:p w14:paraId="3412CAA1"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14:paraId="4FF44CBE" w14:textId="77777777" w:rsidR="00287ED9" w:rsidRPr="00674B66" w:rsidRDefault="00287ED9" w:rsidP="009C7CA6">
            <w:pPr>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%0</w:t>
            </w:r>
          </w:p>
        </w:tc>
      </w:tr>
      <w:tr w:rsidR="00287ED9" w:rsidRPr="00AB13FE" w14:paraId="72BD2C4A"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72510591" w14:textId="77777777" w:rsidR="00287ED9" w:rsidRPr="00AB13FE" w:rsidRDefault="00287ED9" w:rsidP="009C7CA6">
            <w:pPr>
              <w:rPr>
                <w:rFonts w:ascii="Cambria" w:hAnsi="Cambria" w:cs="Calibri"/>
              </w:rPr>
            </w:pPr>
          </w:p>
        </w:tc>
        <w:tc>
          <w:tcPr>
            <w:tcW w:w="2319" w:type="dxa"/>
            <w:noWrap/>
            <w:vAlign w:val="center"/>
            <w:hideMark/>
          </w:tcPr>
          <w:p w14:paraId="294F7F11"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YURTİÇİ</w:t>
            </w:r>
          </w:p>
        </w:tc>
        <w:tc>
          <w:tcPr>
            <w:tcW w:w="1477" w:type="dxa"/>
            <w:tcBorders>
              <w:top w:val="nil"/>
              <w:left w:val="nil"/>
              <w:bottom w:val="single" w:sz="4" w:space="0" w:color="auto"/>
              <w:right w:val="single" w:sz="4" w:space="0" w:color="auto"/>
            </w:tcBorders>
            <w:shd w:val="clear" w:color="auto" w:fill="auto"/>
            <w:noWrap/>
            <w:vAlign w:val="center"/>
          </w:tcPr>
          <w:p w14:paraId="69CA7E86"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7</w:t>
            </w:r>
          </w:p>
        </w:tc>
        <w:tc>
          <w:tcPr>
            <w:tcW w:w="1478" w:type="dxa"/>
            <w:tcBorders>
              <w:top w:val="nil"/>
              <w:left w:val="nil"/>
              <w:bottom w:val="single" w:sz="4" w:space="0" w:color="auto"/>
              <w:right w:val="nil"/>
            </w:tcBorders>
            <w:shd w:val="clear" w:color="auto" w:fill="auto"/>
            <w:noWrap/>
            <w:vAlign w:val="center"/>
          </w:tcPr>
          <w:p w14:paraId="1864C23C"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4</w:t>
            </w:r>
          </w:p>
        </w:tc>
        <w:tc>
          <w:tcPr>
            <w:tcW w:w="1894" w:type="dxa"/>
            <w:noWrap/>
            <w:vAlign w:val="center"/>
            <w:hideMark/>
          </w:tcPr>
          <w:p w14:paraId="6C7C2C52"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Pr="00674B66">
              <w:rPr>
                <w:rFonts w:ascii="Cambria" w:hAnsi="Cambria" w:cs="Calibri"/>
                <w:b/>
                <w:bCs/>
              </w:rPr>
              <w:t>%</w:t>
            </w:r>
            <w:r>
              <w:rPr>
                <w:rFonts w:ascii="Cambria" w:hAnsi="Cambria" w:cs="Calibri"/>
                <w:b/>
                <w:bCs/>
              </w:rPr>
              <w:t>42,8</w:t>
            </w:r>
          </w:p>
        </w:tc>
      </w:tr>
      <w:tr w:rsidR="00287ED9" w:rsidRPr="00AB13FE" w14:paraId="0BF6A072"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5E58FF4D" w14:textId="77777777" w:rsidR="00287ED9" w:rsidRPr="00AB13FE" w:rsidRDefault="00287ED9" w:rsidP="009C7CA6">
            <w:pPr>
              <w:rPr>
                <w:rFonts w:ascii="Cambria" w:hAnsi="Cambria" w:cs="Calibri"/>
              </w:rPr>
            </w:pPr>
          </w:p>
        </w:tc>
        <w:tc>
          <w:tcPr>
            <w:tcW w:w="2319" w:type="dxa"/>
            <w:noWrap/>
            <w:vAlign w:val="center"/>
            <w:hideMark/>
          </w:tcPr>
          <w:p w14:paraId="174726E2"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1FAB73E3"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8</w:t>
            </w:r>
          </w:p>
        </w:tc>
        <w:tc>
          <w:tcPr>
            <w:tcW w:w="1478" w:type="dxa"/>
            <w:tcBorders>
              <w:top w:val="nil"/>
              <w:left w:val="nil"/>
              <w:bottom w:val="single" w:sz="4" w:space="0" w:color="auto"/>
              <w:right w:val="nil"/>
            </w:tcBorders>
            <w:shd w:val="clear" w:color="auto" w:fill="auto"/>
            <w:noWrap/>
            <w:vAlign w:val="center"/>
          </w:tcPr>
          <w:p w14:paraId="0F897F65"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5</w:t>
            </w:r>
          </w:p>
        </w:tc>
        <w:tc>
          <w:tcPr>
            <w:tcW w:w="1894" w:type="dxa"/>
            <w:noWrap/>
            <w:vAlign w:val="center"/>
            <w:hideMark/>
          </w:tcPr>
          <w:p w14:paraId="28E8F473" w14:textId="77777777" w:rsidR="00287ED9" w:rsidRPr="00EB5842"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r w:rsidRPr="00EB5842">
              <w:rPr>
                <w:rFonts w:ascii="Cambria" w:hAnsi="Cambria" w:cs="Calibri"/>
                <w:b/>
                <w:bCs/>
              </w:rPr>
              <w:t>%</w:t>
            </w:r>
            <w:r>
              <w:rPr>
                <w:rFonts w:ascii="Cambria" w:hAnsi="Cambria" w:cs="Calibri"/>
                <w:b/>
                <w:bCs/>
              </w:rPr>
              <w:t>42,8</w:t>
            </w:r>
          </w:p>
        </w:tc>
      </w:tr>
      <w:tr w:rsidR="00287ED9" w:rsidRPr="00AB13FE" w14:paraId="199554C8"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14:paraId="0F75DF87" w14:textId="77777777" w:rsidR="00287ED9" w:rsidRPr="00AB13FE" w:rsidRDefault="00287ED9" w:rsidP="009C7CA6">
            <w:pPr>
              <w:rPr>
                <w:rFonts w:ascii="Cambria" w:hAnsi="Cambria" w:cs="Calibri"/>
              </w:rPr>
            </w:pPr>
            <w:r w:rsidRPr="00AB13FE">
              <w:rPr>
                <w:rFonts w:ascii="Cambria" w:hAnsi="Cambria" w:cs="Calibri"/>
              </w:rPr>
              <w:t>TEZLER</w:t>
            </w:r>
          </w:p>
        </w:tc>
        <w:tc>
          <w:tcPr>
            <w:tcW w:w="2319" w:type="dxa"/>
            <w:noWrap/>
            <w:vAlign w:val="center"/>
            <w:hideMark/>
          </w:tcPr>
          <w:p w14:paraId="380CF4AB"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YÜKSEK LİSANS</w:t>
            </w:r>
          </w:p>
        </w:tc>
        <w:tc>
          <w:tcPr>
            <w:tcW w:w="1477" w:type="dxa"/>
            <w:tcBorders>
              <w:top w:val="nil"/>
              <w:left w:val="nil"/>
              <w:bottom w:val="single" w:sz="4" w:space="0" w:color="auto"/>
              <w:right w:val="single" w:sz="4" w:space="0" w:color="auto"/>
            </w:tcBorders>
            <w:shd w:val="clear" w:color="auto" w:fill="auto"/>
            <w:noWrap/>
            <w:vAlign w:val="center"/>
          </w:tcPr>
          <w:p w14:paraId="6413078E"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14:paraId="4915BEB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3</w:t>
            </w:r>
          </w:p>
        </w:tc>
        <w:tc>
          <w:tcPr>
            <w:tcW w:w="1894" w:type="dxa"/>
            <w:noWrap/>
            <w:vAlign w:val="center"/>
            <w:hideMark/>
          </w:tcPr>
          <w:p w14:paraId="624203B6"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Pr="00674B66">
              <w:rPr>
                <w:rFonts w:ascii="Cambria" w:hAnsi="Cambria" w:cs="Calibri"/>
                <w:b/>
                <w:bCs/>
              </w:rPr>
              <w:t>%</w:t>
            </w:r>
            <w:r>
              <w:rPr>
                <w:rFonts w:ascii="Cambria" w:hAnsi="Cambria" w:cs="Calibri"/>
                <w:b/>
                <w:bCs/>
              </w:rPr>
              <w:t>3</w:t>
            </w:r>
            <w:r w:rsidRPr="00674B66">
              <w:rPr>
                <w:rFonts w:ascii="Cambria" w:hAnsi="Cambria" w:cs="Calibri"/>
                <w:b/>
                <w:bCs/>
              </w:rPr>
              <w:t>00</w:t>
            </w:r>
          </w:p>
        </w:tc>
      </w:tr>
      <w:tr w:rsidR="00287ED9" w:rsidRPr="00AB13FE" w14:paraId="0B9833A6"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10E23335" w14:textId="77777777" w:rsidR="00287ED9" w:rsidRPr="00AB13FE" w:rsidRDefault="00287ED9" w:rsidP="009C7CA6">
            <w:pPr>
              <w:rPr>
                <w:rFonts w:ascii="Cambria" w:hAnsi="Cambria" w:cs="Calibri"/>
              </w:rPr>
            </w:pPr>
          </w:p>
        </w:tc>
        <w:tc>
          <w:tcPr>
            <w:tcW w:w="2319" w:type="dxa"/>
            <w:noWrap/>
            <w:vAlign w:val="center"/>
            <w:hideMark/>
          </w:tcPr>
          <w:p w14:paraId="50D334B8"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DOKTORA</w:t>
            </w:r>
          </w:p>
        </w:tc>
        <w:tc>
          <w:tcPr>
            <w:tcW w:w="1477" w:type="dxa"/>
            <w:tcBorders>
              <w:top w:val="nil"/>
              <w:left w:val="nil"/>
              <w:bottom w:val="single" w:sz="4" w:space="0" w:color="auto"/>
              <w:right w:val="single" w:sz="4" w:space="0" w:color="auto"/>
            </w:tcBorders>
            <w:shd w:val="clear" w:color="auto" w:fill="auto"/>
            <w:noWrap/>
            <w:vAlign w:val="center"/>
          </w:tcPr>
          <w:p w14:paraId="519A6716"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14:paraId="2B719494"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14:paraId="3F5DC696"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+%100</w:t>
            </w:r>
          </w:p>
        </w:tc>
      </w:tr>
      <w:tr w:rsidR="00287ED9" w:rsidRPr="00AB13FE" w14:paraId="79DC7445"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690221E5" w14:textId="77777777" w:rsidR="00287ED9" w:rsidRPr="00AB13FE" w:rsidRDefault="00287ED9" w:rsidP="009C7CA6">
            <w:pPr>
              <w:rPr>
                <w:rFonts w:ascii="Cambria" w:hAnsi="Cambria" w:cs="Calibri"/>
              </w:rPr>
            </w:pPr>
          </w:p>
        </w:tc>
        <w:tc>
          <w:tcPr>
            <w:tcW w:w="2319" w:type="dxa"/>
            <w:noWrap/>
            <w:vAlign w:val="center"/>
            <w:hideMark/>
          </w:tcPr>
          <w:p w14:paraId="11DB500C"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259A878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2</w:t>
            </w:r>
          </w:p>
        </w:tc>
        <w:tc>
          <w:tcPr>
            <w:tcW w:w="1478" w:type="dxa"/>
            <w:tcBorders>
              <w:top w:val="nil"/>
              <w:left w:val="nil"/>
              <w:bottom w:val="single" w:sz="4" w:space="0" w:color="auto"/>
              <w:right w:val="nil"/>
            </w:tcBorders>
            <w:shd w:val="clear" w:color="auto" w:fill="auto"/>
            <w:noWrap/>
            <w:vAlign w:val="center"/>
          </w:tcPr>
          <w:p w14:paraId="344DC4C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0</w:t>
            </w:r>
          </w:p>
        </w:tc>
        <w:tc>
          <w:tcPr>
            <w:tcW w:w="1894" w:type="dxa"/>
            <w:noWrap/>
            <w:vAlign w:val="center"/>
            <w:hideMark/>
          </w:tcPr>
          <w:p w14:paraId="26829009" w14:textId="77777777" w:rsidR="00287ED9" w:rsidRPr="00EB5842"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+%400</w:t>
            </w:r>
          </w:p>
        </w:tc>
      </w:tr>
      <w:tr w:rsidR="00287ED9" w:rsidRPr="00AB13FE" w14:paraId="7861F765"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restart"/>
            <w:noWrap/>
            <w:vAlign w:val="center"/>
            <w:hideMark/>
          </w:tcPr>
          <w:p w14:paraId="19657474" w14:textId="77777777" w:rsidR="00287ED9" w:rsidRPr="00AB13FE" w:rsidRDefault="00287ED9" w:rsidP="009C7CA6">
            <w:pPr>
              <w:rPr>
                <w:rFonts w:ascii="Cambria" w:hAnsi="Cambria" w:cs="Calibri"/>
              </w:rPr>
            </w:pPr>
            <w:r w:rsidRPr="00AB13FE">
              <w:rPr>
                <w:rFonts w:ascii="Cambria" w:hAnsi="Cambria" w:cs="Calibri"/>
              </w:rPr>
              <w:t>ÇEVİRİ</w:t>
            </w:r>
          </w:p>
        </w:tc>
        <w:tc>
          <w:tcPr>
            <w:tcW w:w="2319" w:type="dxa"/>
            <w:noWrap/>
            <w:vAlign w:val="center"/>
            <w:hideMark/>
          </w:tcPr>
          <w:p w14:paraId="64314381"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KİTAP</w:t>
            </w:r>
          </w:p>
        </w:tc>
        <w:tc>
          <w:tcPr>
            <w:tcW w:w="1477" w:type="dxa"/>
            <w:tcBorders>
              <w:top w:val="nil"/>
              <w:left w:val="nil"/>
              <w:bottom w:val="single" w:sz="4" w:space="0" w:color="auto"/>
              <w:right w:val="single" w:sz="4" w:space="0" w:color="auto"/>
            </w:tcBorders>
            <w:shd w:val="clear" w:color="auto" w:fill="auto"/>
            <w:noWrap/>
            <w:vAlign w:val="center"/>
          </w:tcPr>
          <w:p w14:paraId="50F7A300"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0</w:t>
            </w:r>
          </w:p>
        </w:tc>
        <w:tc>
          <w:tcPr>
            <w:tcW w:w="1478" w:type="dxa"/>
            <w:tcBorders>
              <w:top w:val="nil"/>
              <w:left w:val="nil"/>
              <w:bottom w:val="single" w:sz="4" w:space="0" w:color="auto"/>
              <w:right w:val="nil"/>
            </w:tcBorders>
            <w:shd w:val="clear" w:color="auto" w:fill="auto"/>
            <w:noWrap/>
            <w:vAlign w:val="center"/>
          </w:tcPr>
          <w:p w14:paraId="4735097F"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14:paraId="58BA2673"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+%100</w:t>
            </w:r>
          </w:p>
        </w:tc>
      </w:tr>
      <w:tr w:rsidR="00287ED9" w:rsidRPr="00AB13FE" w14:paraId="1A107A31"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615CD3ED" w14:textId="77777777" w:rsidR="00287ED9" w:rsidRPr="00AB13FE" w:rsidRDefault="00287ED9" w:rsidP="009C7CA6">
            <w:pPr>
              <w:rPr>
                <w:rFonts w:ascii="Cambria" w:hAnsi="Cambria" w:cs="Calibri"/>
              </w:rPr>
            </w:pPr>
          </w:p>
        </w:tc>
        <w:tc>
          <w:tcPr>
            <w:tcW w:w="2319" w:type="dxa"/>
            <w:noWrap/>
            <w:vAlign w:val="center"/>
            <w:hideMark/>
          </w:tcPr>
          <w:p w14:paraId="413B1D37"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MAKALE</w:t>
            </w:r>
          </w:p>
        </w:tc>
        <w:tc>
          <w:tcPr>
            <w:tcW w:w="1477" w:type="dxa"/>
            <w:tcBorders>
              <w:top w:val="nil"/>
              <w:left w:val="nil"/>
              <w:bottom w:val="single" w:sz="4" w:space="0" w:color="auto"/>
              <w:right w:val="single" w:sz="4" w:space="0" w:color="auto"/>
            </w:tcBorders>
            <w:shd w:val="clear" w:color="auto" w:fill="auto"/>
            <w:noWrap/>
            <w:vAlign w:val="center"/>
          </w:tcPr>
          <w:p w14:paraId="13DC92F6"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c>
          <w:tcPr>
            <w:tcW w:w="1478" w:type="dxa"/>
            <w:tcBorders>
              <w:top w:val="nil"/>
              <w:left w:val="nil"/>
              <w:bottom w:val="single" w:sz="4" w:space="0" w:color="auto"/>
              <w:right w:val="nil"/>
            </w:tcBorders>
            <w:shd w:val="clear" w:color="auto" w:fill="auto"/>
            <w:noWrap/>
            <w:vAlign w:val="center"/>
          </w:tcPr>
          <w:p w14:paraId="0FFEA1E4"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894" w:type="dxa"/>
            <w:noWrap/>
            <w:vAlign w:val="center"/>
            <w:hideMark/>
          </w:tcPr>
          <w:p w14:paraId="369555FC"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-%50</w:t>
            </w:r>
          </w:p>
        </w:tc>
      </w:tr>
      <w:tr w:rsidR="00287ED9" w:rsidRPr="00AB13FE" w14:paraId="3F04C744"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Merge/>
            <w:vAlign w:val="center"/>
            <w:hideMark/>
          </w:tcPr>
          <w:p w14:paraId="052C74E2" w14:textId="77777777" w:rsidR="00287ED9" w:rsidRPr="00AB13FE" w:rsidRDefault="00287ED9" w:rsidP="009C7CA6">
            <w:pPr>
              <w:rPr>
                <w:rFonts w:ascii="Cambria" w:hAnsi="Cambria" w:cs="Calibri"/>
              </w:rPr>
            </w:pPr>
          </w:p>
        </w:tc>
        <w:tc>
          <w:tcPr>
            <w:tcW w:w="2319" w:type="dxa"/>
            <w:noWrap/>
            <w:vAlign w:val="center"/>
            <w:hideMark/>
          </w:tcPr>
          <w:p w14:paraId="158CB5BB" w14:textId="77777777" w:rsidR="00287ED9" w:rsidRPr="00AB13FE" w:rsidRDefault="00287ED9" w:rsidP="009C7CA6">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77" w:type="dxa"/>
            <w:tcBorders>
              <w:top w:val="nil"/>
              <w:left w:val="nil"/>
              <w:bottom w:val="single" w:sz="4" w:space="0" w:color="auto"/>
              <w:right w:val="single" w:sz="4" w:space="0" w:color="auto"/>
            </w:tcBorders>
            <w:shd w:val="clear" w:color="auto" w:fill="auto"/>
            <w:noWrap/>
            <w:vAlign w:val="center"/>
          </w:tcPr>
          <w:p w14:paraId="5224802E"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0</w:t>
            </w:r>
          </w:p>
        </w:tc>
        <w:tc>
          <w:tcPr>
            <w:tcW w:w="1478" w:type="dxa"/>
            <w:tcBorders>
              <w:top w:val="nil"/>
              <w:left w:val="nil"/>
              <w:bottom w:val="single" w:sz="4" w:space="0" w:color="auto"/>
              <w:right w:val="nil"/>
            </w:tcBorders>
            <w:shd w:val="clear" w:color="auto" w:fill="auto"/>
            <w:noWrap/>
            <w:vAlign w:val="center"/>
          </w:tcPr>
          <w:p w14:paraId="5D5635DB" w14:textId="77777777" w:rsidR="00287ED9" w:rsidRPr="006350EF"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r>
              <w:rPr>
                <w:rFonts w:ascii="Arial" w:hAnsi="Arial" w:cs="Arial"/>
                <w:b/>
                <w:bCs/>
                <w:szCs w:val="24"/>
              </w:rPr>
              <w:t>2</w:t>
            </w:r>
          </w:p>
        </w:tc>
        <w:tc>
          <w:tcPr>
            <w:tcW w:w="1894" w:type="dxa"/>
            <w:noWrap/>
            <w:vAlign w:val="center"/>
            <w:hideMark/>
          </w:tcPr>
          <w:p w14:paraId="4F5D07E5"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+%100</w:t>
            </w:r>
          </w:p>
        </w:tc>
      </w:tr>
      <w:tr w:rsidR="00287ED9" w:rsidRPr="00AB13FE" w14:paraId="2DD954D4"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355D44D6" w14:textId="77777777" w:rsidR="00287ED9" w:rsidRPr="00AB13FE" w:rsidRDefault="00287ED9" w:rsidP="009C7CA6">
            <w:pPr>
              <w:rPr>
                <w:rFonts w:ascii="Cambria" w:hAnsi="Cambria" w:cs="Calibri"/>
              </w:rPr>
            </w:pPr>
            <w:r>
              <w:rPr>
                <w:rFonts w:ascii="Cambria" w:hAnsi="Cambria" w:cs="Calibri"/>
              </w:rPr>
              <w:t>ATIF YAPILAN BİLİMSEL YAYIN SAYISI</w:t>
            </w:r>
          </w:p>
        </w:tc>
        <w:tc>
          <w:tcPr>
            <w:tcW w:w="2319" w:type="dxa"/>
            <w:noWrap/>
            <w:vAlign w:val="center"/>
          </w:tcPr>
          <w:p w14:paraId="56268402" w14:textId="77777777" w:rsidR="00287ED9" w:rsidRPr="00AB13FE" w:rsidRDefault="00287ED9" w:rsidP="009C7CA6">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477" w:type="dxa"/>
            <w:tcBorders>
              <w:top w:val="nil"/>
              <w:left w:val="nil"/>
              <w:bottom w:val="single" w:sz="4" w:space="0" w:color="auto"/>
              <w:right w:val="single" w:sz="4" w:space="0" w:color="auto"/>
            </w:tcBorders>
            <w:shd w:val="clear" w:color="auto" w:fill="auto"/>
            <w:noWrap/>
            <w:vAlign w:val="center"/>
          </w:tcPr>
          <w:p w14:paraId="1EA31865"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38</w:t>
            </w:r>
          </w:p>
        </w:tc>
        <w:tc>
          <w:tcPr>
            <w:tcW w:w="1478" w:type="dxa"/>
            <w:tcBorders>
              <w:top w:val="nil"/>
              <w:left w:val="nil"/>
              <w:bottom w:val="single" w:sz="4" w:space="0" w:color="auto"/>
              <w:right w:val="nil"/>
            </w:tcBorders>
            <w:shd w:val="clear" w:color="auto" w:fill="auto"/>
            <w:noWrap/>
            <w:vAlign w:val="center"/>
          </w:tcPr>
          <w:p w14:paraId="71EBA218" w14:textId="77777777" w:rsidR="00287ED9"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p w14:paraId="77B676E4" w14:textId="77777777" w:rsidR="00287ED9"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41</w:t>
            </w:r>
          </w:p>
          <w:p w14:paraId="2DFBF28E" w14:textId="77777777" w:rsidR="00287ED9" w:rsidRPr="006350EF"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894" w:type="dxa"/>
            <w:noWrap/>
            <w:vAlign w:val="center"/>
          </w:tcPr>
          <w:p w14:paraId="3594F074" w14:textId="77777777" w:rsidR="00287ED9" w:rsidRPr="00674B66" w:rsidRDefault="00287ED9" w:rsidP="009C7CA6">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proofErr w:type="gramStart"/>
            <w:r>
              <w:rPr>
                <w:rFonts w:ascii="Cambria" w:hAnsi="Cambria" w:cs="Calibri"/>
                <w:b/>
                <w:bCs/>
              </w:rPr>
              <w:t>% 1,5</w:t>
            </w:r>
            <w:proofErr w:type="gramEnd"/>
          </w:p>
        </w:tc>
      </w:tr>
      <w:tr w:rsidR="00287ED9" w:rsidRPr="00AB13FE" w14:paraId="371C7E49" w14:textId="77777777" w:rsidTr="009C7CA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hideMark/>
          </w:tcPr>
          <w:p w14:paraId="059815D2" w14:textId="77777777" w:rsidR="00287ED9" w:rsidRPr="00AB13FE" w:rsidRDefault="00287ED9" w:rsidP="009C7CA6">
            <w:pPr>
              <w:jc w:val="center"/>
              <w:rPr>
                <w:rFonts w:ascii="Cambria" w:hAnsi="Cambria" w:cs="Calibri"/>
                <w:b w:val="0"/>
                <w:bCs w:val="0"/>
              </w:rPr>
            </w:pPr>
            <w:r w:rsidRPr="00AB13FE">
              <w:rPr>
                <w:rFonts w:ascii="Cambria" w:hAnsi="Cambria" w:cs="Calibri"/>
              </w:rPr>
              <w:t>YAYIN TOPLAMI</w:t>
            </w:r>
          </w:p>
        </w:tc>
        <w:tc>
          <w:tcPr>
            <w:tcW w:w="1477" w:type="dxa"/>
            <w:noWrap/>
            <w:vAlign w:val="center"/>
            <w:hideMark/>
          </w:tcPr>
          <w:p w14:paraId="3689D3BC" w14:textId="77777777" w:rsidR="00287ED9" w:rsidRPr="00AB13FE"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91</w:t>
            </w:r>
          </w:p>
        </w:tc>
        <w:tc>
          <w:tcPr>
            <w:tcW w:w="1478" w:type="dxa"/>
            <w:noWrap/>
            <w:vAlign w:val="center"/>
            <w:hideMark/>
          </w:tcPr>
          <w:p w14:paraId="608CA0D9" w14:textId="77777777" w:rsidR="00287ED9" w:rsidRPr="00AB13FE" w:rsidRDefault="00287ED9" w:rsidP="009C7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81</w:t>
            </w:r>
          </w:p>
        </w:tc>
        <w:tc>
          <w:tcPr>
            <w:tcW w:w="1894" w:type="dxa"/>
            <w:noWrap/>
            <w:vAlign w:val="center"/>
            <w:hideMark/>
          </w:tcPr>
          <w:p w14:paraId="0E037E99" w14:textId="77777777" w:rsidR="00287ED9" w:rsidRPr="00674B66" w:rsidRDefault="00287ED9" w:rsidP="009C7CA6">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roofErr w:type="gramStart"/>
            <w:r>
              <w:rPr>
                <w:rFonts w:ascii="Cambria" w:hAnsi="Cambria" w:cs="Calibri"/>
                <w:b/>
                <w:bCs/>
              </w:rPr>
              <w:t>% 1,9</w:t>
            </w:r>
            <w:proofErr w:type="gramEnd"/>
          </w:p>
        </w:tc>
      </w:tr>
      <w:tr w:rsidR="00287ED9" w:rsidRPr="00AB13FE" w14:paraId="455D66E3" w14:textId="77777777" w:rsidTr="009C7CA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639" w:type="dxa"/>
            <w:gridSpan w:val="2"/>
            <w:noWrap/>
            <w:vAlign w:val="center"/>
          </w:tcPr>
          <w:p w14:paraId="5B259407" w14:textId="77777777" w:rsidR="00287ED9" w:rsidRPr="00AB13FE" w:rsidRDefault="00287ED9" w:rsidP="009C7CA6">
            <w:pPr>
              <w:jc w:val="center"/>
              <w:rPr>
                <w:rFonts w:ascii="Cambria" w:hAnsi="Cambria" w:cs="Calibri"/>
              </w:rPr>
            </w:pPr>
          </w:p>
        </w:tc>
        <w:tc>
          <w:tcPr>
            <w:tcW w:w="1477" w:type="dxa"/>
            <w:noWrap/>
            <w:vAlign w:val="center"/>
          </w:tcPr>
          <w:p w14:paraId="4BACC4C2" w14:textId="77777777" w:rsidR="00287ED9" w:rsidRPr="00AB13FE"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478" w:type="dxa"/>
            <w:noWrap/>
            <w:vAlign w:val="center"/>
          </w:tcPr>
          <w:p w14:paraId="3E0515C0" w14:textId="77777777" w:rsidR="00287ED9" w:rsidRPr="00AB13FE"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94" w:type="dxa"/>
            <w:noWrap/>
            <w:vAlign w:val="center"/>
          </w:tcPr>
          <w:p w14:paraId="64204755" w14:textId="77777777" w:rsidR="00287ED9" w:rsidRPr="00674B66" w:rsidRDefault="00287ED9" w:rsidP="009C7CA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bl>
    <w:p w14:paraId="2B40F898" w14:textId="77777777" w:rsidR="00F31E3C" w:rsidRDefault="00F31E3C" w:rsidP="00C361C8">
      <w:pPr>
        <w:pStyle w:val="A4TABLO"/>
        <w:ind w:firstLine="0"/>
        <w:jc w:val="left"/>
        <w:rPr>
          <w:rFonts w:eastAsia="Calibri"/>
          <w:i w:val="0"/>
          <w:iCs/>
          <w:lang w:eastAsia="en-US"/>
        </w:rPr>
      </w:pPr>
    </w:p>
    <w:p w14:paraId="768DA8CC" w14:textId="77777777" w:rsidR="00F31E3C" w:rsidRDefault="00F31E3C" w:rsidP="00C361C8">
      <w:pPr>
        <w:pStyle w:val="A4TABLO"/>
        <w:ind w:firstLine="0"/>
        <w:jc w:val="left"/>
        <w:rPr>
          <w:rFonts w:eastAsia="Calibri"/>
          <w:i w:val="0"/>
          <w:iCs/>
          <w:lang w:eastAsia="en-US"/>
        </w:rPr>
      </w:pPr>
    </w:p>
    <w:p w14:paraId="33918230" w14:textId="77777777" w:rsidR="00F31E3C" w:rsidRDefault="00F31E3C" w:rsidP="00C361C8">
      <w:pPr>
        <w:pStyle w:val="A4TABLO"/>
        <w:ind w:firstLine="0"/>
        <w:jc w:val="left"/>
        <w:rPr>
          <w:rFonts w:eastAsia="Calibri"/>
          <w:i w:val="0"/>
          <w:iCs/>
          <w:lang w:eastAsia="en-US"/>
        </w:rPr>
      </w:pPr>
    </w:p>
    <w:p w14:paraId="703C2A73" w14:textId="77777777" w:rsidR="00F31E3C" w:rsidRDefault="00F31E3C" w:rsidP="00C361C8">
      <w:pPr>
        <w:pStyle w:val="A4TABLO"/>
        <w:ind w:firstLine="0"/>
        <w:jc w:val="left"/>
        <w:rPr>
          <w:rFonts w:eastAsia="Calibri"/>
          <w:i w:val="0"/>
          <w:iCs/>
          <w:lang w:eastAsia="en-US"/>
        </w:rPr>
      </w:pPr>
    </w:p>
    <w:p w14:paraId="4F3574C3" w14:textId="77777777" w:rsidR="00F31E3C" w:rsidRDefault="00F31E3C" w:rsidP="00C361C8">
      <w:pPr>
        <w:pStyle w:val="A4TABLO"/>
        <w:ind w:firstLine="0"/>
        <w:jc w:val="left"/>
        <w:rPr>
          <w:rFonts w:eastAsia="Calibri"/>
          <w:i w:val="0"/>
          <w:iCs/>
          <w:lang w:eastAsia="en-US"/>
        </w:rPr>
      </w:pPr>
    </w:p>
    <w:p w14:paraId="50CD47C3" w14:textId="77777777" w:rsidR="009F3CA8" w:rsidRPr="009F3CA8" w:rsidRDefault="009F3CA8" w:rsidP="009F3CA8">
      <w:pPr>
        <w:rPr>
          <w:lang w:val="en-GB" w:eastAsia="ko-KR"/>
        </w:rPr>
        <w:sectPr w:rsidR="009F3CA8" w:rsidRPr="009F3CA8" w:rsidSect="00370180">
          <w:footerReference w:type="default" r:id="rId25"/>
          <w:pgSz w:w="11907" w:h="16839" w:code="9"/>
          <w:pgMar w:top="1418" w:right="1418" w:bottom="1418" w:left="1418" w:header="1077" w:footer="709" w:gutter="0"/>
          <w:pgNumType w:start="1"/>
          <w:cols w:space="720"/>
          <w:docGrid w:linePitch="360"/>
        </w:sectPr>
      </w:pPr>
    </w:p>
    <w:p w14:paraId="6E46E565" w14:textId="77777777" w:rsidR="00F82254" w:rsidRPr="00F82254" w:rsidRDefault="005D11D6" w:rsidP="00A56AA4">
      <w:pPr>
        <w:pStyle w:val="Balk3"/>
        <w:numPr>
          <w:ilvl w:val="2"/>
          <w:numId w:val="36"/>
        </w:numPr>
        <w:ind w:left="142"/>
      </w:pPr>
      <w:bookmarkStart w:id="83" w:name="_Toc503951023"/>
      <w:r w:rsidRPr="00F82254">
        <w:rPr>
          <w:rFonts w:eastAsia="Calibri"/>
        </w:rPr>
        <w:lastRenderedPageBreak/>
        <w:t>Performans Sonuçları Tablosu</w:t>
      </w:r>
      <w:bookmarkEnd w:id="83"/>
    </w:p>
    <w:p w14:paraId="30DB4090" w14:textId="77777777" w:rsidR="005D11D6" w:rsidRDefault="005D11D6" w:rsidP="00C6324D">
      <w:pPr>
        <w:ind w:left="-142"/>
        <w:rPr>
          <w:b/>
        </w:rPr>
      </w:pPr>
    </w:p>
    <w:p w14:paraId="6648AB4D" w14:textId="77777777" w:rsidR="00C6324D" w:rsidRDefault="00C6324D" w:rsidP="005D11D6">
      <w:pPr>
        <w:pStyle w:val="A4TABLO"/>
      </w:pPr>
      <w:r w:rsidRPr="00AB13FE">
        <w:t xml:space="preserve">Tablo </w:t>
      </w:r>
      <w:r w:rsidR="00323A49">
        <w:t>27</w:t>
      </w:r>
      <w:r w:rsidRPr="00AB13FE">
        <w:t>: Performans Sonuçları Tablosu</w:t>
      </w: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466D19" w:rsidRPr="00466D19" w14:paraId="42F2E2E5" w14:textId="77777777" w:rsidTr="00F91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CE0A4C2" w14:textId="77777777" w:rsidR="00573744" w:rsidRPr="00466D19" w:rsidRDefault="00573744" w:rsidP="00C6324D">
            <w:pPr>
              <w:rPr>
                <w:sz w:val="18"/>
              </w:rPr>
            </w:pPr>
            <w:r w:rsidRPr="00466D19">
              <w:rPr>
                <w:sz w:val="18"/>
              </w:rPr>
              <w:t>Stratejik Amaçlar</w:t>
            </w:r>
          </w:p>
        </w:tc>
        <w:tc>
          <w:tcPr>
            <w:tcW w:w="3118" w:type="dxa"/>
          </w:tcPr>
          <w:p w14:paraId="211D5CA7" w14:textId="77777777" w:rsidR="00573744" w:rsidRPr="00466D19" w:rsidRDefault="00573744"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7E7832A7"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643C3584"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74DDE4BD" w14:textId="77777777" w:rsidR="00573744" w:rsidRPr="00466D19" w:rsidRDefault="00660843"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992" w:type="dxa"/>
          </w:tcPr>
          <w:p w14:paraId="7F9D140D" w14:textId="77777777" w:rsidR="00573744" w:rsidRPr="00466D19" w:rsidRDefault="00660843"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2019</w:t>
            </w:r>
          </w:p>
        </w:tc>
        <w:tc>
          <w:tcPr>
            <w:tcW w:w="1417" w:type="dxa"/>
          </w:tcPr>
          <w:p w14:paraId="48173E6B"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3EC266EA"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F91960" w:rsidRPr="00466D19" w14:paraId="0C0BC19E"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7AF73465" w14:textId="77777777" w:rsidR="00F91960" w:rsidRPr="00466D19" w:rsidRDefault="00F91960" w:rsidP="003965DA">
            <w:pPr>
              <w:jc w:val="center"/>
              <w:rPr>
                <w:sz w:val="18"/>
              </w:rPr>
            </w:pPr>
            <w:r w:rsidRPr="00466D19">
              <w:rPr>
                <w:sz w:val="18"/>
              </w:rPr>
              <w:t>Öğrenci Odaklı ve Kaliteyi Ön Planda Turan Bir Eğitim ve Öğretim Gerçekleştirmek</w:t>
            </w:r>
          </w:p>
        </w:tc>
        <w:tc>
          <w:tcPr>
            <w:tcW w:w="3118" w:type="dxa"/>
          </w:tcPr>
          <w:p w14:paraId="78A1F249"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9B7A1D">
              <w:rPr>
                <w:sz w:val="18"/>
              </w:rPr>
              <w:t>Eğitim Müfredat Programın Geliştirme Çalışmalarının</w:t>
            </w:r>
            <w:r w:rsidRPr="00466D19">
              <w:rPr>
                <w:sz w:val="18"/>
              </w:rPr>
              <w:t xml:space="preserve"> Sürdürülmesi</w:t>
            </w:r>
          </w:p>
        </w:tc>
        <w:tc>
          <w:tcPr>
            <w:tcW w:w="3119" w:type="dxa"/>
          </w:tcPr>
          <w:p w14:paraId="77D8D46D"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Planlarında Yer Alan Derslerin TYYÇ Kapsamında Güncel Gelişmelerle Uyumlaştırılması</w:t>
            </w:r>
          </w:p>
        </w:tc>
        <w:tc>
          <w:tcPr>
            <w:tcW w:w="1842" w:type="dxa"/>
          </w:tcPr>
          <w:p w14:paraId="545A47D1"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Uyumlaştırılan Ders Sayısı/Yıl</w:t>
            </w:r>
          </w:p>
        </w:tc>
        <w:tc>
          <w:tcPr>
            <w:tcW w:w="993" w:type="dxa"/>
          </w:tcPr>
          <w:p w14:paraId="2681FE42" w14:textId="77777777" w:rsidR="00F91960" w:rsidRPr="00466D19" w:rsidRDefault="00DA6267" w:rsidP="00C6324D">
            <w:pPr>
              <w:cnfStyle w:val="000000100000" w:firstRow="0" w:lastRow="0" w:firstColumn="0" w:lastColumn="0" w:oddVBand="0" w:evenVBand="0" w:oddHBand="1" w:evenHBand="0" w:firstRowFirstColumn="0" w:firstRowLastColumn="0" w:lastRowFirstColumn="0" w:lastRowLastColumn="0"/>
              <w:rPr>
                <w:sz w:val="18"/>
              </w:rPr>
            </w:pPr>
            <w:r>
              <w:rPr>
                <w:sz w:val="18"/>
              </w:rPr>
              <w:t>19</w:t>
            </w:r>
          </w:p>
        </w:tc>
        <w:tc>
          <w:tcPr>
            <w:tcW w:w="992" w:type="dxa"/>
          </w:tcPr>
          <w:p w14:paraId="640401F1" w14:textId="77777777" w:rsidR="00F91960" w:rsidRPr="00466D19" w:rsidRDefault="00DA6267" w:rsidP="00C6324D">
            <w:pPr>
              <w:cnfStyle w:val="000000100000" w:firstRow="0" w:lastRow="0" w:firstColumn="0" w:lastColumn="0" w:oddVBand="0" w:evenVBand="0" w:oddHBand="1" w:evenHBand="0" w:firstRowFirstColumn="0" w:firstRowLastColumn="0" w:lastRowFirstColumn="0" w:lastRowLastColumn="0"/>
              <w:rPr>
                <w:sz w:val="18"/>
              </w:rPr>
            </w:pPr>
            <w:r>
              <w:rPr>
                <w:sz w:val="18"/>
              </w:rPr>
              <w:t>55</w:t>
            </w:r>
          </w:p>
        </w:tc>
        <w:tc>
          <w:tcPr>
            <w:tcW w:w="1417" w:type="dxa"/>
          </w:tcPr>
          <w:p w14:paraId="08CB5DD6" w14:textId="77777777" w:rsidR="00F91960" w:rsidRPr="00466D19" w:rsidRDefault="00DA6267"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+%80</w:t>
            </w:r>
          </w:p>
        </w:tc>
        <w:tc>
          <w:tcPr>
            <w:tcW w:w="1276" w:type="dxa"/>
          </w:tcPr>
          <w:p w14:paraId="7CDB81B4" w14:textId="77777777" w:rsidR="00F91960" w:rsidRPr="00466D19" w:rsidRDefault="00733252"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F91960" w:rsidRPr="00466D19" w14:paraId="444638A0"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A0F7B2D" w14:textId="77777777" w:rsidR="00F91960" w:rsidRPr="00466D19" w:rsidRDefault="00F91960" w:rsidP="00C6324D">
            <w:pPr>
              <w:rPr>
                <w:sz w:val="18"/>
              </w:rPr>
            </w:pPr>
          </w:p>
        </w:tc>
        <w:tc>
          <w:tcPr>
            <w:tcW w:w="3118" w:type="dxa"/>
          </w:tcPr>
          <w:p w14:paraId="7EF550B3"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c>
          <w:tcPr>
            <w:tcW w:w="3119" w:type="dxa"/>
          </w:tcPr>
          <w:p w14:paraId="2425DDB0"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Eğitim-Öğretimde Bilgisayar, İnternet ve Uzaktan Eğitim Teknolojilerinden Faydalanılması</w:t>
            </w:r>
          </w:p>
        </w:tc>
        <w:tc>
          <w:tcPr>
            <w:tcW w:w="1842" w:type="dxa"/>
          </w:tcPr>
          <w:p w14:paraId="5BB669C0"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Bilgisayar Sayısı/Yıl</w:t>
            </w:r>
          </w:p>
        </w:tc>
        <w:tc>
          <w:tcPr>
            <w:tcW w:w="993" w:type="dxa"/>
          </w:tcPr>
          <w:p w14:paraId="0003C92A" w14:textId="77777777" w:rsidR="00F91960" w:rsidRPr="00466D19" w:rsidRDefault="00660843" w:rsidP="00C6324D">
            <w:pPr>
              <w:cnfStyle w:val="000000010000" w:firstRow="0" w:lastRow="0" w:firstColumn="0" w:lastColumn="0" w:oddVBand="0" w:evenVBand="0" w:oddHBand="0" w:evenHBand="1" w:firstRowFirstColumn="0" w:firstRowLastColumn="0" w:lastRowFirstColumn="0" w:lastRowLastColumn="0"/>
              <w:rPr>
                <w:sz w:val="18"/>
              </w:rPr>
            </w:pPr>
            <w:r>
              <w:rPr>
                <w:sz w:val="18"/>
              </w:rPr>
              <w:t>56</w:t>
            </w:r>
          </w:p>
        </w:tc>
        <w:tc>
          <w:tcPr>
            <w:tcW w:w="992" w:type="dxa"/>
          </w:tcPr>
          <w:p w14:paraId="2C48FEA4" w14:textId="77777777" w:rsidR="00F91960" w:rsidRPr="00466D19" w:rsidRDefault="00004C31" w:rsidP="00C6324D">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 </w:t>
            </w:r>
            <w:r w:rsidR="00660843">
              <w:rPr>
                <w:sz w:val="18"/>
              </w:rPr>
              <w:t>56</w:t>
            </w:r>
          </w:p>
        </w:tc>
        <w:tc>
          <w:tcPr>
            <w:tcW w:w="1417" w:type="dxa"/>
          </w:tcPr>
          <w:p w14:paraId="075D9DC5" w14:textId="77777777" w:rsidR="00F91960" w:rsidRPr="00466D19" w:rsidRDefault="0042046E"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660843">
              <w:rPr>
                <w:sz w:val="18"/>
              </w:rPr>
              <w:t>0</w:t>
            </w:r>
          </w:p>
        </w:tc>
        <w:tc>
          <w:tcPr>
            <w:tcW w:w="1276" w:type="dxa"/>
          </w:tcPr>
          <w:p w14:paraId="2D7A34BE"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14:paraId="105EC573"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4F71AEB" w14:textId="77777777" w:rsidR="00F91960" w:rsidRPr="00466D19" w:rsidRDefault="00F91960" w:rsidP="00C6324D">
            <w:pPr>
              <w:rPr>
                <w:sz w:val="18"/>
              </w:rPr>
            </w:pPr>
          </w:p>
        </w:tc>
        <w:tc>
          <w:tcPr>
            <w:tcW w:w="3118" w:type="dxa"/>
          </w:tcPr>
          <w:p w14:paraId="26D081CA"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c>
          <w:tcPr>
            <w:tcW w:w="3119" w:type="dxa"/>
          </w:tcPr>
          <w:p w14:paraId="280FE2BF" w14:textId="77777777" w:rsidR="00F91960" w:rsidRPr="00466D19" w:rsidRDefault="00B643D2" w:rsidP="00C6324D">
            <w:pPr>
              <w:cnfStyle w:val="000000100000" w:firstRow="0" w:lastRow="0" w:firstColumn="0" w:lastColumn="0" w:oddVBand="0" w:evenVBand="0" w:oddHBand="1" w:evenHBand="0" w:firstRowFirstColumn="0" w:firstRowLastColumn="0" w:lastRowFirstColumn="0" w:lastRowLastColumn="0"/>
              <w:rPr>
                <w:sz w:val="18"/>
              </w:rPr>
            </w:pPr>
            <w:r>
              <w:t>Öğretim Elemanı Eksikliği</w:t>
            </w:r>
            <w:r w:rsidR="00F91960">
              <w:t xml:space="preserve"> Olan Bölüm, Anabilim Dalları ve Programlar İçin Yeni Akademik Personel Alımına Gidilmesi</w:t>
            </w:r>
          </w:p>
        </w:tc>
        <w:tc>
          <w:tcPr>
            <w:tcW w:w="1842" w:type="dxa"/>
          </w:tcPr>
          <w:p w14:paraId="047A945B"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Sayısı/Yıl</w:t>
            </w:r>
          </w:p>
        </w:tc>
        <w:tc>
          <w:tcPr>
            <w:tcW w:w="993" w:type="dxa"/>
          </w:tcPr>
          <w:p w14:paraId="6D9A07CD" w14:textId="77777777" w:rsidR="00F91960" w:rsidRPr="00466D19" w:rsidRDefault="009C274C" w:rsidP="00C6324D">
            <w:pPr>
              <w:cnfStyle w:val="000000100000" w:firstRow="0" w:lastRow="0" w:firstColumn="0" w:lastColumn="0" w:oddVBand="0" w:evenVBand="0" w:oddHBand="1" w:evenHBand="0" w:firstRowFirstColumn="0" w:firstRowLastColumn="0" w:lastRowFirstColumn="0" w:lastRowLastColumn="0"/>
              <w:rPr>
                <w:sz w:val="18"/>
              </w:rPr>
            </w:pPr>
            <w:r>
              <w:rPr>
                <w:sz w:val="18"/>
              </w:rPr>
              <w:t>6,90</w:t>
            </w:r>
          </w:p>
        </w:tc>
        <w:tc>
          <w:tcPr>
            <w:tcW w:w="992" w:type="dxa"/>
          </w:tcPr>
          <w:p w14:paraId="492A2BC6" w14:textId="77777777" w:rsidR="00F91960" w:rsidRPr="00466D19" w:rsidRDefault="009C274C" w:rsidP="00C6324D">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   6</w:t>
            </w:r>
          </w:p>
        </w:tc>
        <w:tc>
          <w:tcPr>
            <w:tcW w:w="1417" w:type="dxa"/>
          </w:tcPr>
          <w:p w14:paraId="71DE1EC6" w14:textId="77777777" w:rsidR="00F91960" w:rsidRPr="00466D19" w:rsidRDefault="009C274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roofErr w:type="gramStart"/>
            <w:r w:rsidR="000E5841">
              <w:rPr>
                <w:sz w:val="18"/>
              </w:rPr>
              <w:t>%</w:t>
            </w:r>
            <w:r w:rsidR="00CD0741">
              <w:rPr>
                <w:sz w:val="18"/>
              </w:rPr>
              <w:t xml:space="preserve"> </w:t>
            </w:r>
            <w:r>
              <w:rPr>
                <w:sz w:val="18"/>
              </w:rPr>
              <w:t>1,15</w:t>
            </w:r>
            <w:proofErr w:type="gramEnd"/>
          </w:p>
        </w:tc>
        <w:tc>
          <w:tcPr>
            <w:tcW w:w="1276" w:type="dxa"/>
          </w:tcPr>
          <w:p w14:paraId="714F7595" w14:textId="77777777" w:rsidR="00F91960" w:rsidRPr="00466D19" w:rsidRDefault="00C226E8"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14:paraId="7C21D864"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EC98B0C" w14:textId="77777777" w:rsidR="00F91960" w:rsidRPr="00466D19" w:rsidRDefault="00F91960" w:rsidP="00C6324D">
            <w:pPr>
              <w:rPr>
                <w:sz w:val="18"/>
              </w:rPr>
            </w:pPr>
          </w:p>
        </w:tc>
        <w:tc>
          <w:tcPr>
            <w:tcW w:w="3118" w:type="dxa"/>
          </w:tcPr>
          <w:p w14:paraId="34E7FCAA" w14:textId="77777777"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42D4CD2A"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Yeni bölümler için akademik personel alt yapısının oluşturulması</w:t>
            </w:r>
          </w:p>
        </w:tc>
        <w:tc>
          <w:tcPr>
            <w:tcW w:w="1842" w:type="dxa"/>
          </w:tcPr>
          <w:p w14:paraId="78CFA211"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Öğretim Elemanı Sayısı/Yıl</w:t>
            </w:r>
          </w:p>
        </w:tc>
        <w:tc>
          <w:tcPr>
            <w:tcW w:w="993" w:type="dxa"/>
          </w:tcPr>
          <w:p w14:paraId="50894FE6" w14:textId="77777777" w:rsidR="00F03FDF" w:rsidRPr="00466D19" w:rsidRDefault="00F03FDF" w:rsidP="00C6324D">
            <w:pP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992" w:type="dxa"/>
          </w:tcPr>
          <w:p w14:paraId="3ECB0FC9" w14:textId="77777777" w:rsidR="00F91960" w:rsidRPr="00466D19" w:rsidRDefault="007255B3" w:rsidP="00C6324D">
            <w:pP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1417" w:type="dxa"/>
          </w:tcPr>
          <w:p w14:paraId="0F2954B6" w14:textId="77777777" w:rsidR="00F91960" w:rsidRPr="00466D19" w:rsidRDefault="00654956" w:rsidP="00654956">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           </w:t>
            </w:r>
            <w:r w:rsidR="00F03FDF">
              <w:rPr>
                <w:sz w:val="18"/>
              </w:rPr>
              <w:t>%0</w:t>
            </w:r>
          </w:p>
        </w:tc>
        <w:tc>
          <w:tcPr>
            <w:tcW w:w="1276" w:type="dxa"/>
          </w:tcPr>
          <w:p w14:paraId="3FA3708E"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14:paraId="7598ADEC"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977683E" w14:textId="77777777" w:rsidR="00F91960" w:rsidRPr="00466D19" w:rsidRDefault="00F91960" w:rsidP="00C6324D">
            <w:pPr>
              <w:rPr>
                <w:sz w:val="18"/>
              </w:rPr>
            </w:pPr>
          </w:p>
        </w:tc>
        <w:tc>
          <w:tcPr>
            <w:tcW w:w="3118" w:type="dxa"/>
          </w:tcPr>
          <w:p w14:paraId="34E6EC5D" w14:textId="77777777" w:rsidR="00F91960" w:rsidRPr="00466D19" w:rsidRDefault="00F91960" w:rsidP="00F91960">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1A067D76"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Açılması veya Aktif Hale Geçirilmesi Düşünülen Bölüm, Anabilim Dalı ve Programın Fiziki ve Teknolojik Altyapının Oluşturulması</w:t>
            </w:r>
          </w:p>
        </w:tc>
        <w:tc>
          <w:tcPr>
            <w:tcW w:w="1842" w:type="dxa"/>
          </w:tcPr>
          <w:p w14:paraId="0607CAE6"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Açılan Bölüm Sayısı/Yıl</w:t>
            </w:r>
          </w:p>
        </w:tc>
        <w:tc>
          <w:tcPr>
            <w:tcW w:w="993" w:type="dxa"/>
          </w:tcPr>
          <w:p w14:paraId="73FF816A" w14:textId="77777777" w:rsidR="00F91960" w:rsidRPr="00466D19" w:rsidRDefault="0042046E"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2C14B1A0" w14:textId="77777777" w:rsidR="00F91960" w:rsidRPr="00466D19" w:rsidRDefault="0042046E"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30EF132E" w14:textId="77777777"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5EBF8D32" w14:textId="77777777"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14:paraId="70FFC9F9"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D55331D" w14:textId="77777777" w:rsidR="00F91960" w:rsidRPr="00466D19" w:rsidRDefault="00F91960" w:rsidP="00C6324D">
            <w:pPr>
              <w:rPr>
                <w:sz w:val="18"/>
              </w:rPr>
            </w:pPr>
          </w:p>
        </w:tc>
        <w:tc>
          <w:tcPr>
            <w:tcW w:w="3118" w:type="dxa"/>
          </w:tcPr>
          <w:p w14:paraId="4896CD74" w14:textId="77777777"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5C54C6F6"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Üniversitenin Yetkili Kurulları Aracılığıyla Yükseköğretim Kurulu Nezdinde Bölüm, Anabilim Dalı ve Program Açma Başvurularının Yapılması</w:t>
            </w:r>
          </w:p>
        </w:tc>
        <w:tc>
          <w:tcPr>
            <w:tcW w:w="1842" w:type="dxa"/>
          </w:tcPr>
          <w:p w14:paraId="3B61B3D1"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Başvuru Sayısı/Yıl</w:t>
            </w:r>
          </w:p>
        </w:tc>
        <w:tc>
          <w:tcPr>
            <w:tcW w:w="993" w:type="dxa"/>
          </w:tcPr>
          <w:p w14:paraId="2E3C3AB5" w14:textId="77777777" w:rsidR="00F91960" w:rsidRPr="00466D19" w:rsidRDefault="00F03FDF" w:rsidP="00C6324D">
            <w:pP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992" w:type="dxa"/>
          </w:tcPr>
          <w:p w14:paraId="57A50D2A" w14:textId="77777777" w:rsidR="00F91960" w:rsidRPr="00466D19" w:rsidRDefault="00F03FDF" w:rsidP="00C6324D">
            <w:pP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417" w:type="dxa"/>
          </w:tcPr>
          <w:p w14:paraId="71F6F52C" w14:textId="77777777" w:rsidR="00F91960" w:rsidRPr="00466D19" w:rsidRDefault="00004C3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323A49">
              <w:rPr>
                <w:sz w:val="18"/>
              </w:rPr>
              <w:t>%</w:t>
            </w:r>
            <w:r w:rsidR="002A6A3D">
              <w:rPr>
                <w:sz w:val="18"/>
              </w:rPr>
              <w:t>100</w:t>
            </w:r>
          </w:p>
        </w:tc>
        <w:tc>
          <w:tcPr>
            <w:tcW w:w="1276" w:type="dxa"/>
          </w:tcPr>
          <w:p w14:paraId="2A288EEC"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F91960" w:rsidRPr="00466D19" w14:paraId="695B864A"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FF45849" w14:textId="77777777" w:rsidR="00F91960" w:rsidRPr="00466D19" w:rsidRDefault="00F91960" w:rsidP="00C6324D">
            <w:pPr>
              <w:rPr>
                <w:sz w:val="18"/>
              </w:rPr>
            </w:pPr>
          </w:p>
        </w:tc>
        <w:tc>
          <w:tcPr>
            <w:tcW w:w="3118" w:type="dxa"/>
          </w:tcPr>
          <w:p w14:paraId="7BEBA1B0"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c>
          <w:tcPr>
            <w:tcW w:w="3119" w:type="dxa"/>
          </w:tcPr>
          <w:p w14:paraId="19A6CD7C" w14:textId="77777777" w:rsidR="00F91960" w:rsidRPr="00466D19" w:rsidRDefault="00D75C17" w:rsidP="00D75C17">
            <w:pPr>
              <w:cnfStyle w:val="000000100000" w:firstRow="0" w:lastRow="0" w:firstColumn="0" w:lastColumn="0" w:oddVBand="0" w:evenVBand="0" w:oddHBand="1" w:evenHBand="0" w:firstRowFirstColumn="0" w:firstRowLastColumn="0" w:lastRowFirstColumn="0" w:lastRowLastColumn="0"/>
              <w:rPr>
                <w:sz w:val="18"/>
              </w:rPr>
            </w:pPr>
            <w:proofErr w:type="spellStart"/>
            <w:r>
              <w:t>Fakülte’ye</w:t>
            </w:r>
            <w:proofErr w:type="spellEnd"/>
            <w:r>
              <w:t xml:space="preserve"> </w:t>
            </w:r>
            <w:r w:rsidR="00F91960">
              <w:t>En Yüksek Puanla Giren veya Bölüm Birincisi Olan Öğrencilere Burs Verilerek Teşvik Edilmesi</w:t>
            </w:r>
          </w:p>
        </w:tc>
        <w:tc>
          <w:tcPr>
            <w:tcW w:w="1842" w:type="dxa"/>
          </w:tcPr>
          <w:p w14:paraId="2F25BAEE"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Burs Verilen Öğrenci Sayısı/Yıl</w:t>
            </w:r>
          </w:p>
        </w:tc>
        <w:tc>
          <w:tcPr>
            <w:tcW w:w="993" w:type="dxa"/>
          </w:tcPr>
          <w:p w14:paraId="55810EBB" w14:textId="77777777" w:rsidR="00F91960" w:rsidRPr="00466D19" w:rsidRDefault="00345725"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531F06B5" w14:textId="77777777" w:rsidR="00F91960" w:rsidRPr="00466D19" w:rsidRDefault="00E133D2"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6851215F" w14:textId="77777777" w:rsidR="00F91960" w:rsidRPr="00466D19" w:rsidRDefault="00345725"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0B7A2EA1" w14:textId="77777777" w:rsidR="00F91960"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14:paraId="773BC0BC" w14:textId="77777777" w:rsidR="00617B0C" w:rsidRDefault="00617B0C" w:rsidP="00F82254">
      <w:pPr>
        <w:spacing w:line="360" w:lineRule="auto"/>
        <w:jc w:val="both"/>
      </w:pPr>
    </w:p>
    <w:p w14:paraId="4A5DF62A" w14:textId="77777777"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5DA8D881" w14:textId="77777777"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1B98B7E" w14:textId="77777777" w:rsidR="00617B0C" w:rsidRPr="00466D19" w:rsidRDefault="00617B0C" w:rsidP="00157195">
            <w:pPr>
              <w:rPr>
                <w:sz w:val="18"/>
              </w:rPr>
            </w:pPr>
            <w:r w:rsidRPr="00466D19">
              <w:rPr>
                <w:sz w:val="18"/>
              </w:rPr>
              <w:t>Stratejik Amaçlar</w:t>
            </w:r>
          </w:p>
        </w:tc>
        <w:tc>
          <w:tcPr>
            <w:tcW w:w="3118" w:type="dxa"/>
          </w:tcPr>
          <w:p w14:paraId="16291946"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41BB4442"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483669CC"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6A859E6F" w14:textId="77777777" w:rsidR="00617B0C" w:rsidRPr="00466D19" w:rsidRDefault="00654956"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992" w:type="dxa"/>
          </w:tcPr>
          <w:p w14:paraId="231BF4AC" w14:textId="77777777" w:rsidR="00617B0C" w:rsidRPr="00466D19" w:rsidRDefault="00654956"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2019</w:t>
            </w:r>
          </w:p>
        </w:tc>
        <w:tc>
          <w:tcPr>
            <w:tcW w:w="1417" w:type="dxa"/>
          </w:tcPr>
          <w:p w14:paraId="028636FE"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71F84CD7"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28C115C1"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3186BC22" w14:textId="77777777" w:rsidR="00617B0C" w:rsidRPr="00466D19" w:rsidRDefault="00617B0C" w:rsidP="00157195">
            <w:pPr>
              <w:jc w:val="center"/>
              <w:rPr>
                <w:sz w:val="18"/>
              </w:rPr>
            </w:pPr>
            <w:r>
              <w:t>Bilimsel Yayın ve Araştırma Faaliyetlerinin Sayısını ve Kalitesini Arttırmak</w:t>
            </w:r>
          </w:p>
        </w:tc>
        <w:tc>
          <w:tcPr>
            <w:tcW w:w="3118" w:type="dxa"/>
          </w:tcPr>
          <w:p w14:paraId="18EC3414"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Elemanlarının Bilimsel Yayın Sayısının Yükseltilmesi</w:t>
            </w:r>
          </w:p>
        </w:tc>
        <w:tc>
          <w:tcPr>
            <w:tcW w:w="3119" w:type="dxa"/>
          </w:tcPr>
          <w:p w14:paraId="3896A0EF"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Sayısının Arttırılması</w:t>
            </w:r>
          </w:p>
        </w:tc>
        <w:tc>
          <w:tcPr>
            <w:tcW w:w="1842" w:type="dxa"/>
          </w:tcPr>
          <w:p w14:paraId="05A8B71C"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Sayısı/Yıl</w:t>
            </w:r>
          </w:p>
        </w:tc>
        <w:tc>
          <w:tcPr>
            <w:tcW w:w="993" w:type="dxa"/>
          </w:tcPr>
          <w:p w14:paraId="34856F2F" w14:textId="77777777" w:rsidR="00617B0C" w:rsidRPr="00466D19" w:rsidRDefault="000E1EAE"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992" w:type="dxa"/>
          </w:tcPr>
          <w:p w14:paraId="7E0738E2" w14:textId="77777777" w:rsidR="00617B0C" w:rsidRPr="00466D19" w:rsidRDefault="000E1EAE"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417" w:type="dxa"/>
          </w:tcPr>
          <w:p w14:paraId="761E3BFF" w14:textId="77777777" w:rsidR="00617B0C" w:rsidRPr="00466D19" w:rsidRDefault="000E1EAE"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00F09642" w14:textId="77777777" w:rsidR="00617B0C" w:rsidRPr="00466D19" w:rsidRDefault="000E1EAE" w:rsidP="000E1EAE">
            <w:pP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3D40EE76"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26C544D" w14:textId="77777777" w:rsidR="00617B0C" w:rsidRPr="00466D19" w:rsidRDefault="00617B0C" w:rsidP="00157195">
            <w:pPr>
              <w:rPr>
                <w:sz w:val="18"/>
              </w:rPr>
            </w:pPr>
          </w:p>
        </w:tc>
        <w:tc>
          <w:tcPr>
            <w:tcW w:w="3118" w:type="dxa"/>
          </w:tcPr>
          <w:p w14:paraId="60EABC04"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Elemanlarının Bilimsel Yayın Sayısının Yükseltilmesi</w:t>
            </w:r>
          </w:p>
        </w:tc>
        <w:tc>
          <w:tcPr>
            <w:tcW w:w="3119" w:type="dxa"/>
          </w:tcPr>
          <w:p w14:paraId="283BC3D4"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Sayısının Arttırılması</w:t>
            </w:r>
          </w:p>
        </w:tc>
        <w:tc>
          <w:tcPr>
            <w:tcW w:w="1842" w:type="dxa"/>
          </w:tcPr>
          <w:p w14:paraId="17D45A0F"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Sayısı/Yıl</w:t>
            </w:r>
          </w:p>
        </w:tc>
        <w:tc>
          <w:tcPr>
            <w:tcW w:w="993" w:type="dxa"/>
          </w:tcPr>
          <w:p w14:paraId="488FB436" w14:textId="77777777" w:rsidR="006C3753" w:rsidRPr="00466D19" w:rsidRDefault="00D27C01"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992" w:type="dxa"/>
          </w:tcPr>
          <w:p w14:paraId="4C014F63" w14:textId="77777777" w:rsidR="00617B0C" w:rsidRPr="00466D19" w:rsidRDefault="007255B3"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1417" w:type="dxa"/>
          </w:tcPr>
          <w:p w14:paraId="694F65A6" w14:textId="77777777" w:rsidR="00617B0C" w:rsidRPr="00466D19" w:rsidRDefault="00443318" w:rsidP="006C3753">
            <w:pPr>
              <w:jc w:val="center"/>
              <w:cnfStyle w:val="000000010000" w:firstRow="0" w:lastRow="0" w:firstColumn="0" w:lastColumn="0" w:oddVBand="0" w:evenVBand="0" w:oddHBand="0" w:evenHBand="1" w:firstRowFirstColumn="0" w:firstRowLastColumn="0" w:lastRowFirstColumn="0" w:lastRowLastColumn="0"/>
              <w:rPr>
                <w:sz w:val="18"/>
              </w:rPr>
            </w:pPr>
            <w:proofErr w:type="gramStart"/>
            <w:r>
              <w:rPr>
                <w:sz w:val="18"/>
              </w:rPr>
              <w:t>%</w:t>
            </w:r>
            <w:r w:rsidR="007255B3">
              <w:rPr>
                <w:sz w:val="18"/>
              </w:rPr>
              <w:t xml:space="preserve"> 0</w:t>
            </w:r>
            <w:proofErr w:type="gramEnd"/>
          </w:p>
        </w:tc>
        <w:tc>
          <w:tcPr>
            <w:tcW w:w="1276" w:type="dxa"/>
          </w:tcPr>
          <w:p w14:paraId="25FB8598" w14:textId="77777777" w:rsidR="00617B0C" w:rsidRPr="00466D19" w:rsidRDefault="000E1EAE" w:rsidP="000E1EAE">
            <w:pP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14:paraId="0DDDAB1F"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7F090153" w14:textId="77777777" w:rsidR="00617B0C" w:rsidRPr="00466D19" w:rsidRDefault="00617B0C" w:rsidP="00157195">
            <w:pPr>
              <w:jc w:val="center"/>
              <w:rPr>
                <w:sz w:val="18"/>
              </w:rPr>
            </w:pPr>
            <w:r>
              <w:t>Öğrencilerle Etkileşimi Yüksek, Mezunları tercih Edilen ve Piyasada Aranan Bir Üniversite Olmak</w:t>
            </w:r>
          </w:p>
        </w:tc>
        <w:tc>
          <w:tcPr>
            <w:tcW w:w="3118" w:type="dxa"/>
          </w:tcPr>
          <w:p w14:paraId="1784D2E7"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 xml:space="preserve">Öğrencilere Üniversite ve Sonrası Yaşamları </w:t>
            </w:r>
            <w:proofErr w:type="gramStart"/>
            <w:r>
              <w:t>İle</w:t>
            </w:r>
            <w:proofErr w:type="gramEnd"/>
            <w:r>
              <w:t xml:space="preserve"> İlgili Tecrübe Kazandıracak Hizmet, Faaliyet ve Etkinliklerde Bulunulması</w:t>
            </w:r>
          </w:p>
        </w:tc>
        <w:tc>
          <w:tcPr>
            <w:tcW w:w="3119" w:type="dxa"/>
          </w:tcPr>
          <w:p w14:paraId="5D9BA43C"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Tanıtım Amaçlı Oryantasyon Toplantıları Düzenlenmesi</w:t>
            </w:r>
          </w:p>
        </w:tc>
        <w:tc>
          <w:tcPr>
            <w:tcW w:w="1842" w:type="dxa"/>
          </w:tcPr>
          <w:p w14:paraId="36F8741B"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Toplantı Sayısı/Yıl</w:t>
            </w:r>
          </w:p>
        </w:tc>
        <w:tc>
          <w:tcPr>
            <w:tcW w:w="993" w:type="dxa"/>
          </w:tcPr>
          <w:p w14:paraId="748AEF45" w14:textId="77777777"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110A2481" w14:textId="77777777"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4D2714D9" w14:textId="77777777" w:rsidR="00617B0C" w:rsidRPr="00466D19" w:rsidRDefault="00617B0C"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8032A7">
              <w:rPr>
                <w:sz w:val="18"/>
              </w:rPr>
              <w:t>0</w:t>
            </w:r>
          </w:p>
        </w:tc>
        <w:tc>
          <w:tcPr>
            <w:tcW w:w="1276" w:type="dxa"/>
          </w:tcPr>
          <w:p w14:paraId="6F579435" w14:textId="77777777" w:rsidR="00617B0C" w:rsidRPr="00466D19" w:rsidRDefault="008032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4F116333"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BFA6D1A" w14:textId="77777777" w:rsidR="00617B0C" w:rsidRPr="00466D19" w:rsidRDefault="00617B0C" w:rsidP="00157195">
            <w:pPr>
              <w:rPr>
                <w:sz w:val="18"/>
              </w:rPr>
            </w:pPr>
          </w:p>
        </w:tc>
        <w:tc>
          <w:tcPr>
            <w:tcW w:w="3118" w:type="dxa"/>
          </w:tcPr>
          <w:p w14:paraId="213831B3"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Öğrencilerle İlişkilerin ve Etkileşimin Güçlendirilmesi</w:t>
            </w:r>
          </w:p>
        </w:tc>
        <w:tc>
          <w:tcPr>
            <w:tcW w:w="3119" w:type="dxa"/>
          </w:tcPr>
          <w:p w14:paraId="03D75CCC"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Gelir Düzeyi Düşük Başarılı Öğrencilere Burs, Eğitim Yardımı, Yemek Yardımı Verilmesinin Yanı Sıra Bu Öğrencilerin Öğrenci Çalıştırma Programından Faydalandırılması</w:t>
            </w:r>
          </w:p>
        </w:tc>
        <w:tc>
          <w:tcPr>
            <w:tcW w:w="1842" w:type="dxa"/>
          </w:tcPr>
          <w:p w14:paraId="780FBD7F"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Faydalandırılan Öğrenci Sayısı / Yıl</w:t>
            </w:r>
          </w:p>
        </w:tc>
        <w:tc>
          <w:tcPr>
            <w:tcW w:w="993" w:type="dxa"/>
          </w:tcPr>
          <w:p w14:paraId="0EE5A49B" w14:textId="77777777" w:rsidR="00617B0C" w:rsidRPr="00466D19" w:rsidRDefault="00004C31"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15</w:t>
            </w:r>
          </w:p>
        </w:tc>
        <w:tc>
          <w:tcPr>
            <w:tcW w:w="992" w:type="dxa"/>
          </w:tcPr>
          <w:p w14:paraId="1AE87E57" w14:textId="77777777" w:rsidR="00617B0C" w:rsidRPr="00466D19" w:rsidRDefault="00004C31"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22</w:t>
            </w:r>
          </w:p>
        </w:tc>
        <w:tc>
          <w:tcPr>
            <w:tcW w:w="1417" w:type="dxa"/>
          </w:tcPr>
          <w:p w14:paraId="644393A3" w14:textId="77777777" w:rsidR="00617B0C" w:rsidRPr="00345725" w:rsidRDefault="00654956"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+%48</w:t>
            </w:r>
          </w:p>
        </w:tc>
        <w:tc>
          <w:tcPr>
            <w:tcW w:w="1276" w:type="dxa"/>
          </w:tcPr>
          <w:p w14:paraId="0F83D1B9" w14:textId="77777777" w:rsidR="00617B0C" w:rsidRPr="00466D19" w:rsidRDefault="00E133D2"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bl>
    <w:p w14:paraId="69176FD2" w14:textId="77777777" w:rsidR="00617B0C" w:rsidRDefault="00617B0C" w:rsidP="00F82254">
      <w:pPr>
        <w:spacing w:line="360" w:lineRule="auto"/>
        <w:jc w:val="both"/>
      </w:pPr>
    </w:p>
    <w:p w14:paraId="4329B264" w14:textId="77777777" w:rsidR="00617B0C" w:rsidRDefault="00617B0C" w:rsidP="00F82254">
      <w:pPr>
        <w:spacing w:line="360" w:lineRule="auto"/>
        <w:jc w:val="both"/>
      </w:pPr>
    </w:p>
    <w:p w14:paraId="31AD7DC5" w14:textId="77777777" w:rsidR="00617B0C" w:rsidRDefault="00617B0C" w:rsidP="00F82254">
      <w:pPr>
        <w:spacing w:line="360" w:lineRule="auto"/>
        <w:jc w:val="both"/>
      </w:pPr>
    </w:p>
    <w:p w14:paraId="67BEC76E" w14:textId="77777777" w:rsidR="00617B0C" w:rsidRDefault="00617B0C" w:rsidP="00F82254">
      <w:pPr>
        <w:spacing w:line="360" w:lineRule="auto"/>
        <w:jc w:val="both"/>
      </w:pPr>
    </w:p>
    <w:p w14:paraId="1CF5B123" w14:textId="77777777" w:rsidR="00617B0C" w:rsidRDefault="00617B0C" w:rsidP="00F82254">
      <w:pPr>
        <w:spacing w:line="360" w:lineRule="auto"/>
        <w:jc w:val="both"/>
      </w:pPr>
    </w:p>
    <w:p w14:paraId="18994DF4" w14:textId="77777777" w:rsidR="00617B0C" w:rsidRDefault="00617B0C" w:rsidP="00F82254">
      <w:pPr>
        <w:spacing w:line="360" w:lineRule="auto"/>
        <w:jc w:val="both"/>
      </w:pPr>
    </w:p>
    <w:p w14:paraId="4C5052FF" w14:textId="77777777"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21153725" w14:textId="77777777" w:rsidTr="00617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08CD3CF" w14:textId="77777777" w:rsidR="00617B0C" w:rsidRPr="00466D19" w:rsidRDefault="00617B0C" w:rsidP="00617B0C">
            <w:pPr>
              <w:rPr>
                <w:sz w:val="18"/>
              </w:rPr>
            </w:pPr>
            <w:r w:rsidRPr="00466D19">
              <w:rPr>
                <w:sz w:val="18"/>
              </w:rPr>
              <w:t>Stratejik Amaçlar</w:t>
            </w:r>
          </w:p>
        </w:tc>
        <w:tc>
          <w:tcPr>
            <w:tcW w:w="3118" w:type="dxa"/>
          </w:tcPr>
          <w:p w14:paraId="75A67780"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0E435866"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48A2EDF0"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2D8EE276" w14:textId="77777777" w:rsidR="00617B0C" w:rsidRPr="00466D19" w:rsidRDefault="004C7B3E"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992" w:type="dxa"/>
          </w:tcPr>
          <w:p w14:paraId="5D928D46" w14:textId="77777777" w:rsidR="00617B0C" w:rsidRPr="00466D19" w:rsidRDefault="00C226E8"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201</w:t>
            </w:r>
            <w:r w:rsidR="004C7B3E">
              <w:rPr>
                <w:sz w:val="18"/>
              </w:rPr>
              <w:t>9</w:t>
            </w:r>
          </w:p>
        </w:tc>
        <w:tc>
          <w:tcPr>
            <w:tcW w:w="1417" w:type="dxa"/>
          </w:tcPr>
          <w:p w14:paraId="5A42B069"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4B76A142"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4011016F"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45F15BEF" w14:textId="77777777" w:rsidR="00617B0C" w:rsidRPr="00466D19" w:rsidRDefault="00617B0C" w:rsidP="00617B0C">
            <w:pPr>
              <w:jc w:val="center"/>
              <w:rPr>
                <w:sz w:val="18"/>
              </w:rPr>
            </w:pPr>
            <w:r>
              <w:t>İnsan Kaynaklarının Niceliğini ve Niteliğini Arttırmak</w:t>
            </w:r>
          </w:p>
        </w:tc>
        <w:tc>
          <w:tcPr>
            <w:tcW w:w="3118" w:type="dxa"/>
          </w:tcPr>
          <w:p w14:paraId="5760C354"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p>
        </w:tc>
        <w:tc>
          <w:tcPr>
            <w:tcW w:w="3119" w:type="dxa"/>
          </w:tcPr>
          <w:p w14:paraId="36324FBF"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Sayısının Arttırılması</w:t>
            </w:r>
          </w:p>
        </w:tc>
        <w:tc>
          <w:tcPr>
            <w:tcW w:w="1842" w:type="dxa"/>
          </w:tcPr>
          <w:p w14:paraId="432A313F"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Sayısı/Yıl</w:t>
            </w:r>
          </w:p>
        </w:tc>
        <w:tc>
          <w:tcPr>
            <w:tcW w:w="993" w:type="dxa"/>
          </w:tcPr>
          <w:p w14:paraId="44B01614" w14:textId="77777777" w:rsidR="00617B0C" w:rsidRPr="00466D19" w:rsidRDefault="004C7B3E" w:rsidP="00617B0C">
            <w:pP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992" w:type="dxa"/>
          </w:tcPr>
          <w:p w14:paraId="324BCF17" w14:textId="77777777" w:rsidR="00617B0C" w:rsidRPr="00466D19" w:rsidRDefault="004C7B3E" w:rsidP="00617B0C">
            <w:pP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417" w:type="dxa"/>
          </w:tcPr>
          <w:p w14:paraId="21546652"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C7B3E">
              <w:rPr>
                <w:sz w:val="18"/>
              </w:rPr>
              <w:t>0</w:t>
            </w:r>
          </w:p>
        </w:tc>
        <w:tc>
          <w:tcPr>
            <w:tcW w:w="1276" w:type="dxa"/>
          </w:tcPr>
          <w:p w14:paraId="3DE61DC6" w14:textId="77777777" w:rsidR="00617B0C"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3AAD45F3" w14:textId="77777777"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770C442" w14:textId="77777777" w:rsidR="00617B0C" w:rsidRPr="00466D19" w:rsidRDefault="00617B0C" w:rsidP="00617B0C">
            <w:pPr>
              <w:rPr>
                <w:sz w:val="18"/>
              </w:rPr>
            </w:pPr>
          </w:p>
        </w:tc>
        <w:tc>
          <w:tcPr>
            <w:tcW w:w="3118" w:type="dxa"/>
          </w:tcPr>
          <w:p w14:paraId="6C25F602"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p>
        </w:tc>
        <w:tc>
          <w:tcPr>
            <w:tcW w:w="3119" w:type="dxa"/>
          </w:tcPr>
          <w:p w14:paraId="075BA95C"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Sayısının Arttırılması</w:t>
            </w:r>
          </w:p>
        </w:tc>
        <w:tc>
          <w:tcPr>
            <w:tcW w:w="1842" w:type="dxa"/>
          </w:tcPr>
          <w:p w14:paraId="627CE0FF"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Sayısı/Yıl</w:t>
            </w:r>
          </w:p>
        </w:tc>
        <w:tc>
          <w:tcPr>
            <w:tcW w:w="993" w:type="dxa"/>
          </w:tcPr>
          <w:p w14:paraId="6BD087C7" w14:textId="77777777" w:rsidR="00617B0C" w:rsidRPr="00466D19" w:rsidRDefault="004C7B3E" w:rsidP="00617B0C">
            <w:pPr>
              <w:cnfStyle w:val="000000010000" w:firstRow="0" w:lastRow="0" w:firstColumn="0" w:lastColumn="0" w:oddVBand="0" w:evenVBand="0" w:oddHBand="0" w:evenHBand="1" w:firstRowFirstColumn="0" w:firstRowLastColumn="0" w:lastRowFirstColumn="0" w:lastRowLastColumn="0"/>
              <w:rPr>
                <w:sz w:val="18"/>
              </w:rPr>
            </w:pPr>
            <w:r>
              <w:rPr>
                <w:sz w:val="18"/>
              </w:rPr>
              <w:t>6</w:t>
            </w:r>
          </w:p>
        </w:tc>
        <w:tc>
          <w:tcPr>
            <w:tcW w:w="992" w:type="dxa"/>
          </w:tcPr>
          <w:p w14:paraId="39F5C1C6" w14:textId="77777777" w:rsidR="00617B0C" w:rsidRPr="00466D19" w:rsidRDefault="004C7B3E" w:rsidP="00617B0C">
            <w:pPr>
              <w:cnfStyle w:val="000000010000" w:firstRow="0" w:lastRow="0" w:firstColumn="0" w:lastColumn="0" w:oddVBand="0" w:evenVBand="0" w:oddHBand="0" w:evenHBand="1" w:firstRowFirstColumn="0" w:firstRowLastColumn="0" w:lastRowFirstColumn="0" w:lastRowLastColumn="0"/>
              <w:rPr>
                <w:sz w:val="18"/>
              </w:rPr>
            </w:pPr>
            <w:r>
              <w:rPr>
                <w:sz w:val="18"/>
              </w:rPr>
              <w:t>8</w:t>
            </w:r>
          </w:p>
        </w:tc>
        <w:tc>
          <w:tcPr>
            <w:tcW w:w="1417" w:type="dxa"/>
          </w:tcPr>
          <w:p w14:paraId="241792BC" w14:textId="77777777" w:rsidR="00617B0C" w:rsidRPr="00466D19" w:rsidRDefault="003E6B86" w:rsidP="00323A49">
            <w:pPr>
              <w:jc w:val="center"/>
              <w:cnfStyle w:val="000000010000" w:firstRow="0" w:lastRow="0" w:firstColumn="0" w:lastColumn="0" w:oddVBand="0" w:evenVBand="0" w:oddHBand="0" w:evenHBand="1" w:firstRowFirstColumn="0" w:firstRowLastColumn="0" w:lastRowFirstColumn="0" w:lastRowLastColumn="0"/>
              <w:rPr>
                <w:sz w:val="18"/>
              </w:rPr>
            </w:pPr>
            <w:proofErr w:type="gramStart"/>
            <w:r>
              <w:rPr>
                <w:sz w:val="18"/>
              </w:rPr>
              <w:t>% 33,3</w:t>
            </w:r>
            <w:proofErr w:type="gramEnd"/>
          </w:p>
        </w:tc>
        <w:tc>
          <w:tcPr>
            <w:tcW w:w="1276" w:type="dxa"/>
          </w:tcPr>
          <w:p w14:paraId="37650CEA" w14:textId="77777777" w:rsidR="00617B0C" w:rsidRPr="00466D19" w:rsidRDefault="00CD07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14:paraId="07902EEF"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2461460F" w14:textId="77777777" w:rsidR="00617B0C" w:rsidRPr="00466D19" w:rsidRDefault="00617B0C" w:rsidP="00617B0C">
            <w:pPr>
              <w:rPr>
                <w:sz w:val="18"/>
              </w:rPr>
            </w:pPr>
          </w:p>
        </w:tc>
        <w:tc>
          <w:tcPr>
            <w:tcW w:w="3118" w:type="dxa"/>
          </w:tcPr>
          <w:p w14:paraId="42C96B91"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Niteliğinin Yükseltilmesi</w:t>
            </w:r>
          </w:p>
        </w:tc>
        <w:tc>
          <w:tcPr>
            <w:tcW w:w="3119" w:type="dxa"/>
          </w:tcPr>
          <w:p w14:paraId="44306368"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Bilgi ve Deneyimlerini Arttırmak Amacıyla Kısa ve Uzun Süreli Yurtdışına Çıkışlarının Özendirilmesi</w:t>
            </w:r>
          </w:p>
        </w:tc>
        <w:tc>
          <w:tcPr>
            <w:tcW w:w="1842" w:type="dxa"/>
          </w:tcPr>
          <w:p w14:paraId="0F625C6F"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Yurt Dışına Çıkan Öğretim Elemanı Sayısı/yıl</w:t>
            </w:r>
          </w:p>
        </w:tc>
        <w:tc>
          <w:tcPr>
            <w:tcW w:w="993" w:type="dxa"/>
          </w:tcPr>
          <w:p w14:paraId="4B80C506" w14:textId="77777777" w:rsidR="00617B0C" w:rsidRPr="00261C4C" w:rsidRDefault="001304D1" w:rsidP="00617B0C">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992" w:type="dxa"/>
          </w:tcPr>
          <w:p w14:paraId="26134196" w14:textId="77777777" w:rsidR="00617B0C" w:rsidRPr="00466D19" w:rsidRDefault="001304D1" w:rsidP="00617B0C">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417" w:type="dxa"/>
          </w:tcPr>
          <w:p w14:paraId="4BC7D921"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67AAC">
              <w:rPr>
                <w:sz w:val="18"/>
              </w:rPr>
              <w:t>0</w:t>
            </w:r>
          </w:p>
        </w:tc>
        <w:tc>
          <w:tcPr>
            <w:tcW w:w="1276" w:type="dxa"/>
          </w:tcPr>
          <w:p w14:paraId="4CE1A553" w14:textId="77777777" w:rsidR="00617B0C" w:rsidRPr="00466D19" w:rsidRDefault="001304D1" w:rsidP="001304D1">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       Makul</w:t>
            </w:r>
          </w:p>
        </w:tc>
      </w:tr>
      <w:tr w:rsidR="00617B0C" w:rsidRPr="00466D19" w14:paraId="4AC05A4F" w14:textId="77777777"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16528C4" w14:textId="77777777" w:rsidR="00617B0C" w:rsidRPr="00466D19" w:rsidRDefault="00617B0C" w:rsidP="00617B0C">
            <w:pPr>
              <w:rPr>
                <w:sz w:val="18"/>
              </w:rPr>
            </w:pPr>
          </w:p>
        </w:tc>
        <w:tc>
          <w:tcPr>
            <w:tcW w:w="3118" w:type="dxa"/>
          </w:tcPr>
          <w:p w14:paraId="60D9CBE8"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ve İdari Personelin Çalışma Ortamının İyileştirilmesi</w:t>
            </w:r>
          </w:p>
        </w:tc>
        <w:tc>
          <w:tcPr>
            <w:tcW w:w="3119" w:type="dxa"/>
          </w:tcPr>
          <w:p w14:paraId="1E7061EB"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Fiziki Mekânların ve Teknolojik İmkânların İyileştirilmesi</w:t>
            </w:r>
          </w:p>
        </w:tc>
        <w:tc>
          <w:tcPr>
            <w:tcW w:w="1842" w:type="dxa"/>
          </w:tcPr>
          <w:p w14:paraId="586937A8"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İyileştirilen Teknolojik İmkânlar (Bilgisayar, Yazıcı, Projeksiyon, Akıllı Tahta) Sayısı/Yıl</w:t>
            </w:r>
          </w:p>
        </w:tc>
        <w:tc>
          <w:tcPr>
            <w:tcW w:w="993" w:type="dxa"/>
          </w:tcPr>
          <w:p w14:paraId="57890637" w14:textId="77777777" w:rsidR="00617B0C" w:rsidRPr="00466D19" w:rsidRDefault="001304D1" w:rsidP="00617B0C">
            <w:pPr>
              <w:cnfStyle w:val="000000010000" w:firstRow="0" w:lastRow="0" w:firstColumn="0" w:lastColumn="0" w:oddVBand="0" w:evenVBand="0" w:oddHBand="0" w:evenHBand="1" w:firstRowFirstColumn="0" w:firstRowLastColumn="0" w:lastRowFirstColumn="0" w:lastRowLastColumn="0"/>
              <w:rPr>
                <w:sz w:val="18"/>
              </w:rPr>
            </w:pPr>
            <w:r>
              <w:rPr>
                <w:sz w:val="18"/>
              </w:rPr>
              <w:t>95</w:t>
            </w:r>
          </w:p>
        </w:tc>
        <w:tc>
          <w:tcPr>
            <w:tcW w:w="992" w:type="dxa"/>
          </w:tcPr>
          <w:p w14:paraId="3EC0522F" w14:textId="77777777" w:rsidR="00617B0C" w:rsidRPr="00466D19" w:rsidRDefault="001304D1" w:rsidP="00617B0C">
            <w:pPr>
              <w:cnfStyle w:val="000000010000" w:firstRow="0" w:lastRow="0" w:firstColumn="0" w:lastColumn="0" w:oddVBand="0" w:evenVBand="0" w:oddHBand="0" w:evenHBand="1" w:firstRowFirstColumn="0" w:firstRowLastColumn="0" w:lastRowFirstColumn="0" w:lastRowLastColumn="0"/>
              <w:rPr>
                <w:sz w:val="18"/>
              </w:rPr>
            </w:pPr>
            <w:r>
              <w:rPr>
                <w:sz w:val="18"/>
              </w:rPr>
              <w:t>98</w:t>
            </w:r>
          </w:p>
        </w:tc>
        <w:tc>
          <w:tcPr>
            <w:tcW w:w="1417" w:type="dxa"/>
          </w:tcPr>
          <w:p w14:paraId="731DA59F" w14:textId="77777777" w:rsidR="00617B0C" w:rsidRPr="00466D19" w:rsidRDefault="00467AA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%3,26</w:t>
            </w:r>
          </w:p>
        </w:tc>
        <w:tc>
          <w:tcPr>
            <w:tcW w:w="1276" w:type="dxa"/>
          </w:tcPr>
          <w:p w14:paraId="5367A8B7" w14:textId="77777777" w:rsidR="00617B0C" w:rsidRPr="00466D19" w:rsidRDefault="002068A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14:paraId="298BE627"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0555CC5" w14:textId="77777777" w:rsidR="00617B0C" w:rsidRPr="00466D19" w:rsidRDefault="00617B0C" w:rsidP="00617B0C">
            <w:pPr>
              <w:rPr>
                <w:sz w:val="18"/>
              </w:rPr>
            </w:pPr>
          </w:p>
        </w:tc>
        <w:tc>
          <w:tcPr>
            <w:tcW w:w="3118" w:type="dxa"/>
          </w:tcPr>
          <w:p w14:paraId="75D4C3C3"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Personelin Niceliğinin ve Niteliğinin Arttırılması</w:t>
            </w:r>
          </w:p>
        </w:tc>
        <w:tc>
          <w:tcPr>
            <w:tcW w:w="3119" w:type="dxa"/>
          </w:tcPr>
          <w:p w14:paraId="7E66F3A4"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 Sayısının Arttırılması</w:t>
            </w:r>
          </w:p>
        </w:tc>
        <w:tc>
          <w:tcPr>
            <w:tcW w:w="1842" w:type="dxa"/>
          </w:tcPr>
          <w:p w14:paraId="4E9DD8AF"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Personel Sayısı/Yıl</w:t>
            </w:r>
          </w:p>
        </w:tc>
        <w:tc>
          <w:tcPr>
            <w:tcW w:w="993" w:type="dxa"/>
          </w:tcPr>
          <w:p w14:paraId="188E8007" w14:textId="77777777" w:rsidR="00617B0C" w:rsidRPr="00466D19" w:rsidRDefault="001304D1" w:rsidP="00617B0C">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992" w:type="dxa"/>
          </w:tcPr>
          <w:p w14:paraId="2DD246D7" w14:textId="77777777" w:rsidR="00617B0C" w:rsidRPr="00466D19" w:rsidRDefault="001304D1" w:rsidP="00617B0C">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417" w:type="dxa"/>
          </w:tcPr>
          <w:p w14:paraId="76F465B7" w14:textId="77777777" w:rsidR="00617B0C" w:rsidRPr="0053781B" w:rsidRDefault="001304D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roofErr w:type="gramStart"/>
            <w:r>
              <w:rPr>
                <w:sz w:val="18"/>
              </w:rPr>
              <w:t>% 33,3</w:t>
            </w:r>
            <w:proofErr w:type="gramEnd"/>
          </w:p>
        </w:tc>
        <w:tc>
          <w:tcPr>
            <w:tcW w:w="1276" w:type="dxa"/>
          </w:tcPr>
          <w:p w14:paraId="18EF25DA" w14:textId="77777777" w:rsidR="00617B0C" w:rsidRPr="00466D19" w:rsidRDefault="001304D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bl>
    <w:p w14:paraId="7709245B" w14:textId="77777777" w:rsidR="00617B0C" w:rsidRDefault="00617B0C" w:rsidP="00F82254">
      <w:pPr>
        <w:spacing w:line="360" w:lineRule="auto"/>
        <w:jc w:val="both"/>
      </w:pPr>
    </w:p>
    <w:p w14:paraId="34C4AE1F" w14:textId="77777777" w:rsidR="00617B0C" w:rsidRPr="00617B0C" w:rsidRDefault="00617B0C" w:rsidP="00617B0C"/>
    <w:p w14:paraId="7858A6DC" w14:textId="77777777" w:rsidR="00617B0C" w:rsidRDefault="00617B0C" w:rsidP="00617B0C"/>
    <w:p w14:paraId="7C0650B0" w14:textId="77777777" w:rsidR="00617B0C" w:rsidRDefault="00617B0C" w:rsidP="00617B0C"/>
    <w:p w14:paraId="19525911" w14:textId="77777777" w:rsidR="00617B0C" w:rsidRDefault="00617B0C" w:rsidP="00617B0C"/>
    <w:p w14:paraId="072F8EA9" w14:textId="77777777" w:rsidR="00617B0C" w:rsidRPr="00617B0C" w:rsidRDefault="00617B0C" w:rsidP="00617B0C"/>
    <w:p w14:paraId="4680A6B0" w14:textId="77777777" w:rsidR="00617B0C" w:rsidRPr="00617B0C" w:rsidRDefault="00617B0C" w:rsidP="00617B0C"/>
    <w:p w14:paraId="508777BE" w14:textId="77777777" w:rsidR="00617B0C" w:rsidRDefault="00617B0C" w:rsidP="00617B0C"/>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740E9B42" w14:textId="77777777"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8098AA3" w14:textId="77777777" w:rsidR="00617B0C" w:rsidRPr="00466D19" w:rsidRDefault="00617B0C" w:rsidP="00157195">
            <w:pPr>
              <w:rPr>
                <w:sz w:val="18"/>
              </w:rPr>
            </w:pPr>
            <w:r w:rsidRPr="00466D19">
              <w:rPr>
                <w:sz w:val="18"/>
              </w:rPr>
              <w:t>Stratejik Amaçlar</w:t>
            </w:r>
          </w:p>
        </w:tc>
        <w:tc>
          <w:tcPr>
            <w:tcW w:w="3118" w:type="dxa"/>
          </w:tcPr>
          <w:p w14:paraId="21188E85"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46204F2B"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608A1011"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2B974826" w14:textId="77777777" w:rsidR="00617B0C" w:rsidRPr="00466D19" w:rsidRDefault="00A9067F"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992" w:type="dxa"/>
          </w:tcPr>
          <w:p w14:paraId="65B7A9D3" w14:textId="77777777" w:rsidR="00617B0C" w:rsidRPr="00466D19" w:rsidRDefault="00A9067F"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2019</w:t>
            </w:r>
          </w:p>
        </w:tc>
        <w:tc>
          <w:tcPr>
            <w:tcW w:w="1417" w:type="dxa"/>
          </w:tcPr>
          <w:p w14:paraId="51FB038E"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25C43AC0"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354E17C0"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6F672610" w14:textId="77777777" w:rsidR="00617B0C" w:rsidRDefault="00617B0C" w:rsidP="00157195">
            <w:pPr>
              <w:jc w:val="center"/>
            </w:pPr>
          </w:p>
          <w:p w14:paraId="632C3403" w14:textId="77777777" w:rsidR="00617B0C" w:rsidRDefault="00617B0C" w:rsidP="00157195">
            <w:pPr>
              <w:jc w:val="center"/>
            </w:pPr>
          </w:p>
          <w:p w14:paraId="31D44F33" w14:textId="77777777" w:rsidR="00617B0C" w:rsidRDefault="00617B0C" w:rsidP="00157195">
            <w:pPr>
              <w:jc w:val="center"/>
            </w:pPr>
            <w:r>
              <w:t>İç ve Dış Paydaşlarla İlişkileri Geliştirmek</w:t>
            </w:r>
          </w:p>
          <w:p w14:paraId="38EF37E3" w14:textId="77777777" w:rsidR="00617B0C" w:rsidRDefault="00617B0C" w:rsidP="00157195">
            <w:pPr>
              <w:jc w:val="center"/>
            </w:pPr>
          </w:p>
          <w:p w14:paraId="4C3FC992" w14:textId="77777777" w:rsidR="00617B0C" w:rsidRDefault="00617B0C" w:rsidP="00157195">
            <w:pPr>
              <w:jc w:val="center"/>
            </w:pPr>
          </w:p>
          <w:p w14:paraId="4624B22B" w14:textId="77777777" w:rsidR="00617B0C" w:rsidRDefault="00617B0C" w:rsidP="00157195">
            <w:pPr>
              <w:jc w:val="center"/>
            </w:pPr>
          </w:p>
          <w:p w14:paraId="08D3E415" w14:textId="77777777" w:rsidR="00617B0C" w:rsidRDefault="00617B0C" w:rsidP="00157195">
            <w:pPr>
              <w:jc w:val="center"/>
            </w:pPr>
          </w:p>
          <w:p w14:paraId="43E19F8B" w14:textId="77777777" w:rsidR="00617B0C" w:rsidRDefault="00617B0C" w:rsidP="00157195">
            <w:pPr>
              <w:jc w:val="center"/>
            </w:pPr>
          </w:p>
          <w:p w14:paraId="41B26DE3" w14:textId="77777777" w:rsidR="00617B0C" w:rsidRDefault="00617B0C" w:rsidP="00157195">
            <w:pPr>
              <w:jc w:val="center"/>
            </w:pPr>
          </w:p>
          <w:p w14:paraId="752E87DC" w14:textId="77777777" w:rsidR="00617B0C" w:rsidRDefault="00617B0C" w:rsidP="00157195">
            <w:pPr>
              <w:jc w:val="center"/>
            </w:pPr>
          </w:p>
          <w:p w14:paraId="151F006E" w14:textId="77777777" w:rsidR="00617B0C" w:rsidRPr="00466D19" w:rsidRDefault="00617B0C" w:rsidP="00157195">
            <w:pPr>
              <w:jc w:val="center"/>
              <w:rPr>
                <w:sz w:val="18"/>
              </w:rPr>
            </w:pPr>
          </w:p>
        </w:tc>
        <w:tc>
          <w:tcPr>
            <w:tcW w:w="3118" w:type="dxa"/>
          </w:tcPr>
          <w:p w14:paraId="61603907"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43789CCE"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Farabi Programı Çerçevesinde Ulusal Üniversitelerle Öğrenci-Öğretim Elemanı Değişimine Gidilmesi</w:t>
            </w:r>
          </w:p>
        </w:tc>
        <w:tc>
          <w:tcPr>
            <w:tcW w:w="1842" w:type="dxa"/>
          </w:tcPr>
          <w:p w14:paraId="05246DD2"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14:paraId="6195C2BD"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495CC85E"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077F93B8"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14:paraId="4452BDF4" w14:textId="77777777" w:rsidR="00617B0C"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624866D5"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FF1FFFD" w14:textId="77777777" w:rsidR="00617B0C" w:rsidRPr="00466D19" w:rsidRDefault="00617B0C" w:rsidP="00157195">
            <w:pPr>
              <w:rPr>
                <w:sz w:val="18"/>
              </w:rPr>
            </w:pPr>
          </w:p>
        </w:tc>
        <w:tc>
          <w:tcPr>
            <w:tcW w:w="3118" w:type="dxa"/>
          </w:tcPr>
          <w:p w14:paraId="51F63B37"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6E4A908F"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Farabi Programı Çerçevesinde Ulusal Üniversitelerle Öğrenci-Öğretim Elemanı Değişimine Gidilmesi</w:t>
            </w:r>
          </w:p>
        </w:tc>
        <w:tc>
          <w:tcPr>
            <w:tcW w:w="1842" w:type="dxa"/>
          </w:tcPr>
          <w:p w14:paraId="3D98A726"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14:paraId="2451378B" w14:textId="77777777" w:rsidR="00617B0C" w:rsidRPr="00466D19" w:rsidRDefault="002068A9"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14:paraId="5ACCA80F"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14:paraId="78583C1C" w14:textId="77777777"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2068A9">
              <w:rPr>
                <w:sz w:val="18"/>
              </w:rPr>
              <w:t>0</w:t>
            </w:r>
          </w:p>
        </w:tc>
        <w:tc>
          <w:tcPr>
            <w:tcW w:w="1276" w:type="dxa"/>
          </w:tcPr>
          <w:p w14:paraId="6C06F741" w14:textId="77777777"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14:paraId="0791EEA2"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E9DDAB7" w14:textId="77777777" w:rsidR="00617B0C" w:rsidRPr="00466D19" w:rsidRDefault="00617B0C" w:rsidP="00157195">
            <w:pPr>
              <w:rPr>
                <w:sz w:val="18"/>
              </w:rPr>
            </w:pPr>
          </w:p>
        </w:tc>
        <w:tc>
          <w:tcPr>
            <w:tcW w:w="3118" w:type="dxa"/>
          </w:tcPr>
          <w:p w14:paraId="58DC5015"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16F918E9"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proofErr w:type="gramStart"/>
            <w:r>
              <w:t>Mevlana</w:t>
            </w:r>
            <w:proofErr w:type="gramEnd"/>
            <w:r>
              <w:t xml:space="preserve"> ve </w:t>
            </w:r>
            <w:proofErr w:type="spellStart"/>
            <w:r>
              <w:t>Erasmus</w:t>
            </w:r>
            <w:proofErr w:type="spellEnd"/>
            <w:r>
              <w:t xml:space="preserve"> + Programları Çerçevesinde Yurt Dışındaki Üniversitelerle Öğrenci-Öğretim Elemanı Değişimine Gidilmesi</w:t>
            </w:r>
          </w:p>
        </w:tc>
        <w:tc>
          <w:tcPr>
            <w:tcW w:w="1842" w:type="dxa"/>
          </w:tcPr>
          <w:p w14:paraId="6D3D6FF8"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14:paraId="68FD6850" w14:textId="77777777" w:rsidR="00617B0C" w:rsidRPr="00466D19" w:rsidRDefault="00A9067F" w:rsidP="00157195">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92" w:type="dxa"/>
          </w:tcPr>
          <w:p w14:paraId="5C97C291" w14:textId="77777777" w:rsidR="00617B0C" w:rsidRPr="00466D19" w:rsidRDefault="006866FF"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45101808" w14:textId="77777777" w:rsidR="00617B0C" w:rsidRPr="00466D19" w:rsidRDefault="00A9067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1276" w:type="dxa"/>
          </w:tcPr>
          <w:p w14:paraId="1576BF34" w14:textId="77777777" w:rsidR="00617B0C" w:rsidRPr="00466D19" w:rsidRDefault="006866F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6CAB8FB8"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47C6DEF" w14:textId="77777777" w:rsidR="00617B0C" w:rsidRPr="00466D19" w:rsidRDefault="00617B0C" w:rsidP="00157195">
            <w:pPr>
              <w:rPr>
                <w:sz w:val="18"/>
              </w:rPr>
            </w:pPr>
          </w:p>
        </w:tc>
        <w:tc>
          <w:tcPr>
            <w:tcW w:w="3118" w:type="dxa"/>
          </w:tcPr>
          <w:p w14:paraId="34921C54"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64558653"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proofErr w:type="gramStart"/>
            <w:r>
              <w:t>Mevlana</w:t>
            </w:r>
            <w:proofErr w:type="gramEnd"/>
            <w:r>
              <w:t xml:space="preserve"> ve </w:t>
            </w:r>
            <w:proofErr w:type="spellStart"/>
            <w:r>
              <w:t>Erasmus</w:t>
            </w:r>
            <w:proofErr w:type="spellEnd"/>
            <w:r>
              <w:t xml:space="preserve"> + Programları Çerçevesinde Yurt Dışındaki Üniversitelerle Öğrenci-Öğretim Elemanı Değişimine Gidilmesi</w:t>
            </w:r>
          </w:p>
        </w:tc>
        <w:tc>
          <w:tcPr>
            <w:tcW w:w="1842" w:type="dxa"/>
          </w:tcPr>
          <w:p w14:paraId="400F06C1"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14:paraId="1B82E378"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14:paraId="075D45C5"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14:paraId="204A3B82" w14:textId="77777777"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1276" w:type="dxa"/>
          </w:tcPr>
          <w:p w14:paraId="5AD9B2C1" w14:textId="77777777"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14:paraId="5B63DEAB"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CB57E7B" w14:textId="77777777" w:rsidR="00617B0C" w:rsidRPr="00466D19" w:rsidRDefault="00617B0C" w:rsidP="00157195">
            <w:pPr>
              <w:rPr>
                <w:sz w:val="18"/>
              </w:rPr>
            </w:pPr>
          </w:p>
        </w:tc>
        <w:tc>
          <w:tcPr>
            <w:tcW w:w="3118" w:type="dxa"/>
          </w:tcPr>
          <w:p w14:paraId="29C1F93F"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Paydaşlarla Eğitim, Sağlık, Hizmet, Tarım ve Sanayi Alanında Olumlu İlişkilerin Kurulması, Sürdürülmesi ve Geliştirilmesi</w:t>
            </w:r>
          </w:p>
        </w:tc>
        <w:tc>
          <w:tcPr>
            <w:tcW w:w="3119" w:type="dxa"/>
          </w:tcPr>
          <w:p w14:paraId="1183A115"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Öğrencilere Kamu ve Özel Kurumların Tanıtılması ve Buralarda Staj Olanaklarının Artırılması</w:t>
            </w:r>
          </w:p>
        </w:tc>
        <w:tc>
          <w:tcPr>
            <w:tcW w:w="1842" w:type="dxa"/>
          </w:tcPr>
          <w:p w14:paraId="01C76924"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Staj Yapan Öğrenci Sayısı / Yıl</w:t>
            </w:r>
          </w:p>
        </w:tc>
        <w:tc>
          <w:tcPr>
            <w:tcW w:w="993" w:type="dxa"/>
          </w:tcPr>
          <w:p w14:paraId="5A193AA1"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14EB274F"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1C4FACA3"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14:paraId="379E9FC3" w14:textId="77777777" w:rsidR="00617B0C" w:rsidRPr="00466D19" w:rsidRDefault="002068A9"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14:paraId="2162365E" w14:textId="77777777" w:rsidR="00030BDF" w:rsidRDefault="00030BDF" w:rsidP="00030BDF">
      <w:pPr>
        <w:tabs>
          <w:tab w:val="left" w:pos="9605"/>
        </w:tabs>
      </w:pPr>
      <w:r>
        <w:tab/>
      </w:r>
    </w:p>
    <w:p w14:paraId="4FCC6B5F" w14:textId="77777777" w:rsidR="004C17EB" w:rsidRDefault="004C17EB" w:rsidP="00617B0C">
      <w:pPr>
        <w:tabs>
          <w:tab w:val="left" w:pos="9605"/>
        </w:tabs>
      </w:pPr>
    </w:p>
    <w:p w14:paraId="703FF054" w14:textId="77777777" w:rsidR="004C17EB" w:rsidRDefault="004C17EB" w:rsidP="00617B0C">
      <w:pPr>
        <w:tabs>
          <w:tab w:val="left" w:pos="9605"/>
        </w:tabs>
      </w:pPr>
    </w:p>
    <w:p w14:paraId="5FF3B808" w14:textId="77777777" w:rsidR="00F82254" w:rsidRPr="00617B0C" w:rsidRDefault="00617B0C" w:rsidP="00617B0C">
      <w:pPr>
        <w:tabs>
          <w:tab w:val="left" w:pos="9605"/>
        </w:tabs>
        <w:sectPr w:rsidR="00F82254" w:rsidRPr="00617B0C" w:rsidSect="00F82254">
          <w:pgSz w:w="16839" w:h="11907" w:orient="landscape" w:code="9"/>
          <w:pgMar w:top="1417" w:right="1417" w:bottom="1417" w:left="1417" w:header="1080" w:footer="709" w:gutter="0"/>
          <w:cols w:space="720"/>
          <w:docGrid w:linePitch="360"/>
        </w:sectPr>
      </w:pPr>
      <w:r>
        <w:tab/>
      </w:r>
    </w:p>
    <w:p w14:paraId="23E7EBF1" w14:textId="77777777" w:rsidR="00F82254" w:rsidRPr="00F82254" w:rsidRDefault="00F82254" w:rsidP="00A56AA4">
      <w:pPr>
        <w:pStyle w:val="Balk3"/>
        <w:numPr>
          <w:ilvl w:val="2"/>
          <w:numId w:val="41"/>
        </w:numPr>
        <w:ind w:left="142"/>
        <w:rPr>
          <w:rFonts w:eastAsia="Calibri"/>
        </w:rPr>
      </w:pPr>
      <w:bookmarkStart w:id="84" w:name="_Toc503951024"/>
      <w:r w:rsidRPr="00F82254">
        <w:rPr>
          <w:rFonts w:eastAsia="Calibri"/>
        </w:rPr>
        <w:lastRenderedPageBreak/>
        <w:t>PERFORMANS SONUÇLARI TABLOSUNUN DEĞERLENDİRİLMESİ</w:t>
      </w:r>
      <w:bookmarkEnd w:id="84"/>
    </w:p>
    <w:p w14:paraId="135338A5" w14:textId="77777777" w:rsidR="00F82254" w:rsidRPr="00AB13FE" w:rsidRDefault="00F82254" w:rsidP="00F82254">
      <w:pPr>
        <w:spacing w:before="100" w:beforeAutospacing="1" w:after="100" w:afterAutospacing="1" w:line="360" w:lineRule="auto"/>
        <w:jc w:val="both"/>
        <w:rPr>
          <w:rFonts w:eastAsia="Calibri"/>
          <w:szCs w:val="24"/>
          <w:lang w:eastAsia="en-US"/>
        </w:rPr>
      </w:pPr>
      <w:r w:rsidRPr="00AB13FE">
        <w:rPr>
          <w:rFonts w:ascii="Cambria" w:eastAsia="Calibri" w:hAnsi="Cambria"/>
          <w:szCs w:val="26"/>
          <w:lang w:eastAsia="en-US"/>
        </w:rPr>
        <w:tab/>
      </w:r>
      <w:r>
        <w:rPr>
          <w:rFonts w:eastAsia="Calibri"/>
          <w:szCs w:val="24"/>
          <w:lang w:eastAsia="en-US"/>
        </w:rPr>
        <w:t>Stratejik plan çerçevesinde ulaşılmak istenen amaç ve hedefl</w:t>
      </w:r>
      <w:r w:rsidR="00A9067F">
        <w:rPr>
          <w:rFonts w:eastAsia="Calibri"/>
          <w:szCs w:val="24"/>
          <w:lang w:eastAsia="en-US"/>
        </w:rPr>
        <w:t>er doğrultusunda belirlenen 2019</w:t>
      </w:r>
      <w:r>
        <w:rPr>
          <w:rFonts w:eastAsia="Calibri"/>
          <w:szCs w:val="24"/>
          <w:lang w:eastAsia="en-US"/>
        </w:rPr>
        <w:t xml:space="preserve"> </w:t>
      </w:r>
      <w:r w:rsidR="00005BC6">
        <w:rPr>
          <w:rFonts w:eastAsia="Calibri"/>
          <w:szCs w:val="24"/>
          <w:lang w:eastAsia="en-US"/>
        </w:rPr>
        <w:t>y</w:t>
      </w:r>
      <w:r>
        <w:rPr>
          <w:rFonts w:eastAsia="Calibri"/>
          <w:szCs w:val="24"/>
          <w:lang w:eastAsia="en-US"/>
        </w:rPr>
        <w:t>ılı faaliyet ve projelere, fiziki oluşum ve idari yapılanmanın gerçekleştirilmesi nedeniyle çalışmalara öğretim üyeleri ve idari personeli tecrübe birikimiyl</w:t>
      </w:r>
      <w:r w:rsidR="00A9067F">
        <w:rPr>
          <w:rFonts w:eastAsia="Calibri"/>
          <w:szCs w:val="24"/>
          <w:lang w:eastAsia="en-US"/>
        </w:rPr>
        <w:t>e katkı sunmak ile birlikte 2020</w:t>
      </w:r>
      <w:r>
        <w:rPr>
          <w:rFonts w:eastAsia="Calibri"/>
          <w:szCs w:val="24"/>
          <w:lang w:eastAsia="en-US"/>
        </w:rPr>
        <w:t xml:space="preserve"> yılı için ilgili konularda faaliyet ve proje gerçekleştirilecektir.</w:t>
      </w:r>
    </w:p>
    <w:p w14:paraId="7AB0DF57" w14:textId="77777777" w:rsidR="00F82254" w:rsidRDefault="00F82254" w:rsidP="00F82254">
      <w:pPr>
        <w:spacing w:line="360" w:lineRule="auto"/>
        <w:jc w:val="both"/>
      </w:pPr>
    </w:p>
    <w:p w14:paraId="6E74FECB" w14:textId="77777777" w:rsidR="00F82254" w:rsidRDefault="00F82254" w:rsidP="00F82254">
      <w:pPr>
        <w:spacing w:line="360" w:lineRule="auto"/>
        <w:jc w:val="both"/>
      </w:pPr>
    </w:p>
    <w:p w14:paraId="195FAB0F" w14:textId="77777777" w:rsidR="00F82254" w:rsidRDefault="00F82254" w:rsidP="00F82254">
      <w:pPr>
        <w:spacing w:line="360" w:lineRule="auto"/>
        <w:jc w:val="both"/>
      </w:pPr>
    </w:p>
    <w:p w14:paraId="063214ED" w14:textId="77777777" w:rsidR="00F82254" w:rsidRDefault="00F82254" w:rsidP="00F82254">
      <w:pPr>
        <w:spacing w:line="360" w:lineRule="auto"/>
        <w:jc w:val="both"/>
      </w:pPr>
    </w:p>
    <w:p w14:paraId="4A597D99" w14:textId="77777777" w:rsidR="00F82254" w:rsidRDefault="00F82254" w:rsidP="00F82254">
      <w:pPr>
        <w:spacing w:line="360" w:lineRule="auto"/>
        <w:jc w:val="both"/>
      </w:pPr>
    </w:p>
    <w:p w14:paraId="66342495" w14:textId="77777777" w:rsidR="00F82254" w:rsidRDefault="00F82254" w:rsidP="00F82254">
      <w:pPr>
        <w:spacing w:line="360" w:lineRule="auto"/>
        <w:jc w:val="both"/>
      </w:pPr>
    </w:p>
    <w:p w14:paraId="796C4556" w14:textId="77777777" w:rsidR="00F82254" w:rsidRDefault="00F82254" w:rsidP="00F82254">
      <w:pPr>
        <w:spacing w:line="360" w:lineRule="auto"/>
        <w:jc w:val="both"/>
      </w:pPr>
    </w:p>
    <w:p w14:paraId="49ACF2F2" w14:textId="77777777" w:rsidR="00F82254" w:rsidRDefault="00F82254" w:rsidP="00F82254">
      <w:pPr>
        <w:spacing w:line="360" w:lineRule="auto"/>
        <w:jc w:val="both"/>
      </w:pPr>
    </w:p>
    <w:p w14:paraId="0AF10DC0" w14:textId="77777777" w:rsidR="00F82254" w:rsidRDefault="00F82254" w:rsidP="00F82254">
      <w:pPr>
        <w:spacing w:line="360" w:lineRule="auto"/>
        <w:jc w:val="both"/>
      </w:pPr>
    </w:p>
    <w:p w14:paraId="5CA93E70" w14:textId="77777777" w:rsidR="00F82254" w:rsidRDefault="00F82254" w:rsidP="00F82254">
      <w:pPr>
        <w:spacing w:line="360" w:lineRule="auto"/>
        <w:jc w:val="both"/>
      </w:pPr>
    </w:p>
    <w:p w14:paraId="63CD37A9" w14:textId="77777777" w:rsidR="00F82254" w:rsidRDefault="00F82254" w:rsidP="00F82254">
      <w:pPr>
        <w:spacing w:line="360" w:lineRule="auto"/>
        <w:jc w:val="both"/>
      </w:pPr>
    </w:p>
    <w:p w14:paraId="52DD3A97" w14:textId="77777777" w:rsidR="00F82254" w:rsidRDefault="00F82254" w:rsidP="00F82254">
      <w:pPr>
        <w:spacing w:line="360" w:lineRule="auto"/>
        <w:jc w:val="both"/>
      </w:pPr>
    </w:p>
    <w:p w14:paraId="0C1D97CA" w14:textId="77777777" w:rsidR="00F82254" w:rsidRDefault="00F82254" w:rsidP="00F82254">
      <w:pPr>
        <w:spacing w:line="360" w:lineRule="auto"/>
        <w:jc w:val="both"/>
      </w:pPr>
    </w:p>
    <w:p w14:paraId="6654C732" w14:textId="77777777" w:rsidR="00F82254" w:rsidRDefault="00F82254" w:rsidP="00F82254">
      <w:pPr>
        <w:spacing w:line="360" w:lineRule="auto"/>
        <w:jc w:val="both"/>
      </w:pPr>
    </w:p>
    <w:p w14:paraId="5D6AA673" w14:textId="77777777" w:rsidR="00F82254" w:rsidRDefault="00F82254" w:rsidP="00F82254">
      <w:pPr>
        <w:spacing w:line="360" w:lineRule="auto"/>
        <w:jc w:val="both"/>
      </w:pPr>
    </w:p>
    <w:p w14:paraId="5F806916" w14:textId="77777777" w:rsidR="00F82254" w:rsidRDefault="00F82254" w:rsidP="00F82254">
      <w:pPr>
        <w:spacing w:line="360" w:lineRule="auto"/>
        <w:jc w:val="both"/>
      </w:pPr>
    </w:p>
    <w:p w14:paraId="5C4C4CA1" w14:textId="77777777" w:rsidR="00F82254" w:rsidRPr="00E14E61" w:rsidRDefault="00F82254" w:rsidP="00E14E61">
      <w:pPr>
        <w:pStyle w:val="balk10"/>
      </w:pPr>
      <w:bookmarkStart w:id="85" w:name="_Toc503951025"/>
      <w:r>
        <w:lastRenderedPageBreak/>
        <w:t>KURUMSAL KABİLİYET ve KAPASİTENİN DEĞERLENDİRİLMESİ</w:t>
      </w:r>
      <w:bookmarkEnd w:id="85"/>
    </w:p>
    <w:p w14:paraId="76249BF2" w14:textId="77777777" w:rsidR="00F82254" w:rsidRDefault="00F82254" w:rsidP="00F82254">
      <w:pPr>
        <w:numPr>
          <w:ilvl w:val="0"/>
          <w:numId w:val="33"/>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ÜSTÜNLÜKLER</w:t>
      </w:r>
    </w:p>
    <w:p w14:paraId="757F7C7C" w14:textId="77777777" w:rsidR="00F82254" w:rsidRDefault="00F82254" w:rsidP="00F82254">
      <w:pPr>
        <w:pStyle w:val="ListeParagraf"/>
        <w:numPr>
          <w:ilvl w:val="0"/>
          <w:numId w:val="37"/>
        </w:numPr>
        <w:rPr>
          <w:lang w:eastAsia="en-US"/>
        </w:rPr>
      </w:pPr>
      <w:r>
        <w:rPr>
          <w:lang w:eastAsia="en-US"/>
        </w:rPr>
        <w:t>İyi derecede motive, yeniliklere açık ve çağdaş değerleri benimsemiş genç akademik personel</w:t>
      </w:r>
    </w:p>
    <w:p w14:paraId="36D79EB4" w14:textId="77777777" w:rsidR="00F82254" w:rsidRDefault="00F82254" w:rsidP="00D3629C">
      <w:pPr>
        <w:pStyle w:val="ListeParagraf"/>
        <w:numPr>
          <w:ilvl w:val="0"/>
          <w:numId w:val="37"/>
        </w:numPr>
        <w:rPr>
          <w:lang w:eastAsia="en-US"/>
        </w:rPr>
      </w:pPr>
      <w:r>
        <w:rPr>
          <w:lang w:eastAsia="en-US"/>
        </w:rPr>
        <w:t>Lisans eğitim kalitesi arttırma çalışmaları</w:t>
      </w:r>
    </w:p>
    <w:p w14:paraId="08F02A66" w14:textId="77777777" w:rsidR="00F82254" w:rsidRDefault="00F82254" w:rsidP="00F82254">
      <w:pPr>
        <w:pStyle w:val="ListeParagraf"/>
        <w:numPr>
          <w:ilvl w:val="0"/>
          <w:numId w:val="37"/>
        </w:numPr>
        <w:rPr>
          <w:lang w:eastAsia="en-US"/>
        </w:rPr>
      </w:pPr>
      <w:r>
        <w:rPr>
          <w:lang w:eastAsia="en-US"/>
        </w:rPr>
        <w:t>Derslikler ve laboratuvarların alt yapısının iyileştirilme çalışmalarının devam edilmesi</w:t>
      </w:r>
    </w:p>
    <w:p w14:paraId="009737B7" w14:textId="77777777" w:rsidR="00F82254" w:rsidRDefault="00F82254" w:rsidP="00F82254">
      <w:pPr>
        <w:pStyle w:val="ListeParagraf"/>
        <w:numPr>
          <w:ilvl w:val="0"/>
          <w:numId w:val="37"/>
        </w:numPr>
        <w:rPr>
          <w:lang w:eastAsia="en-US"/>
        </w:rPr>
      </w:pPr>
      <w:r>
        <w:rPr>
          <w:lang w:eastAsia="en-US"/>
        </w:rPr>
        <w:t>Araştırma faaliyetlerinin desteklenmesi</w:t>
      </w:r>
    </w:p>
    <w:p w14:paraId="444124D9" w14:textId="77777777" w:rsidR="00F82254" w:rsidRDefault="00F82254" w:rsidP="00EB1B92">
      <w:pPr>
        <w:pStyle w:val="ListeParagraf"/>
        <w:numPr>
          <w:ilvl w:val="0"/>
          <w:numId w:val="37"/>
        </w:numPr>
        <w:rPr>
          <w:lang w:eastAsia="en-US"/>
        </w:rPr>
      </w:pPr>
      <w:r>
        <w:rPr>
          <w:lang w:eastAsia="en-US"/>
        </w:rPr>
        <w:t xml:space="preserve">Bölgemizde </w:t>
      </w:r>
      <w:r w:rsidR="00EB1B92">
        <w:rPr>
          <w:lang w:eastAsia="en-US"/>
        </w:rPr>
        <w:t>dini</w:t>
      </w:r>
      <w:r>
        <w:rPr>
          <w:lang w:eastAsia="en-US"/>
        </w:rPr>
        <w:t xml:space="preserve"> kurum ve kuruluşlarla güçlü </w:t>
      </w:r>
      <w:proofErr w:type="gramStart"/>
      <w:r>
        <w:rPr>
          <w:lang w:eastAsia="en-US"/>
        </w:rPr>
        <w:t>işbirliğinin</w:t>
      </w:r>
      <w:proofErr w:type="gramEnd"/>
      <w:r>
        <w:rPr>
          <w:lang w:eastAsia="en-US"/>
        </w:rPr>
        <w:t xml:space="preserve"> olması</w:t>
      </w:r>
    </w:p>
    <w:p w14:paraId="122F699C" w14:textId="77777777" w:rsidR="00F82254" w:rsidRDefault="00F82254" w:rsidP="00F82254">
      <w:pPr>
        <w:pStyle w:val="ListeParagraf"/>
        <w:numPr>
          <w:ilvl w:val="0"/>
          <w:numId w:val="37"/>
        </w:numPr>
        <w:rPr>
          <w:lang w:eastAsia="en-US"/>
        </w:rPr>
      </w:pPr>
      <w:r>
        <w:rPr>
          <w:lang w:eastAsia="en-US"/>
        </w:rPr>
        <w:t>Yeterli teçhizatla don</w:t>
      </w:r>
      <w:r w:rsidR="00D3629C">
        <w:rPr>
          <w:lang w:eastAsia="en-US"/>
        </w:rPr>
        <w:t>atılmış derslikler ve yabancı dil araştırma laboratuvar</w:t>
      </w:r>
      <w:r w:rsidR="00EB1B92">
        <w:rPr>
          <w:lang w:eastAsia="en-US"/>
        </w:rPr>
        <w:t>ı</w:t>
      </w:r>
      <w:r w:rsidR="00D3629C">
        <w:rPr>
          <w:lang w:eastAsia="en-US"/>
        </w:rPr>
        <w:t>nın</w:t>
      </w:r>
      <w:r>
        <w:rPr>
          <w:lang w:eastAsia="en-US"/>
        </w:rPr>
        <w:t xml:space="preserve"> olması</w:t>
      </w:r>
    </w:p>
    <w:p w14:paraId="3FF33D45" w14:textId="77777777" w:rsidR="00F82254" w:rsidRDefault="00F82254" w:rsidP="00F82254">
      <w:pPr>
        <w:pStyle w:val="ListeParagraf"/>
        <w:numPr>
          <w:ilvl w:val="0"/>
          <w:numId w:val="37"/>
        </w:numPr>
        <w:rPr>
          <w:lang w:eastAsia="en-US"/>
        </w:rPr>
      </w:pPr>
      <w:r>
        <w:rPr>
          <w:lang w:eastAsia="en-US"/>
        </w:rPr>
        <w:t>Öğretim üyelerinin tamamına bilgisayar ve internet erişiminin sağlanmış olması</w:t>
      </w:r>
    </w:p>
    <w:p w14:paraId="7182515C" w14:textId="77777777" w:rsidR="00030BDF" w:rsidRPr="00030BDF" w:rsidRDefault="00030BDF" w:rsidP="00030BDF">
      <w:pPr>
        <w:pStyle w:val="ListeParagraf"/>
        <w:numPr>
          <w:ilvl w:val="0"/>
          <w:numId w:val="37"/>
        </w:numPr>
        <w:rPr>
          <w:lang w:eastAsia="en-US"/>
        </w:rPr>
      </w:pPr>
      <w:r w:rsidRPr="00EB1B92">
        <w:rPr>
          <w:rFonts w:cs="Arial"/>
          <w:color w:val="333333"/>
          <w:shd w:val="clear" w:color="auto" w:fill="FFFFFF"/>
        </w:rPr>
        <w:t>Fakültemiz kampüs içinde yer aldığından öğrencilerimiz üniversitenin sosyal ve kültürel faaliyetlerinden, spor alanlarından, yurt ve barınma imkânlarından, merkezi kütüphaneden yararlanma imkânına sahip</w:t>
      </w:r>
      <w:r>
        <w:rPr>
          <w:rFonts w:cs="Arial"/>
          <w:color w:val="333333"/>
          <w:shd w:val="clear" w:color="auto" w:fill="FFFFFF"/>
        </w:rPr>
        <w:t xml:space="preserve"> olması</w:t>
      </w:r>
    </w:p>
    <w:p w14:paraId="2F7839B3" w14:textId="77777777" w:rsidR="00D3629C" w:rsidRPr="00D3629C" w:rsidRDefault="00030BDF" w:rsidP="00D3629C">
      <w:pPr>
        <w:pStyle w:val="ListeParagraf"/>
        <w:numPr>
          <w:ilvl w:val="0"/>
          <w:numId w:val="37"/>
        </w:numPr>
        <w:rPr>
          <w:lang w:eastAsia="en-US"/>
        </w:rPr>
      </w:pPr>
      <w:r w:rsidRPr="00EB1B92">
        <w:rPr>
          <w:rFonts w:cs="Arial"/>
          <w:color w:val="333333"/>
          <w:shd w:val="clear" w:color="auto" w:fill="FFFFFF"/>
        </w:rPr>
        <w:t>Karadeniz’in eşsiz doğal güzellikleri, hava limanı ve sahil yoluyla ulaşım imkânları</w:t>
      </w:r>
      <w:r>
        <w:rPr>
          <w:rFonts w:cs="Arial"/>
          <w:color w:val="333333"/>
          <w:shd w:val="clear" w:color="auto" w:fill="FFFFFF"/>
        </w:rPr>
        <w:t>n</w:t>
      </w:r>
      <w:r w:rsidR="00D3629C">
        <w:rPr>
          <w:rFonts w:cs="Arial"/>
          <w:color w:val="333333"/>
          <w:shd w:val="clear" w:color="auto" w:fill="FFFFFF"/>
        </w:rPr>
        <w:t>a sahip olması</w:t>
      </w:r>
    </w:p>
    <w:p w14:paraId="324A447F" w14:textId="77777777" w:rsidR="00030BDF" w:rsidRPr="00EB1B92" w:rsidRDefault="00030BDF" w:rsidP="00D3629C">
      <w:pPr>
        <w:pStyle w:val="ListeParagraf"/>
        <w:numPr>
          <w:ilvl w:val="0"/>
          <w:numId w:val="37"/>
        </w:numPr>
        <w:rPr>
          <w:lang w:eastAsia="en-US"/>
        </w:rPr>
      </w:pPr>
      <w:r w:rsidRPr="00D3629C">
        <w:rPr>
          <w:rFonts w:cs="Arial"/>
          <w:color w:val="333333"/>
          <w:shd w:val="clear" w:color="auto" w:fill="FFFFFF"/>
        </w:rPr>
        <w:t>Ordu İlahiyat Vakfı’nın burs, barınma ve eğitime destek faaliyetlerinin olması</w:t>
      </w:r>
    </w:p>
    <w:p w14:paraId="66328604" w14:textId="77777777" w:rsidR="00F82254" w:rsidRPr="00AB13FE" w:rsidRDefault="00F82254" w:rsidP="00030BDF">
      <w:pPr>
        <w:spacing w:before="100" w:beforeAutospacing="1" w:after="100" w:afterAutospacing="1" w:line="360" w:lineRule="auto"/>
        <w:contextualSpacing/>
        <w:jc w:val="both"/>
        <w:rPr>
          <w:rFonts w:ascii="Cambria" w:eastAsia="Calibri" w:hAnsi="Cambria"/>
          <w:b/>
          <w:szCs w:val="26"/>
          <w:lang w:eastAsia="en-US"/>
        </w:rPr>
      </w:pPr>
    </w:p>
    <w:p w14:paraId="3B4C250A" w14:textId="77777777" w:rsidR="00F82254" w:rsidRDefault="00F82254" w:rsidP="00F82254">
      <w:pPr>
        <w:numPr>
          <w:ilvl w:val="0"/>
          <w:numId w:val="33"/>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ZAYIFLIKLAR</w:t>
      </w:r>
    </w:p>
    <w:p w14:paraId="7335C573" w14:textId="77777777" w:rsidR="00F82254" w:rsidRDefault="00EB1B92" w:rsidP="00F82254">
      <w:pPr>
        <w:pStyle w:val="ListeParagraf"/>
        <w:numPr>
          <w:ilvl w:val="0"/>
          <w:numId w:val="38"/>
        </w:numPr>
        <w:rPr>
          <w:lang w:eastAsia="en-US"/>
        </w:rPr>
      </w:pPr>
      <w:r>
        <w:rPr>
          <w:lang w:eastAsia="en-US"/>
        </w:rPr>
        <w:t>İlahiyat</w:t>
      </w:r>
      <w:r w:rsidR="00F82254">
        <w:rPr>
          <w:lang w:eastAsia="en-US"/>
        </w:rPr>
        <w:t xml:space="preserve"> Fakültesinin yeni kurulmuş olması</w:t>
      </w:r>
    </w:p>
    <w:p w14:paraId="70E4BE4B" w14:textId="77777777" w:rsidR="00030BDF" w:rsidRDefault="00030BDF" w:rsidP="00030BDF">
      <w:pPr>
        <w:pStyle w:val="ListeParagraf"/>
        <w:numPr>
          <w:ilvl w:val="0"/>
          <w:numId w:val="38"/>
        </w:numPr>
        <w:rPr>
          <w:lang w:eastAsia="en-US"/>
        </w:rPr>
      </w:pPr>
      <w:r>
        <w:rPr>
          <w:lang w:eastAsia="en-US"/>
        </w:rPr>
        <w:t xml:space="preserve">İlahiyat Fakültesi binasının </w:t>
      </w:r>
      <w:r w:rsidR="00D3629C">
        <w:rPr>
          <w:lang w:eastAsia="en-US"/>
        </w:rPr>
        <w:t>yapılmamış olması</w:t>
      </w:r>
    </w:p>
    <w:p w14:paraId="12652448" w14:textId="77777777" w:rsidR="00F82254" w:rsidRDefault="00F82254" w:rsidP="00F82254">
      <w:pPr>
        <w:pStyle w:val="ListeParagraf"/>
        <w:numPr>
          <w:ilvl w:val="0"/>
          <w:numId w:val="38"/>
        </w:numPr>
        <w:rPr>
          <w:lang w:eastAsia="en-US"/>
        </w:rPr>
      </w:pPr>
      <w:r>
        <w:rPr>
          <w:lang w:eastAsia="en-US"/>
        </w:rPr>
        <w:t>Teknik, akademik ve idari kadrolarının eksiklikleri</w:t>
      </w:r>
    </w:p>
    <w:p w14:paraId="4D2D9A53" w14:textId="77777777" w:rsidR="00F82254" w:rsidRDefault="00F82254" w:rsidP="00F82254">
      <w:pPr>
        <w:pStyle w:val="ListeParagraf"/>
        <w:numPr>
          <w:ilvl w:val="0"/>
          <w:numId w:val="38"/>
        </w:numPr>
        <w:rPr>
          <w:lang w:eastAsia="en-US"/>
        </w:rPr>
      </w:pPr>
      <w:r>
        <w:rPr>
          <w:lang w:eastAsia="en-US"/>
        </w:rPr>
        <w:t>İş yükü fazlalığı</w:t>
      </w:r>
    </w:p>
    <w:p w14:paraId="69863685" w14:textId="77777777" w:rsidR="00F82254" w:rsidRDefault="00F82254" w:rsidP="00F82254">
      <w:pPr>
        <w:pStyle w:val="ListeParagraf"/>
        <w:numPr>
          <w:ilvl w:val="0"/>
          <w:numId w:val="38"/>
        </w:numPr>
        <w:rPr>
          <w:lang w:eastAsia="en-US"/>
        </w:rPr>
      </w:pPr>
      <w:r>
        <w:rPr>
          <w:lang w:eastAsia="en-US"/>
        </w:rPr>
        <w:t>Kurumsallaşmanın tamamlanmamış olması</w:t>
      </w:r>
    </w:p>
    <w:p w14:paraId="5CE67A62" w14:textId="77777777" w:rsidR="00F82254" w:rsidRDefault="00F82254" w:rsidP="00F82254">
      <w:pPr>
        <w:pStyle w:val="ListeParagraf"/>
        <w:numPr>
          <w:ilvl w:val="0"/>
          <w:numId w:val="38"/>
        </w:numPr>
        <w:rPr>
          <w:lang w:eastAsia="en-US"/>
        </w:rPr>
      </w:pPr>
      <w:r>
        <w:rPr>
          <w:lang w:eastAsia="en-US"/>
        </w:rPr>
        <w:t>Bazı anabilim dallarında öğretim üyesin sayısının yeterli olmaması ve öğretim üyesine</w:t>
      </w:r>
      <w:r w:rsidR="00030BDF">
        <w:rPr>
          <w:lang w:eastAsia="en-US"/>
        </w:rPr>
        <w:t xml:space="preserve"> düşen ders ve iş yükün</w:t>
      </w:r>
      <w:r>
        <w:rPr>
          <w:lang w:eastAsia="en-US"/>
        </w:rPr>
        <w:t>ün fazla olması</w:t>
      </w:r>
    </w:p>
    <w:p w14:paraId="10F1FB4A" w14:textId="77777777" w:rsidR="00E14E61" w:rsidRPr="00AB13FE" w:rsidRDefault="00E14E61" w:rsidP="00E14E61">
      <w:pPr>
        <w:pStyle w:val="ListeParagraf"/>
        <w:rPr>
          <w:lang w:eastAsia="en-US"/>
        </w:rPr>
      </w:pPr>
    </w:p>
    <w:p w14:paraId="2E41F8C3" w14:textId="77777777" w:rsidR="00D3629C" w:rsidRDefault="00F82254" w:rsidP="00D3629C">
      <w:pPr>
        <w:numPr>
          <w:ilvl w:val="0"/>
          <w:numId w:val="33"/>
        </w:numPr>
        <w:spacing w:before="100" w:beforeAutospacing="1" w:after="100" w:afterAutospacing="1" w:line="360" w:lineRule="auto"/>
        <w:ind w:left="357" w:hanging="357"/>
        <w:jc w:val="both"/>
        <w:rPr>
          <w:rFonts w:ascii="Cambria" w:eastAsia="Calibri" w:hAnsi="Cambria" w:cs="StoneSans LT"/>
          <w:b/>
          <w:szCs w:val="22"/>
          <w:lang w:eastAsia="en-US"/>
        </w:rPr>
      </w:pPr>
      <w:r w:rsidRPr="009D561F">
        <w:rPr>
          <w:rFonts w:ascii="Cambria" w:eastAsia="Calibri" w:hAnsi="Cambria"/>
          <w:b/>
          <w:szCs w:val="22"/>
          <w:lang w:eastAsia="en-US"/>
        </w:rPr>
        <w:t>DEĞ</w:t>
      </w:r>
      <w:r w:rsidRPr="009D561F">
        <w:rPr>
          <w:rFonts w:ascii="Cambria" w:eastAsia="Calibri" w:hAnsi="Cambria" w:cs="StoneSans LT"/>
          <w:b/>
          <w:szCs w:val="22"/>
          <w:lang w:eastAsia="en-US"/>
        </w:rPr>
        <w:t>ERLEND</w:t>
      </w:r>
      <w:r w:rsidRPr="009D561F">
        <w:rPr>
          <w:rFonts w:ascii="Cambria" w:eastAsia="Calibri" w:hAnsi="Cambria"/>
          <w:b/>
          <w:szCs w:val="22"/>
          <w:lang w:eastAsia="en-US"/>
        </w:rPr>
        <w:t>İ</w:t>
      </w:r>
      <w:r w:rsidRPr="009D561F">
        <w:rPr>
          <w:rFonts w:ascii="Cambria" w:eastAsia="Calibri" w:hAnsi="Cambria" w:cs="StoneSans LT"/>
          <w:b/>
          <w:szCs w:val="22"/>
          <w:lang w:eastAsia="en-US"/>
        </w:rPr>
        <w:t>RMELER</w:t>
      </w:r>
    </w:p>
    <w:p w14:paraId="33F11121" w14:textId="77777777" w:rsidR="00F82254" w:rsidRPr="004C17EB" w:rsidRDefault="004C17EB" w:rsidP="004C17EB">
      <w:pPr>
        <w:spacing w:before="100" w:beforeAutospacing="1" w:after="100" w:afterAutospacing="1" w:line="360" w:lineRule="auto"/>
        <w:jc w:val="both"/>
        <w:rPr>
          <w:rFonts w:ascii="Cambria" w:eastAsia="Calibri" w:hAnsi="Cambria" w:cs="StoneSans LT"/>
          <w:b/>
          <w:szCs w:val="22"/>
          <w:lang w:eastAsia="en-US"/>
        </w:rPr>
      </w:pPr>
      <w:r>
        <w:t xml:space="preserve">          </w:t>
      </w:r>
      <w:r w:rsidR="00D3629C">
        <w:t xml:space="preserve">Fakültemiz, kurumlar arası </w:t>
      </w:r>
      <w:r w:rsidR="00992365">
        <w:t>iş birliğini</w:t>
      </w:r>
      <w:r>
        <w:t xml:space="preserve"> arttırmak ve toplumun </w:t>
      </w:r>
      <w:r w:rsidR="00D3629C">
        <w:t xml:space="preserve">dini, sosyal ve kültürel sorunlarının çözümlenmesine </w:t>
      </w:r>
      <w:r>
        <w:t xml:space="preserve">yönelik </w:t>
      </w:r>
      <w:r w:rsidR="00D3629C">
        <w:t>çalışmalar yürütmektedir.</w:t>
      </w:r>
      <w:r w:rsidR="00D3629C">
        <w:rPr>
          <w:lang w:eastAsia="en-US"/>
        </w:rPr>
        <w:t xml:space="preserve"> Bunun yanında </w:t>
      </w:r>
      <w:r w:rsidR="00F82254" w:rsidRPr="009D561F">
        <w:rPr>
          <w:lang w:eastAsia="en-US"/>
        </w:rPr>
        <w:t>akademik</w:t>
      </w:r>
      <w:r w:rsidR="00E662DB">
        <w:rPr>
          <w:lang w:eastAsia="en-US"/>
        </w:rPr>
        <w:t xml:space="preserve"> ve idari </w:t>
      </w:r>
      <w:r w:rsidR="00F82254" w:rsidRPr="009D561F">
        <w:rPr>
          <w:lang w:eastAsia="en-US"/>
        </w:rPr>
        <w:t>kadrom</w:t>
      </w:r>
      <w:r w:rsidR="00D3629C">
        <w:rPr>
          <w:lang w:eastAsia="en-US"/>
        </w:rPr>
        <w:t>uzla zayıf yönlerimizi üstünlüğe</w:t>
      </w:r>
      <w:r w:rsidR="00F82254" w:rsidRPr="009D561F">
        <w:rPr>
          <w:lang w:eastAsia="en-US"/>
        </w:rPr>
        <w:t xml:space="preserve"> çevirmek için yoğun bir </w:t>
      </w:r>
      <w:r>
        <w:rPr>
          <w:lang w:eastAsia="en-US"/>
        </w:rPr>
        <w:t>şekilde çalışmaktadır.</w:t>
      </w:r>
    </w:p>
    <w:p w14:paraId="422AF2FC" w14:textId="77777777" w:rsidR="00F82254" w:rsidRPr="00AB13FE" w:rsidRDefault="00F82254" w:rsidP="00F82254">
      <w:pPr>
        <w:spacing w:before="100" w:beforeAutospacing="1" w:after="100" w:afterAutospacing="1" w:line="360" w:lineRule="auto"/>
        <w:jc w:val="both"/>
        <w:rPr>
          <w:rFonts w:ascii="Cambria" w:hAnsi="Cambria" w:cs="StoneSans LT"/>
          <w:szCs w:val="24"/>
        </w:rPr>
      </w:pPr>
    </w:p>
    <w:p w14:paraId="04B878C7" w14:textId="77777777" w:rsidR="00F82254" w:rsidRDefault="00F82254" w:rsidP="00F82254">
      <w:pPr>
        <w:spacing w:before="100" w:beforeAutospacing="1" w:after="100" w:afterAutospacing="1" w:line="360" w:lineRule="auto"/>
        <w:jc w:val="both"/>
        <w:rPr>
          <w:b/>
          <w:szCs w:val="24"/>
        </w:rPr>
      </w:pPr>
    </w:p>
    <w:p w14:paraId="33FE2BDB" w14:textId="77777777" w:rsidR="00F82254" w:rsidRDefault="00F82254" w:rsidP="00F82254">
      <w:pPr>
        <w:spacing w:before="100" w:beforeAutospacing="1" w:after="100" w:afterAutospacing="1" w:line="360" w:lineRule="auto"/>
        <w:jc w:val="both"/>
        <w:rPr>
          <w:b/>
          <w:szCs w:val="24"/>
        </w:rPr>
      </w:pPr>
    </w:p>
    <w:p w14:paraId="38E547ED" w14:textId="77777777" w:rsidR="00F82254" w:rsidRDefault="00F82254" w:rsidP="00F82254">
      <w:pPr>
        <w:spacing w:before="100" w:beforeAutospacing="1" w:after="100" w:afterAutospacing="1" w:line="360" w:lineRule="auto"/>
        <w:jc w:val="both"/>
        <w:rPr>
          <w:b/>
          <w:szCs w:val="24"/>
        </w:rPr>
      </w:pPr>
    </w:p>
    <w:p w14:paraId="4F0520FE" w14:textId="77777777" w:rsidR="00F82254" w:rsidRDefault="00F82254" w:rsidP="00F82254">
      <w:pPr>
        <w:spacing w:before="100" w:beforeAutospacing="1" w:after="100" w:afterAutospacing="1" w:line="360" w:lineRule="auto"/>
        <w:jc w:val="both"/>
        <w:rPr>
          <w:b/>
          <w:szCs w:val="24"/>
        </w:rPr>
      </w:pPr>
    </w:p>
    <w:p w14:paraId="12CF9E92" w14:textId="77777777" w:rsidR="00F82254" w:rsidRDefault="00F82254" w:rsidP="00F82254">
      <w:pPr>
        <w:spacing w:before="100" w:beforeAutospacing="1" w:after="100" w:afterAutospacing="1" w:line="360" w:lineRule="auto"/>
        <w:jc w:val="center"/>
        <w:rPr>
          <w:b/>
          <w:szCs w:val="24"/>
        </w:rPr>
      </w:pPr>
    </w:p>
    <w:p w14:paraId="420308E7" w14:textId="77777777" w:rsidR="00F82254" w:rsidRDefault="00F82254" w:rsidP="00F82254">
      <w:pPr>
        <w:spacing w:before="100" w:beforeAutospacing="1" w:after="100" w:afterAutospacing="1" w:line="360" w:lineRule="auto"/>
        <w:jc w:val="center"/>
        <w:rPr>
          <w:b/>
          <w:szCs w:val="24"/>
        </w:rPr>
      </w:pPr>
    </w:p>
    <w:p w14:paraId="097952CC" w14:textId="77777777" w:rsidR="00F82254" w:rsidRPr="00AA41D9" w:rsidRDefault="00F82254" w:rsidP="00F82254">
      <w:pPr>
        <w:spacing w:before="100" w:beforeAutospacing="1" w:after="100" w:afterAutospacing="1" w:line="360" w:lineRule="auto"/>
        <w:jc w:val="center"/>
        <w:rPr>
          <w:b/>
          <w:bCs/>
          <w:sz w:val="24"/>
          <w:szCs w:val="24"/>
        </w:rPr>
      </w:pPr>
      <w:r w:rsidRPr="00AA41D9">
        <w:rPr>
          <w:b/>
          <w:bCs/>
          <w:sz w:val="24"/>
          <w:szCs w:val="24"/>
        </w:rPr>
        <w:t>İÇ KONTROL GÜVENCE BEYANI</w:t>
      </w:r>
      <w:bookmarkStart w:id="86" w:name="_ftnref6"/>
      <w:bookmarkEnd w:id="86"/>
    </w:p>
    <w:p w14:paraId="0E6A1D86" w14:textId="77777777" w:rsidR="00F82254" w:rsidRPr="00AB13FE" w:rsidRDefault="00F82254" w:rsidP="00F82254">
      <w:pPr>
        <w:spacing w:before="100" w:beforeAutospacing="1" w:after="100" w:afterAutospacing="1" w:line="360" w:lineRule="auto"/>
        <w:jc w:val="center"/>
        <w:rPr>
          <w:szCs w:val="24"/>
        </w:rPr>
      </w:pPr>
    </w:p>
    <w:p w14:paraId="17FB671D" w14:textId="77777777" w:rsidR="00F82254" w:rsidRPr="00C61083" w:rsidRDefault="00F82254" w:rsidP="00F82254">
      <w:pPr>
        <w:spacing w:after="100" w:afterAutospacing="1" w:line="360" w:lineRule="auto"/>
        <w:ind w:firstLine="709"/>
        <w:jc w:val="both"/>
        <w:rPr>
          <w:sz w:val="22"/>
          <w:szCs w:val="24"/>
        </w:rPr>
      </w:pPr>
      <w:r w:rsidRPr="00C61083">
        <w:rPr>
          <w:sz w:val="22"/>
          <w:szCs w:val="24"/>
        </w:rPr>
        <w:t xml:space="preserve">Harcama yetkilisi olarak yetkim dahilinde; </w:t>
      </w:r>
      <w:proofErr w:type="gramStart"/>
      <w:r w:rsidRPr="00C61083">
        <w:rPr>
          <w:sz w:val="22"/>
          <w:szCs w:val="24"/>
        </w:rPr>
        <w:t>Bu</w:t>
      </w:r>
      <w:proofErr w:type="gramEnd"/>
      <w:r w:rsidRPr="00C61083">
        <w:rPr>
          <w:sz w:val="22"/>
          <w:szCs w:val="24"/>
        </w:rPr>
        <w:t xml:space="preserve"> raporda yer alan bilgilerin güvenilir, tam ve doğru olduğunu beyan ederim.</w:t>
      </w:r>
    </w:p>
    <w:p w14:paraId="22AF7750" w14:textId="77777777" w:rsidR="00F82254" w:rsidRPr="00C61083" w:rsidRDefault="00F82254" w:rsidP="00F82254">
      <w:pPr>
        <w:spacing w:after="100" w:afterAutospacing="1" w:line="360" w:lineRule="auto"/>
        <w:ind w:firstLine="709"/>
        <w:jc w:val="both"/>
        <w:rPr>
          <w:sz w:val="22"/>
          <w:szCs w:val="24"/>
        </w:rPr>
      </w:pPr>
      <w:r w:rsidRPr="00C61083">
        <w:rPr>
          <w:sz w:val="22"/>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4080FF3F" w14:textId="77777777" w:rsidR="00F82254" w:rsidRPr="00C61083" w:rsidRDefault="00F82254" w:rsidP="00F82254">
      <w:pPr>
        <w:spacing w:before="100" w:beforeAutospacing="1" w:after="100" w:afterAutospacing="1" w:line="360" w:lineRule="auto"/>
        <w:ind w:firstLine="709"/>
        <w:jc w:val="both"/>
        <w:rPr>
          <w:sz w:val="22"/>
          <w:szCs w:val="24"/>
        </w:rPr>
      </w:pPr>
      <w:r w:rsidRPr="00C61083">
        <w:rPr>
          <w:sz w:val="22"/>
          <w:szCs w:val="24"/>
        </w:rPr>
        <w:t>Bu güvence, harcama yetkilisi olarak benden önceki harcama yetkililerinden almış olduğum bilgiler ve sahip olduğum bilgi ve değerlendirmeler, iç kontroller, iç denetçi raporları ile Sayıştay raporları gibi bilgim dahilindeki hususlara dayanmaktadır.</w:t>
      </w:r>
      <w:bookmarkStart w:id="87" w:name="_ftnref7"/>
      <w:bookmarkEnd w:id="87"/>
    </w:p>
    <w:p w14:paraId="2FCCDCCB" w14:textId="77777777" w:rsidR="00F82254" w:rsidRDefault="00F82254" w:rsidP="00F82254">
      <w:pPr>
        <w:spacing w:before="100" w:beforeAutospacing="1" w:after="100" w:afterAutospacing="1" w:line="360" w:lineRule="auto"/>
        <w:ind w:firstLine="709"/>
        <w:jc w:val="both"/>
        <w:rPr>
          <w:sz w:val="22"/>
          <w:szCs w:val="24"/>
        </w:rPr>
      </w:pPr>
      <w:r w:rsidRPr="00C61083">
        <w:rPr>
          <w:sz w:val="22"/>
          <w:szCs w:val="24"/>
        </w:rPr>
        <w:t>Burada raporlanmayan, idarenin menfaatlerine zarar veren herhangi bir husus hakkında bilgim olmadığını beyan ederim.</w:t>
      </w:r>
      <w:bookmarkStart w:id="88" w:name="_ftnref8"/>
      <w:bookmarkEnd w:id="88"/>
      <w:r w:rsidR="00D15F55">
        <w:rPr>
          <w:sz w:val="22"/>
          <w:szCs w:val="24"/>
        </w:rPr>
        <w:t xml:space="preserve"> (Or</w:t>
      </w:r>
      <w:r w:rsidR="004C70DF">
        <w:rPr>
          <w:sz w:val="22"/>
          <w:szCs w:val="24"/>
        </w:rPr>
        <w:t>du 15</w:t>
      </w:r>
      <w:r w:rsidR="007006B9">
        <w:rPr>
          <w:sz w:val="22"/>
          <w:szCs w:val="24"/>
        </w:rPr>
        <w:t>/01/2020</w:t>
      </w:r>
      <w:r w:rsidRPr="00C61083">
        <w:rPr>
          <w:sz w:val="22"/>
          <w:szCs w:val="24"/>
        </w:rPr>
        <w:t>)</w:t>
      </w:r>
    </w:p>
    <w:p w14:paraId="613F2778" w14:textId="77777777" w:rsidR="00992365" w:rsidRPr="00C61083" w:rsidRDefault="00992365" w:rsidP="00F82254">
      <w:pPr>
        <w:spacing w:before="100" w:beforeAutospacing="1" w:after="100" w:afterAutospacing="1" w:line="360" w:lineRule="auto"/>
        <w:ind w:firstLine="709"/>
        <w:jc w:val="both"/>
        <w:rPr>
          <w:sz w:val="22"/>
          <w:szCs w:val="24"/>
        </w:rPr>
      </w:pPr>
    </w:p>
    <w:p w14:paraId="4EDA0A9F" w14:textId="77777777" w:rsidR="00F82254" w:rsidRDefault="00F82254" w:rsidP="00F82254">
      <w:pPr>
        <w:spacing w:before="100" w:beforeAutospacing="1" w:after="100" w:afterAutospacing="1" w:line="360" w:lineRule="auto"/>
        <w:jc w:val="both"/>
        <w:rPr>
          <w:szCs w:val="24"/>
        </w:rPr>
      </w:pPr>
    </w:p>
    <w:p w14:paraId="1DD66269" w14:textId="77777777" w:rsidR="00F82254" w:rsidRPr="000A4E6B" w:rsidRDefault="007006B9" w:rsidP="009953C5">
      <w:pPr>
        <w:spacing w:before="0"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Prof. Dr. Ali AKDOĞAN</w:t>
      </w:r>
    </w:p>
    <w:p w14:paraId="448A1828" w14:textId="77777777" w:rsidR="000A4E6B" w:rsidRPr="000A4E6B" w:rsidRDefault="000A4E6B" w:rsidP="009953C5">
      <w:pPr>
        <w:spacing w:before="0" w:after="0" w:line="240" w:lineRule="auto"/>
        <w:jc w:val="center"/>
        <w:rPr>
          <w:rFonts w:ascii="Times New Roman" w:eastAsia="Calibri" w:hAnsi="Times New Roman" w:cs="Times New Roman"/>
          <w:b/>
          <w:sz w:val="24"/>
          <w:szCs w:val="24"/>
          <w:lang w:eastAsia="en-US"/>
        </w:rPr>
      </w:pPr>
      <w:r w:rsidRPr="000A4E6B">
        <w:rPr>
          <w:rFonts w:ascii="Times New Roman" w:eastAsia="Calibri" w:hAnsi="Times New Roman" w:cs="Times New Roman"/>
          <w:b/>
          <w:sz w:val="24"/>
          <w:szCs w:val="24"/>
          <w:lang w:eastAsia="en-US"/>
        </w:rPr>
        <w:t xml:space="preserve">Dekan V.                                                                                                                                 </w:t>
      </w:r>
      <w:r w:rsidR="009953C5">
        <w:rPr>
          <w:rFonts w:ascii="Times New Roman" w:eastAsia="Calibri" w:hAnsi="Times New Roman" w:cs="Times New Roman"/>
          <w:b/>
          <w:sz w:val="24"/>
          <w:szCs w:val="24"/>
          <w:lang w:eastAsia="en-US"/>
        </w:rPr>
        <w:t xml:space="preserve">                                                                           </w:t>
      </w:r>
      <w:r w:rsidRPr="000A4E6B">
        <w:rPr>
          <w:rFonts w:ascii="Times New Roman" w:eastAsia="Calibri" w:hAnsi="Times New Roman" w:cs="Times New Roman"/>
          <w:b/>
          <w:sz w:val="24"/>
          <w:szCs w:val="24"/>
          <w:lang w:eastAsia="en-US"/>
        </w:rPr>
        <w:t>Harcama Yetkilisi</w:t>
      </w:r>
    </w:p>
    <w:p w14:paraId="00CD9159" w14:textId="77777777" w:rsidR="00F82254" w:rsidRDefault="00F82254" w:rsidP="009953C5">
      <w:pPr>
        <w:spacing w:line="360" w:lineRule="auto"/>
        <w:jc w:val="right"/>
        <w:rPr>
          <w:rFonts w:eastAsia="Calibri"/>
          <w:szCs w:val="24"/>
          <w:lang w:eastAsia="en-US"/>
        </w:rPr>
      </w:pPr>
    </w:p>
    <w:p w14:paraId="694DBC80" w14:textId="77777777" w:rsidR="00F82254" w:rsidRDefault="00F82254" w:rsidP="00F82254">
      <w:pPr>
        <w:spacing w:line="360" w:lineRule="auto"/>
        <w:jc w:val="both"/>
        <w:rPr>
          <w:rFonts w:eastAsia="Calibri"/>
          <w:szCs w:val="24"/>
          <w:lang w:eastAsia="en-US"/>
        </w:rPr>
      </w:pPr>
    </w:p>
    <w:p w14:paraId="66456B0B" w14:textId="77777777" w:rsidR="00F82254" w:rsidRPr="00F82254" w:rsidRDefault="00F82254" w:rsidP="00F82254"/>
    <w:p w14:paraId="1028638F" w14:textId="77777777" w:rsidR="00F82254" w:rsidRDefault="00F82254" w:rsidP="00F82254">
      <w:pPr>
        <w:pStyle w:val="balk10"/>
      </w:pPr>
      <w:bookmarkStart w:id="89" w:name="_Toc503951026"/>
      <w:r>
        <w:lastRenderedPageBreak/>
        <w:t>İLETİŞİM BİLGİLERİ</w:t>
      </w:r>
      <w:bookmarkEnd w:id="89"/>
    </w:p>
    <w:p w14:paraId="78802143" w14:textId="77777777" w:rsidR="00F82254" w:rsidRPr="00423BAB" w:rsidRDefault="00F82254" w:rsidP="00F82254"/>
    <w:p w14:paraId="66891002" w14:textId="77777777" w:rsidR="00F82254" w:rsidRDefault="00596E0D" w:rsidP="00F82254">
      <w:pPr>
        <w:pStyle w:val="balk10"/>
        <w:pageBreakBefore w:val="0"/>
        <w:spacing w:before="960"/>
      </w:pPr>
      <w:r w:rsidRPr="00596E0D">
        <w:rPr>
          <w:noProof/>
        </w:rPr>
        <w:drawing>
          <wp:inline distT="0" distB="0" distL="0" distR="0" wp14:anchorId="0361F2B2" wp14:editId="5FA85933">
            <wp:extent cx="5715000" cy="2057400"/>
            <wp:effectExtent l="0" t="0" r="0" b="0"/>
            <wp:docPr id="10" name="Resim 10" descr="C:\Users\kenan\AppData\Local\Temp\Rar$DIa0.645\logo1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an\AppData\Local\Temp\Rar$DIa0.645\logo1yata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14:paraId="3338028E" w14:textId="77777777" w:rsidR="00F82254" w:rsidRDefault="00F82254" w:rsidP="00F82254"/>
    <w:p w14:paraId="06C6D5A9" w14:textId="77777777" w:rsidR="00F82254" w:rsidRDefault="00F82254" w:rsidP="00DF1144">
      <w:pPr>
        <w:jc w:val="center"/>
      </w:pPr>
    </w:p>
    <w:p w14:paraId="14FF603B" w14:textId="77777777" w:rsidR="00F82254" w:rsidRDefault="00F82254" w:rsidP="00F82254"/>
    <w:p w14:paraId="241B74E0" w14:textId="77777777" w:rsidR="00F82254" w:rsidRPr="00546DAB" w:rsidRDefault="00F82254" w:rsidP="00F82254">
      <w:pPr>
        <w:pStyle w:val="irketBilgisi"/>
        <w:jc w:val="center"/>
        <w:rPr>
          <w:b/>
          <w:bCs/>
        </w:rPr>
      </w:pPr>
    </w:p>
    <w:p w14:paraId="4C5F8D1E" w14:textId="77777777" w:rsidR="00F82254" w:rsidRPr="00546DAB" w:rsidRDefault="00F82254" w:rsidP="00F82254">
      <w:pPr>
        <w:pStyle w:val="irketBilgisi"/>
        <w:jc w:val="center"/>
        <w:rPr>
          <w:b/>
          <w:bCs/>
        </w:rPr>
      </w:pPr>
      <w:r w:rsidRPr="00546DAB">
        <w:rPr>
          <w:b/>
          <w:bCs/>
        </w:rPr>
        <w:t xml:space="preserve">CUMHURİYET MAHALLESİ CUMHURİYET YERLEŞKESİ 52200 </w:t>
      </w:r>
      <w:r w:rsidR="00E14E61" w:rsidRPr="00546DAB">
        <w:rPr>
          <w:b/>
          <w:bCs/>
        </w:rPr>
        <w:t>–</w:t>
      </w:r>
      <w:r w:rsidRPr="00546DAB">
        <w:rPr>
          <w:b/>
          <w:bCs/>
        </w:rPr>
        <w:t xml:space="preserve"> </w:t>
      </w:r>
      <w:r w:rsidR="00E14E61" w:rsidRPr="00546DAB">
        <w:rPr>
          <w:b/>
          <w:bCs/>
        </w:rPr>
        <w:t xml:space="preserve">Altınordu / </w:t>
      </w:r>
      <w:r w:rsidRPr="00546DAB">
        <w:rPr>
          <w:b/>
          <w:bCs/>
        </w:rPr>
        <w:t>ORDU</w:t>
      </w:r>
    </w:p>
    <w:p w14:paraId="08B58647" w14:textId="77777777" w:rsidR="00F82254" w:rsidRPr="00546DAB" w:rsidRDefault="00F82254" w:rsidP="00E14E61">
      <w:pPr>
        <w:pStyle w:val="irketBilgisi"/>
        <w:jc w:val="center"/>
        <w:rPr>
          <w:b/>
          <w:bCs/>
        </w:rPr>
      </w:pPr>
      <w:r w:rsidRPr="00546DAB">
        <w:rPr>
          <w:rStyle w:val="Kaln"/>
        </w:rPr>
        <w:t xml:space="preserve">Tel </w:t>
      </w:r>
      <w:r w:rsidRPr="00546DAB">
        <w:rPr>
          <w:b/>
          <w:bCs/>
        </w:rPr>
        <w:t xml:space="preserve">0 452 </w:t>
      </w:r>
      <w:r w:rsidR="007006B9">
        <w:rPr>
          <w:b/>
          <w:bCs/>
        </w:rPr>
        <w:t>226 52 78</w:t>
      </w:r>
    </w:p>
    <w:p w14:paraId="36ED051F" w14:textId="77777777" w:rsidR="00F82254" w:rsidRPr="00546DAB" w:rsidRDefault="00F82254" w:rsidP="00F82254">
      <w:pPr>
        <w:pStyle w:val="irketBilgisi"/>
        <w:jc w:val="center"/>
        <w:rPr>
          <w:b/>
          <w:bCs/>
        </w:rPr>
      </w:pPr>
      <w:r w:rsidRPr="00546DAB">
        <w:rPr>
          <w:rStyle w:val="Kaln"/>
        </w:rPr>
        <w:t xml:space="preserve">Faks </w:t>
      </w:r>
      <w:r w:rsidR="00E14E61" w:rsidRPr="00546DAB">
        <w:rPr>
          <w:b/>
          <w:bCs/>
        </w:rPr>
        <w:t>0 452 226 52 54</w:t>
      </w:r>
    </w:p>
    <w:p w14:paraId="3DEA39FF" w14:textId="77777777" w:rsidR="00F335AB" w:rsidRPr="00546DAB" w:rsidRDefault="00F82254" w:rsidP="00F82254">
      <w:pPr>
        <w:pStyle w:val="irketBilgisi"/>
        <w:jc w:val="center"/>
        <w:rPr>
          <w:b/>
          <w:bCs/>
        </w:rPr>
      </w:pPr>
      <w:r w:rsidRPr="00546DAB">
        <w:rPr>
          <w:b/>
          <w:bCs/>
        </w:rPr>
        <w:t>h</w:t>
      </w:r>
      <w:r w:rsidR="00E14E61" w:rsidRPr="00546DAB">
        <w:rPr>
          <w:b/>
          <w:bCs/>
        </w:rPr>
        <w:t>ttp://ilahiyat</w:t>
      </w:r>
      <w:r w:rsidRPr="00546DAB">
        <w:rPr>
          <w:b/>
          <w:bCs/>
        </w:rPr>
        <w:t>.odu.edu.tr/</w:t>
      </w:r>
    </w:p>
    <w:p w14:paraId="5DBFCD44" w14:textId="77777777" w:rsidR="00F335AB" w:rsidRPr="00F335AB" w:rsidRDefault="00F335AB" w:rsidP="00F335AB"/>
    <w:p w14:paraId="22329D8B" w14:textId="77777777" w:rsidR="00F335AB" w:rsidRPr="00F335AB" w:rsidRDefault="00F335AB" w:rsidP="00F335AB"/>
    <w:p w14:paraId="0AD2B04C" w14:textId="77777777" w:rsidR="00F335AB" w:rsidRPr="00F335AB" w:rsidRDefault="00F335AB" w:rsidP="00F335AB"/>
    <w:p w14:paraId="4FC1FC12" w14:textId="77777777" w:rsidR="00F335AB" w:rsidRPr="00F335AB" w:rsidRDefault="00F335AB" w:rsidP="00F335AB"/>
    <w:p w14:paraId="5FF01BAC" w14:textId="77777777" w:rsidR="00F335AB" w:rsidRPr="00F335AB" w:rsidRDefault="00F335AB" w:rsidP="00F335AB"/>
    <w:p w14:paraId="19628D39" w14:textId="77777777" w:rsidR="00F335AB" w:rsidRPr="00F335AB" w:rsidRDefault="00F335AB" w:rsidP="00F335AB"/>
    <w:p w14:paraId="74D08138" w14:textId="77777777" w:rsidR="00F335AB" w:rsidRPr="00F335AB" w:rsidRDefault="00F335AB" w:rsidP="00F335AB"/>
    <w:p w14:paraId="7DFA466A" w14:textId="77777777" w:rsidR="00F335AB" w:rsidRDefault="00F335AB" w:rsidP="00F335AB"/>
    <w:p w14:paraId="056C4121" w14:textId="77777777" w:rsidR="00F82254" w:rsidRPr="00F335AB" w:rsidRDefault="00F335AB" w:rsidP="00F335AB">
      <w:pPr>
        <w:tabs>
          <w:tab w:val="left" w:pos="8190"/>
        </w:tabs>
      </w:pPr>
      <w:r>
        <w:tab/>
      </w:r>
    </w:p>
    <w:sectPr w:rsidR="00F82254" w:rsidRPr="00F335AB" w:rsidSect="00F82254">
      <w:pgSz w:w="11907" w:h="16839" w:code="9"/>
      <w:pgMar w:top="1417" w:right="1417" w:bottom="1417" w:left="1417" w:header="108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30F1C" w14:textId="77777777" w:rsidR="002A1C30" w:rsidRDefault="002A1C30">
      <w:pPr>
        <w:spacing w:after="0" w:line="240" w:lineRule="auto"/>
      </w:pPr>
      <w:r>
        <w:separator/>
      </w:r>
    </w:p>
  </w:endnote>
  <w:endnote w:type="continuationSeparator" w:id="0">
    <w:p w14:paraId="3BA55EA8" w14:textId="77777777" w:rsidR="002A1C30" w:rsidRDefault="002A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StoneSans L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0F54" w14:textId="77777777" w:rsidR="00F747F5" w:rsidRDefault="00F747F5">
    <w:pPr>
      <w:pStyle w:val="AltBilgi0"/>
      <w:jc w:val="center"/>
    </w:pPr>
  </w:p>
  <w:p w14:paraId="2F77C22A" w14:textId="77777777" w:rsidR="00F747F5" w:rsidRDefault="00F747F5" w:rsidP="00D372DB">
    <w:pPr>
      <w:pStyle w:val="AltBilgi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980428"/>
      <w:docPartObj>
        <w:docPartGallery w:val="Page Numbers (Bottom of Page)"/>
        <w:docPartUnique/>
      </w:docPartObj>
    </w:sdtPr>
    <w:sdtEndPr/>
    <w:sdtContent>
      <w:p w14:paraId="31DC00C3" w14:textId="77777777" w:rsidR="00F747F5" w:rsidRDefault="00F747F5">
        <w:pPr>
          <w:pStyle w:val="AltBilgi0"/>
          <w:jc w:val="center"/>
        </w:pPr>
        <w:r>
          <w:fldChar w:fldCharType="begin"/>
        </w:r>
        <w:r>
          <w:instrText>PAGE   \* MERGEFORMAT</w:instrText>
        </w:r>
        <w:r>
          <w:fldChar w:fldCharType="separate"/>
        </w:r>
        <w:r w:rsidR="00992770">
          <w:rPr>
            <w:noProof/>
          </w:rPr>
          <w:t>18</w:t>
        </w:r>
        <w:r>
          <w:fldChar w:fldCharType="end"/>
        </w:r>
      </w:p>
    </w:sdtContent>
  </w:sdt>
  <w:p w14:paraId="6015FA8D" w14:textId="77777777" w:rsidR="00F747F5" w:rsidRDefault="00F747F5" w:rsidP="00D372DB">
    <w:pPr>
      <w:pStyle w:val="AltBilgi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E5106" w14:textId="77777777" w:rsidR="002A1C30" w:rsidRDefault="002A1C30">
      <w:pPr>
        <w:spacing w:after="0" w:line="240" w:lineRule="auto"/>
      </w:pPr>
      <w:r>
        <w:separator/>
      </w:r>
    </w:p>
  </w:footnote>
  <w:footnote w:type="continuationSeparator" w:id="0">
    <w:p w14:paraId="2C06CB48" w14:textId="77777777" w:rsidR="002A1C30" w:rsidRDefault="002A1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F73D0" w14:textId="77777777" w:rsidR="00F747F5" w:rsidRPr="00426E0E" w:rsidRDefault="00F747F5" w:rsidP="00370180">
    <w:pPr>
      <w:pStyle w:val="stbilgiGlgeli"/>
      <w:tabs>
        <w:tab w:val="left" w:pos="5087"/>
        <w:tab w:val="left" w:pos="6813"/>
      </w:tabs>
      <w:rPr>
        <w:rFonts w:asciiTheme="minorBidi" w:hAnsiTheme="minorBidi" w:cstheme="minorBidi"/>
        <w:sz w:val="52"/>
      </w:rPr>
    </w:pPr>
    <w:r w:rsidRPr="00426E0E">
      <w:rPr>
        <w:rFonts w:asciiTheme="minorBidi" w:hAnsiTheme="minorBidi" w:cstheme="minorBidi"/>
        <w:noProof/>
      </w:rPr>
      <mc:AlternateContent>
        <mc:Choice Requires="wps">
          <w:drawing>
            <wp:anchor distT="0" distB="0" distL="114300" distR="114300" simplePos="0" relativeHeight="251660288" behindDoc="0" locked="0" layoutInCell="1" allowOverlap="1" wp14:anchorId="5CA0A7B5" wp14:editId="1A4EABF0">
              <wp:simplePos x="0" y="0"/>
              <wp:positionH relativeFrom="column">
                <wp:posOffset>-367001</wp:posOffset>
              </wp:positionH>
              <wp:positionV relativeFrom="paragraph">
                <wp:posOffset>938407</wp:posOffset>
              </wp:positionV>
              <wp:extent cx="6728347" cy="914400"/>
              <wp:effectExtent l="0" t="0" r="15875" b="19050"/>
              <wp:wrapNone/>
              <wp:docPr id="18" name="Dikdörtgen 18"/>
              <wp:cNvGraphicFramePr/>
              <a:graphic xmlns:a="http://schemas.openxmlformats.org/drawingml/2006/main">
                <a:graphicData uri="http://schemas.microsoft.com/office/word/2010/wordprocessingShape">
                  <wps:wsp>
                    <wps:cNvSpPr/>
                    <wps:spPr>
                      <a:xfrm>
                        <a:off x="0" y="0"/>
                        <a:ext cx="6728347"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DFEA2" id="Dikdörtgen 18" o:spid="_x0000_s1026" style="position:absolute;margin-left:-28.9pt;margin-top:73.9pt;width:529.8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" fillcolor="white [3212]" strokecolor="white [3212]" strokeweight="2pt"/>
          </w:pict>
        </mc:Fallback>
      </mc:AlternateContent>
    </w:r>
    <w:r w:rsidRPr="00426E0E">
      <w:rPr>
        <w:rFonts w:asciiTheme="minorBidi" w:hAnsiTheme="minorBidi" w:cstheme="minorBidi"/>
      </w:rPr>
      <w:t>ilahiyat fakültesi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eMaddearet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Maddearet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eMaddearet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Maddearet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eMaddeareti"/>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YllkRapor"/>
  </w:abstractNum>
  <w:abstractNum w:abstractNumId="11" w15:restartNumberingAfterBreak="0">
    <w:nsid w:val="083E64C4"/>
    <w:multiLevelType w:val="hybridMultilevel"/>
    <w:tmpl w:val="EC201D64"/>
    <w:lvl w:ilvl="0" w:tplc="356E1758">
      <w:start w:val="4"/>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216E9B"/>
    <w:multiLevelType w:val="hybridMultilevel"/>
    <w:tmpl w:val="4D1CAAB2"/>
    <w:lvl w:ilvl="0" w:tplc="041F000B">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121444F7"/>
    <w:multiLevelType w:val="hybridMultilevel"/>
    <w:tmpl w:val="F8B041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3E863BE"/>
    <w:multiLevelType w:val="hybridMultilevel"/>
    <w:tmpl w:val="80A0EF6C"/>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5" w15:restartNumberingAfterBreak="0">
    <w:nsid w:val="144B2C3E"/>
    <w:multiLevelType w:val="hybridMultilevel"/>
    <w:tmpl w:val="F2A8C2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7ED12D5"/>
    <w:multiLevelType w:val="hybridMultilevel"/>
    <w:tmpl w:val="399EEE44"/>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hint="default"/>
      </w:rPr>
    </w:lvl>
    <w:lvl w:ilvl="8" w:tplc="041F0005">
      <w:start w:val="1"/>
      <w:numFmt w:val="bullet"/>
      <w:lvlText w:val=""/>
      <w:lvlJc w:val="left"/>
      <w:pPr>
        <w:ind w:left="6404" w:hanging="360"/>
      </w:pPr>
      <w:rPr>
        <w:rFonts w:ascii="Wingdings" w:hAnsi="Wingdings" w:hint="default"/>
      </w:rPr>
    </w:lvl>
  </w:abstractNum>
  <w:abstractNum w:abstractNumId="17" w15:restartNumberingAfterBreak="0">
    <w:nsid w:val="1B6F205A"/>
    <w:multiLevelType w:val="multilevel"/>
    <w:tmpl w:val="9CA4ABB8"/>
    <w:styleLink w:val="YllkRapor"/>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833A5"/>
    <w:multiLevelType w:val="hybridMultilevel"/>
    <w:tmpl w:val="DA629DB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367F6A45"/>
    <w:multiLevelType w:val="multilevel"/>
    <w:tmpl w:val="30FED030"/>
    <w:lvl w:ilvl="0">
      <w:start w:val="1"/>
      <w:numFmt w:val="decimal"/>
      <w:pStyle w:val="ListeNumaras"/>
      <w:lvlText w:val="%1."/>
      <w:lvlJc w:val="left"/>
      <w:pPr>
        <w:ind w:left="360" w:hanging="360"/>
      </w:pPr>
      <w:rPr>
        <w:rFonts w:hint="default"/>
      </w:rPr>
    </w:lvl>
    <w:lvl w:ilvl="1">
      <w:start w:val="1"/>
      <w:numFmt w:val="decimal"/>
      <w:pStyle w:val="ListeNumaras2"/>
      <w:lvlText w:val="%1.%2"/>
      <w:lvlJc w:val="left"/>
      <w:pPr>
        <w:tabs>
          <w:tab w:val="num" w:pos="432"/>
        </w:tabs>
        <w:ind w:left="432" w:hanging="432"/>
      </w:pPr>
      <w:rPr>
        <w:rFonts w:hint="default"/>
      </w:rPr>
    </w:lvl>
    <w:lvl w:ilvl="2">
      <w:start w:val="1"/>
      <w:numFmt w:val="lowerLetter"/>
      <w:pStyle w:val="ListeNumaras3"/>
      <w:lvlText w:val="%3."/>
      <w:lvlJc w:val="left"/>
      <w:pPr>
        <w:ind w:left="792" w:hanging="360"/>
      </w:pPr>
      <w:rPr>
        <w:rFonts w:hint="default"/>
      </w:rPr>
    </w:lvl>
    <w:lvl w:ilvl="3">
      <w:start w:val="1"/>
      <w:numFmt w:val="lowerRoman"/>
      <w:pStyle w:val="ListeNumaras4"/>
      <w:lvlText w:val="%4."/>
      <w:lvlJc w:val="left"/>
      <w:pPr>
        <w:ind w:left="1152" w:hanging="360"/>
      </w:pPr>
      <w:rPr>
        <w:rFonts w:hint="default"/>
      </w:rPr>
    </w:lvl>
    <w:lvl w:ilvl="4">
      <w:start w:val="1"/>
      <w:numFmt w:val="lowerLetter"/>
      <w:pStyle w:val="ListeNumara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39BA43BA"/>
    <w:multiLevelType w:val="multilevel"/>
    <w:tmpl w:val="164CE0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8C1175"/>
    <w:multiLevelType w:val="hybridMultilevel"/>
    <w:tmpl w:val="FB684BB0"/>
    <w:lvl w:ilvl="0" w:tplc="2D0CA18E">
      <w:start w:val="1"/>
      <w:numFmt w:val="upperLetter"/>
      <w:lvlText w:val="%1 –"/>
      <w:lvlJc w:val="left"/>
      <w:pPr>
        <w:ind w:left="360" w:hanging="360"/>
      </w:pPr>
      <w:rPr>
        <w:rFonts w:hint="default"/>
        <w:color w:val="17365D"/>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24" w15:restartNumberingAfterBreak="0">
    <w:nsid w:val="4F7D2283"/>
    <w:multiLevelType w:val="hybridMultilevel"/>
    <w:tmpl w:val="66F64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3C43EF"/>
    <w:multiLevelType w:val="hybridMultilevel"/>
    <w:tmpl w:val="90A6BA1C"/>
    <w:lvl w:ilvl="0" w:tplc="3B02279A">
      <w:start w:val="5"/>
      <w:numFmt w:val="bullet"/>
      <w:lvlText w:val="-"/>
      <w:lvlJc w:val="left"/>
      <w:pPr>
        <w:ind w:left="720" w:hanging="360"/>
      </w:pPr>
      <w:rPr>
        <w:rFonts w:ascii="Cambria" w:eastAsiaTheme="minorHAnsi" w:hAnsi="Cambria"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A4430C7"/>
    <w:multiLevelType w:val="multilevel"/>
    <w:tmpl w:val="A656D13A"/>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2.%3."/>
      <w:lvlJc w:val="left"/>
      <w:pPr>
        <w:ind w:left="1440" w:firstLine="0"/>
      </w:pPr>
      <w:rPr>
        <w:rFonts w:hint="default"/>
        <w:b/>
      </w:rPr>
    </w:lvl>
    <w:lvl w:ilvl="3">
      <w:start w:val="1"/>
      <w:numFmt w:val="decimal"/>
      <w:pStyle w:val="Balk4"/>
      <w:lvlText w:val="%2.%3.%4."/>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0"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27" w15:restartNumberingAfterBreak="0">
    <w:nsid w:val="5D264EF0"/>
    <w:multiLevelType w:val="hybridMultilevel"/>
    <w:tmpl w:val="12106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5942EE"/>
    <w:multiLevelType w:val="hybridMultilevel"/>
    <w:tmpl w:val="B7445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CF4065"/>
    <w:multiLevelType w:val="hybridMultilevel"/>
    <w:tmpl w:val="C1DA67CC"/>
    <w:lvl w:ilvl="0" w:tplc="382C627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7513E6"/>
    <w:multiLevelType w:val="hybridMultilevel"/>
    <w:tmpl w:val="36F24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2A46CD"/>
    <w:multiLevelType w:val="hybridMultilevel"/>
    <w:tmpl w:val="C674D9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C702AB"/>
    <w:multiLevelType w:val="hybridMultilevel"/>
    <w:tmpl w:val="5784BF02"/>
    <w:lvl w:ilvl="0" w:tplc="1A1848F6">
      <w:numFmt w:val="bullet"/>
      <w:lvlText w:val="-"/>
      <w:lvlJc w:val="left"/>
      <w:pPr>
        <w:ind w:left="720" w:hanging="360"/>
      </w:pPr>
      <w:rPr>
        <w:rFonts w:ascii="Cambria" w:eastAsiaTheme="minorHAnsi" w:hAnsi="Cambria"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4F35217"/>
    <w:multiLevelType w:val="multilevel"/>
    <w:tmpl w:val="1F627132"/>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37749"/>
    <w:multiLevelType w:val="hybridMultilevel"/>
    <w:tmpl w:val="795C3580"/>
    <w:lvl w:ilvl="0" w:tplc="896469DC">
      <w:start w:val="1"/>
      <w:numFmt w:val="upperLetter"/>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6" w15:restartNumberingAfterBreak="0">
    <w:nsid w:val="78471E6D"/>
    <w:multiLevelType w:val="hybridMultilevel"/>
    <w:tmpl w:val="757A5EC4"/>
    <w:lvl w:ilvl="0" w:tplc="FAAE8FB4">
      <w:start w:val="4"/>
      <w:numFmt w:val="bullet"/>
      <w:lvlText w:val="-"/>
      <w:lvlJc w:val="left"/>
      <w:pPr>
        <w:ind w:left="720" w:hanging="36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961883"/>
    <w:multiLevelType w:val="hybridMultilevel"/>
    <w:tmpl w:val="27007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8"/>
  </w:num>
  <w:num w:numId="16">
    <w:abstractNumId w:val="29"/>
  </w:num>
  <w:num w:numId="17">
    <w:abstractNumId w:val="17"/>
  </w:num>
  <w:num w:numId="18">
    <w:abstractNumId w:val="10"/>
  </w:num>
  <w:num w:numId="19">
    <w:abstractNumId w:val="21"/>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4"/>
  </w:num>
  <w:num w:numId="25">
    <w:abstractNumId w:val="12"/>
  </w:num>
  <w:num w:numId="26">
    <w:abstractNumId w:val="32"/>
  </w:num>
  <w:num w:numId="27">
    <w:abstractNumId w:val="26"/>
  </w:num>
  <w:num w:numId="28">
    <w:abstractNumId w:val="27"/>
  </w:num>
  <w:num w:numId="29">
    <w:abstractNumId w:val="35"/>
  </w:num>
  <w:num w:numId="30">
    <w:abstractNumId w:val="13"/>
  </w:num>
  <w:num w:numId="31">
    <w:abstractNumId w:val="16"/>
  </w:num>
  <w:num w:numId="32">
    <w:abstractNumId w:val="37"/>
  </w:num>
  <w:num w:numId="33">
    <w:abstractNumId w:val="23"/>
  </w:num>
  <w:num w:numId="34">
    <w:abstractNumId w:val="26"/>
    <w:lvlOverride w:ilvl="0">
      <w:startOverride w:val="1"/>
    </w:lvlOverride>
    <w:lvlOverride w:ilvl="1">
      <w:startOverride w:val="1"/>
    </w:lvlOverride>
  </w:num>
  <w:num w:numId="35">
    <w:abstractNumId w:val="26"/>
    <w:lvlOverride w:ilvl="0">
      <w:startOverride w:val="1"/>
    </w:lvlOverride>
    <w:lvlOverride w:ilvl="1">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31"/>
  </w:num>
  <w:num w:numId="39">
    <w:abstractNumId w:val="20"/>
  </w:num>
  <w:num w:numId="40">
    <w:abstractNumId w:val="15"/>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4"/>
  </w:num>
  <w:num w:numId="44">
    <w:abstractNumId w:val="25"/>
  </w:num>
  <w:num w:numId="45">
    <w:abstractNumId w:val="26"/>
    <w:lvlOverride w:ilvl="0">
      <w:startOverride w:val="1"/>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11"/>
  </w:num>
  <w:num w:numId="48">
    <w:abstractNumId w:val="33"/>
  </w:num>
  <w:num w:numId="49">
    <w:abstractNumId w:val="3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0"/>
  <w:defaultTableStyle w:val="AkGlgelemeVurgu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BA"/>
    <w:rsid w:val="00004C31"/>
    <w:rsid w:val="00005A85"/>
    <w:rsid w:val="00005BC6"/>
    <w:rsid w:val="00005E64"/>
    <w:rsid w:val="00010B7B"/>
    <w:rsid w:val="0001360A"/>
    <w:rsid w:val="00016ABA"/>
    <w:rsid w:val="000221C0"/>
    <w:rsid w:val="000256BA"/>
    <w:rsid w:val="00030BDF"/>
    <w:rsid w:val="0003505B"/>
    <w:rsid w:val="0004452D"/>
    <w:rsid w:val="00044651"/>
    <w:rsid w:val="00044E55"/>
    <w:rsid w:val="00050A54"/>
    <w:rsid w:val="00060E7F"/>
    <w:rsid w:val="000712FE"/>
    <w:rsid w:val="0008027A"/>
    <w:rsid w:val="0008404A"/>
    <w:rsid w:val="00085341"/>
    <w:rsid w:val="00090AD4"/>
    <w:rsid w:val="00096E1C"/>
    <w:rsid w:val="000A27B4"/>
    <w:rsid w:val="000A32EB"/>
    <w:rsid w:val="000A3F4C"/>
    <w:rsid w:val="000A4E6B"/>
    <w:rsid w:val="000B7431"/>
    <w:rsid w:val="000C12ED"/>
    <w:rsid w:val="000D3353"/>
    <w:rsid w:val="000D49CA"/>
    <w:rsid w:val="000E1EAE"/>
    <w:rsid w:val="000E5841"/>
    <w:rsid w:val="000F13A0"/>
    <w:rsid w:val="000F150C"/>
    <w:rsid w:val="001001B3"/>
    <w:rsid w:val="0010526D"/>
    <w:rsid w:val="00105E38"/>
    <w:rsid w:val="0010744B"/>
    <w:rsid w:val="00112941"/>
    <w:rsid w:val="00114290"/>
    <w:rsid w:val="001150FE"/>
    <w:rsid w:val="0012470B"/>
    <w:rsid w:val="00127E6C"/>
    <w:rsid w:val="001304D1"/>
    <w:rsid w:val="0013309D"/>
    <w:rsid w:val="00134D1A"/>
    <w:rsid w:val="00141C05"/>
    <w:rsid w:val="00145C4C"/>
    <w:rsid w:val="00153DEE"/>
    <w:rsid w:val="00157195"/>
    <w:rsid w:val="00157442"/>
    <w:rsid w:val="0018545C"/>
    <w:rsid w:val="00192A28"/>
    <w:rsid w:val="0019434A"/>
    <w:rsid w:val="001A0726"/>
    <w:rsid w:val="001A0FA1"/>
    <w:rsid w:val="001A5390"/>
    <w:rsid w:val="001A7AA9"/>
    <w:rsid w:val="001A7FC7"/>
    <w:rsid w:val="001B22AE"/>
    <w:rsid w:val="001C3911"/>
    <w:rsid w:val="001C5685"/>
    <w:rsid w:val="001C60FA"/>
    <w:rsid w:val="001D10BC"/>
    <w:rsid w:val="001E1F1D"/>
    <w:rsid w:val="001E71CB"/>
    <w:rsid w:val="001F1AC4"/>
    <w:rsid w:val="001F3E77"/>
    <w:rsid w:val="00203094"/>
    <w:rsid w:val="002038BD"/>
    <w:rsid w:val="002068A9"/>
    <w:rsid w:val="002100D7"/>
    <w:rsid w:val="0021113A"/>
    <w:rsid w:val="00227CC2"/>
    <w:rsid w:val="0023654B"/>
    <w:rsid w:val="002404D8"/>
    <w:rsid w:val="0024187A"/>
    <w:rsid w:val="00244784"/>
    <w:rsid w:val="002540AF"/>
    <w:rsid w:val="00260D72"/>
    <w:rsid w:val="00261C4C"/>
    <w:rsid w:val="00263895"/>
    <w:rsid w:val="00264046"/>
    <w:rsid w:val="0026639A"/>
    <w:rsid w:val="00271872"/>
    <w:rsid w:val="00274308"/>
    <w:rsid w:val="00276E4A"/>
    <w:rsid w:val="00287ED9"/>
    <w:rsid w:val="0029348C"/>
    <w:rsid w:val="00294B64"/>
    <w:rsid w:val="00297507"/>
    <w:rsid w:val="002A1C30"/>
    <w:rsid w:val="002A24BF"/>
    <w:rsid w:val="002A3FCA"/>
    <w:rsid w:val="002A5282"/>
    <w:rsid w:val="002A5CC2"/>
    <w:rsid w:val="002A6A3D"/>
    <w:rsid w:val="002B5E82"/>
    <w:rsid w:val="002C76D0"/>
    <w:rsid w:val="002D782F"/>
    <w:rsid w:val="002F3C97"/>
    <w:rsid w:val="00301745"/>
    <w:rsid w:val="00312D50"/>
    <w:rsid w:val="00313960"/>
    <w:rsid w:val="0031432E"/>
    <w:rsid w:val="0031562E"/>
    <w:rsid w:val="00323A49"/>
    <w:rsid w:val="00323CEA"/>
    <w:rsid w:val="00326839"/>
    <w:rsid w:val="003362A7"/>
    <w:rsid w:val="003370B9"/>
    <w:rsid w:val="003400FE"/>
    <w:rsid w:val="003401D1"/>
    <w:rsid w:val="00342C63"/>
    <w:rsid w:val="00345152"/>
    <w:rsid w:val="00345725"/>
    <w:rsid w:val="00354FED"/>
    <w:rsid w:val="0035588F"/>
    <w:rsid w:val="00364F4D"/>
    <w:rsid w:val="00370180"/>
    <w:rsid w:val="00371607"/>
    <w:rsid w:val="003749B8"/>
    <w:rsid w:val="00375E59"/>
    <w:rsid w:val="0039275B"/>
    <w:rsid w:val="003965DA"/>
    <w:rsid w:val="00397C3B"/>
    <w:rsid w:val="003A327A"/>
    <w:rsid w:val="003B1D8C"/>
    <w:rsid w:val="003B296D"/>
    <w:rsid w:val="003B75F3"/>
    <w:rsid w:val="003D180E"/>
    <w:rsid w:val="003D52FA"/>
    <w:rsid w:val="003D7F10"/>
    <w:rsid w:val="003E19AA"/>
    <w:rsid w:val="003E2898"/>
    <w:rsid w:val="003E3B8C"/>
    <w:rsid w:val="003E6B86"/>
    <w:rsid w:val="003E7314"/>
    <w:rsid w:val="003F01A9"/>
    <w:rsid w:val="003F03B2"/>
    <w:rsid w:val="003F562B"/>
    <w:rsid w:val="003F5A78"/>
    <w:rsid w:val="00400C43"/>
    <w:rsid w:val="0042046E"/>
    <w:rsid w:val="00423BAB"/>
    <w:rsid w:val="004263B1"/>
    <w:rsid w:val="00426E0E"/>
    <w:rsid w:val="00440807"/>
    <w:rsid w:val="00441F2D"/>
    <w:rsid w:val="004429D8"/>
    <w:rsid w:val="00443318"/>
    <w:rsid w:val="004517C1"/>
    <w:rsid w:val="004528E4"/>
    <w:rsid w:val="00454761"/>
    <w:rsid w:val="00465056"/>
    <w:rsid w:val="00466D19"/>
    <w:rsid w:val="00467AAC"/>
    <w:rsid w:val="00475E0F"/>
    <w:rsid w:val="0047777C"/>
    <w:rsid w:val="004777E0"/>
    <w:rsid w:val="00490A3C"/>
    <w:rsid w:val="004A37B2"/>
    <w:rsid w:val="004B5D6A"/>
    <w:rsid w:val="004C17EB"/>
    <w:rsid w:val="004C70DF"/>
    <w:rsid w:val="004C7B3E"/>
    <w:rsid w:val="004D4A66"/>
    <w:rsid w:val="004D510C"/>
    <w:rsid w:val="004E3401"/>
    <w:rsid w:val="004F541E"/>
    <w:rsid w:val="00503838"/>
    <w:rsid w:val="005063B2"/>
    <w:rsid w:val="00507D0E"/>
    <w:rsid w:val="0052666B"/>
    <w:rsid w:val="00535DAB"/>
    <w:rsid w:val="0053781B"/>
    <w:rsid w:val="005432A5"/>
    <w:rsid w:val="00546DAB"/>
    <w:rsid w:val="005511AB"/>
    <w:rsid w:val="00561044"/>
    <w:rsid w:val="0056210B"/>
    <w:rsid w:val="00564A3C"/>
    <w:rsid w:val="00571C49"/>
    <w:rsid w:val="00573744"/>
    <w:rsid w:val="0057396C"/>
    <w:rsid w:val="00574647"/>
    <w:rsid w:val="005767E0"/>
    <w:rsid w:val="005778C6"/>
    <w:rsid w:val="0058194A"/>
    <w:rsid w:val="0058232D"/>
    <w:rsid w:val="00585AE7"/>
    <w:rsid w:val="0058621F"/>
    <w:rsid w:val="00592966"/>
    <w:rsid w:val="005934D7"/>
    <w:rsid w:val="00596E0D"/>
    <w:rsid w:val="00597CF8"/>
    <w:rsid w:val="005A43B9"/>
    <w:rsid w:val="005B1346"/>
    <w:rsid w:val="005B56C7"/>
    <w:rsid w:val="005C006A"/>
    <w:rsid w:val="005C46B2"/>
    <w:rsid w:val="005C5825"/>
    <w:rsid w:val="005D11D6"/>
    <w:rsid w:val="005D235A"/>
    <w:rsid w:val="005E048E"/>
    <w:rsid w:val="005F1D74"/>
    <w:rsid w:val="006011DB"/>
    <w:rsid w:val="0060362D"/>
    <w:rsid w:val="00605FF0"/>
    <w:rsid w:val="0061093C"/>
    <w:rsid w:val="00617B0C"/>
    <w:rsid w:val="00621D91"/>
    <w:rsid w:val="00633978"/>
    <w:rsid w:val="00634353"/>
    <w:rsid w:val="00634B58"/>
    <w:rsid w:val="0063504E"/>
    <w:rsid w:val="006363DA"/>
    <w:rsid w:val="0064095E"/>
    <w:rsid w:val="006423C1"/>
    <w:rsid w:val="00653889"/>
    <w:rsid w:val="00654956"/>
    <w:rsid w:val="0065537F"/>
    <w:rsid w:val="00660843"/>
    <w:rsid w:val="00661A34"/>
    <w:rsid w:val="00671950"/>
    <w:rsid w:val="00672ED8"/>
    <w:rsid w:val="00674B66"/>
    <w:rsid w:val="006866FF"/>
    <w:rsid w:val="006907D1"/>
    <w:rsid w:val="00691EF5"/>
    <w:rsid w:val="00695ACA"/>
    <w:rsid w:val="006A0538"/>
    <w:rsid w:val="006A39F1"/>
    <w:rsid w:val="006B0F69"/>
    <w:rsid w:val="006B383E"/>
    <w:rsid w:val="006B464E"/>
    <w:rsid w:val="006B6E2D"/>
    <w:rsid w:val="006C3753"/>
    <w:rsid w:val="006C4CBB"/>
    <w:rsid w:val="006D36DF"/>
    <w:rsid w:val="006D5652"/>
    <w:rsid w:val="006E036C"/>
    <w:rsid w:val="006F3491"/>
    <w:rsid w:val="007006B9"/>
    <w:rsid w:val="00707409"/>
    <w:rsid w:val="007254BC"/>
    <w:rsid w:val="007255B3"/>
    <w:rsid w:val="00726A17"/>
    <w:rsid w:val="00726B9A"/>
    <w:rsid w:val="007307EC"/>
    <w:rsid w:val="00732C4A"/>
    <w:rsid w:val="00733252"/>
    <w:rsid w:val="007502D7"/>
    <w:rsid w:val="00750F86"/>
    <w:rsid w:val="00751849"/>
    <w:rsid w:val="00752935"/>
    <w:rsid w:val="00761DB1"/>
    <w:rsid w:val="007741AB"/>
    <w:rsid w:val="00774F49"/>
    <w:rsid w:val="00776FA6"/>
    <w:rsid w:val="00782573"/>
    <w:rsid w:val="007827A2"/>
    <w:rsid w:val="00785C8E"/>
    <w:rsid w:val="00786ACF"/>
    <w:rsid w:val="00791078"/>
    <w:rsid w:val="00793EDD"/>
    <w:rsid w:val="007979AD"/>
    <w:rsid w:val="007A2AFD"/>
    <w:rsid w:val="007A2B10"/>
    <w:rsid w:val="007A3BAD"/>
    <w:rsid w:val="007B206B"/>
    <w:rsid w:val="007B33DF"/>
    <w:rsid w:val="007B3B43"/>
    <w:rsid w:val="007C29AD"/>
    <w:rsid w:val="007C2F70"/>
    <w:rsid w:val="007D33A1"/>
    <w:rsid w:val="007E2392"/>
    <w:rsid w:val="007E4A8D"/>
    <w:rsid w:val="007F35F3"/>
    <w:rsid w:val="007F529A"/>
    <w:rsid w:val="008032A7"/>
    <w:rsid w:val="00803CA5"/>
    <w:rsid w:val="008100F9"/>
    <w:rsid w:val="00815D66"/>
    <w:rsid w:val="00833DE7"/>
    <w:rsid w:val="00850AED"/>
    <w:rsid w:val="008522AE"/>
    <w:rsid w:val="008523CD"/>
    <w:rsid w:val="0086057A"/>
    <w:rsid w:val="008616B2"/>
    <w:rsid w:val="008643F5"/>
    <w:rsid w:val="008645F2"/>
    <w:rsid w:val="00866946"/>
    <w:rsid w:val="00867E88"/>
    <w:rsid w:val="00872B4B"/>
    <w:rsid w:val="00874FCD"/>
    <w:rsid w:val="00876B5C"/>
    <w:rsid w:val="00880F34"/>
    <w:rsid w:val="008811C0"/>
    <w:rsid w:val="00882730"/>
    <w:rsid w:val="00882B1C"/>
    <w:rsid w:val="00895BD8"/>
    <w:rsid w:val="00897BF5"/>
    <w:rsid w:val="008A3646"/>
    <w:rsid w:val="008A4D57"/>
    <w:rsid w:val="008A52B9"/>
    <w:rsid w:val="008A68D5"/>
    <w:rsid w:val="008B5541"/>
    <w:rsid w:val="008C0910"/>
    <w:rsid w:val="008C25A1"/>
    <w:rsid w:val="008C6755"/>
    <w:rsid w:val="008D0A86"/>
    <w:rsid w:val="008E0859"/>
    <w:rsid w:val="008E73E9"/>
    <w:rsid w:val="008F28F9"/>
    <w:rsid w:val="008F6718"/>
    <w:rsid w:val="00901846"/>
    <w:rsid w:val="009066B1"/>
    <w:rsid w:val="009076B4"/>
    <w:rsid w:val="0091542C"/>
    <w:rsid w:val="00925F93"/>
    <w:rsid w:val="00926BEA"/>
    <w:rsid w:val="00926DCC"/>
    <w:rsid w:val="009309FC"/>
    <w:rsid w:val="009338AF"/>
    <w:rsid w:val="00945614"/>
    <w:rsid w:val="0094585A"/>
    <w:rsid w:val="009509DC"/>
    <w:rsid w:val="00950AC3"/>
    <w:rsid w:val="009521EC"/>
    <w:rsid w:val="0095387D"/>
    <w:rsid w:val="00966E77"/>
    <w:rsid w:val="00966F36"/>
    <w:rsid w:val="00967611"/>
    <w:rsid w:val="00967B61"/>
    <w:rsid w:val="009745FC"/>
    <w:rsid w:val="00975387"/>
    <w:rsid w:val="009757EB"/>
    <w:rsid w:val="00983F01"/>
    <w:rsid w:val="00992365"/>
    <w:rsid w:val="00992770"/>
    <w:rsid w:val="00992FE9"/>
    <w:rsid w:val="009942B5"/>
    <w:rsid w:val="009953C5"/>
    <w:rsid w:val="009A142A"/>
    <w:rsid w:val="009A2374"/>
    <w:rsid w:val="009A47D7"/>
    <w:rsid w:val="009B1DE5"/>
    <w:rsid w:val="009B3F98"/>
    <w:rsid w:val="009B7A1D"/>
    <w:rsid w:val="009C274C"/>
    <w:rsid w:val="009C463C"/>
    <w:rsid w:val="009C5A50"/>
    <w:rsid w:val="009D561F"/>
    <w:rsid w:val="009D6DE8"/>
    <w:rsid w:val="009E3D46"/>
    <w:rsid w:val="009E59E1"/>
    <w:rsid w:val="009F3CA8"/>
    <w:rsid w:val="00A0152C"/>
    <w:rsid w:val="00A100F8"/>
    <w:rsid w:val="00A1014B"/>
    <w:rsid w:val="00A12B01"/>
    <w:rsid w:val="00A17F53"/>
    <w:rsid w:val="00A206F5"/>
    <w:rsid w:val="00A30773"/>
    <w:rsid w:val="00A37DBD"/>
    <w:rsid w:val="00A4196D"/>
    <w:rsid w:val="00A42817"/>
    <w:rsid w:val="00A42ED5"/>
    <w:rsid w:val="00A46ECE"/>
    <w:rsid w:val="00A56AA4"/>
    <w:rsid w:val="00A615FB"/>
    <w:rsid w:val="00A6368F"/>
    <w:rsid w:val="00A704F9"/>
    <w:rsid w:val="00A7057E"/>
    <w:rsid w:val="00A7696F"/>
    <w:rsid w:val="00A81449"/>
    <w:rsid w:val="00A83E9A"/>
    <w:rsid w:val="00A87358"/>
    <w:rsid w:val="00A9067F"/>
    <w:rsid w:val="00AA2F8F"/>
    <w:rsid w:val="00AA41D9"/>
    <w:rsid w:val="00AA7BBC"/>
    <w:rsid w:val="00AC5366"/>
    <w:rsid w:val="00AC7437"/>
    <w:rsid w:val="00AD2ABB"/>
    <w:rsid w:val="00AE5177"/>
    <w:rsid w:val="00AF0B64"/>
    <w:rsid w:val="00AF391D"/>
    <w:rsid w:val="00AF4127"/>
    <w:rsid w:val="00AF70AF"/>
    <w:rsid w:val="00AF77D5"/>
    <w:rsid w:val="00B02C30"/>
    <w:rsid w:val="00B11C71"/>
    <w:rsid w:val="00B21718"/>
    <w:rsid w:val="00B23324"/>
    <w:rsid w:val="00B24AAC"/>
    <w:rsid w:val="00B24B2B"/>
    <w:rsid w:val="00B34EE7"/>
    <w:rsid w:val="00B37EA3"/>
    <w:rsid w:val="00B438C3"/>
    <w:rsid w:val="00B44F35"/>
    <w:rsid w:val="00B542BD"/>
    <w:rsid w:val="00B54315"/>
    <w:rsid w:val="00B643D2"/>
    <w:rsid w:val="00B65805"/>
    <w:rsid w:val="00B66775"/>
    <w:rsid w:val="00B67517"/>
    <w:rsid w:val="00B7094F"/>
    <w:rsid w:val="00B7380D"/>
    <w:rsid w:val="00B74607"/>
    <w:rsid w:val="00B8094B"/>
    <w:rsid w:val="00B86E27"/>
    <w:rsid w:val="00BA1F64"/>
    <w:rsid w:val="00BA2BAD"/>
    <w:rsid w:val="00BB2FC5"/>
    <w:rsid w:val="00BB6DAC"/>
    <w:rsid w:val="00BC4D9C"/>
    <w:rsid w:val="00BC7262"/>
    <w:rsid w:val="00BD0767"/>
    <w:rsid w:val="00BD2E36"/>
    <w:rsid w:val="00BD5AA9"/>
    <w:rsid w:val="00BD6943"/>
    <w:rsid w:val="00BE03B6"/>
    <w:rsid w:val="00BE2A62"/>
    <w:rsid w:val="00BE428D"/>
    <w:rsid w:val="00BE6245"/>
    <w:rsid w:val="00BE7823"/>
    <w:rsid w:val="00BF2FAF"/>
    <w:rsid w:val="00BF45F9"/>
    <w:rsid w:val="00C03713"/>
    <w:rsid w:val="00C07336"/>
    <w:rsid w:val="00C1325E"/>
    <w:rsid w:val="00C1540F"/>
    <w:rsid w:val="00C22155"/>
    <w:rsid w:val="00C226E8"/>
    <w:rsid w:val="00C270E8"/>
    <w:rsid w:val="00C3439C"/>
    <w:rsid w:val="00C361C8"/>
    <w:rsid w:val="00C41F28"/>
    <w:rsid w:val="00C57015"/>
    <w:rsid w:val="00C61083"/>
    <w:rsid w:val="00C6324D"/>
    <w:rsid w:val="00C70013"/>
    <w:rsid w:val="00C73816"/>
    <w:rsid w:val="00C77BF2"/>
    <w:rsid w:val="00C85EEA"/>
    <w:rsid w:val="00C86E0B"/>
    <w:rsid w:val="00C9526E"/>
    <w:rsid w:val="00C954FE"/>
    <w:rsid w:val="00C960F9"/>
    <w:rsid w:val="00CA0BA6"/>
    <w:rsid w:val="00CA2C99"/>
    <w:rsid w:val="00CA7096"/>
    <w:rsid w:val="00CA79DA"/>
    <w:rsid w:val="00CD01DB"/>
    <w:rsid w:val="00CD0483"/>
    <w:rsid w:val="00CD0741"/>
    <w:rsid w:val="00CD2A65"/>
    <w:rsid w:val="00CD3AE5"/>
    <w:rsid w:val="00D00959"/>
    <w:rsid w:val="00D049F5"/>
    <w:rsid w:val="00D06BD3"/>
    <w:rsid w:val="00D12165"/>
    <w:rsid w:val="00D13F87"/>
    <w:rsid w:val="00D15F55"/>
    <w:rsid w:val="00D23921"/>
    <w:rsid w:val="00D2609F"/>
    <w:rsid w:val="00D26FFC"/>
    <w:rsid w:val="00D27C01"/>
    <w:rsid w:val="00D309BF"/>
    <w:rsid w:val="00D3626E"/>
    <w:rsid w:val="00D3629C"/>
    <w:rsid w:val="00D372DB"/>
    <w:rsid w:val="00D41AA3"/>
    <w:rsid w:val="00D473E9"/>
    <w:rsid w:val="00D47449"/>
    <w:rsid w:val="00D55848"/>
    <w:rsid w:val="00D6023D"/>
    <w:rsid w:val="00D653D6"/>
    <w:rsid w:val="00D67CB7"/>
    <w:rsid w:val="00D72F18"/>
    <w:rsid w:val="00D74360"/>
    <w:rsid w:val="00D75C17"/>
    <w:rsid w:val="00D767D4"/>
    <w:rsid w:val="00D76AAA"/>
    <w:rsid w:val="00D805A3"/>
    <w:rsid w:val="00D8439C"/>
    <w:rsid w:val="00D85F23"/>
    <w:rsid w:val="00D93F4E"/>
    <w:rsid w:val="00DA218D"/>
    <w:rsid w:val="00DA485A"/>
    <w:rsid w:val="00DA6267"/>
    <w:rsid w:val="00DB0931"/>
    <w:rsid w:val="00DB3772"/>
    <w:rsid w:val="00DB55F1"/>
    <w:rsid w:val="00DB580E"/>
    <w:rsid w:val="00DC1B7C"/>
    <w:rsid w:val="00DC2F6E"/>
    <w:rsid w:val="00DC4032"/>
    <w:rsid w:val="00DC6253"/>
    <w:rsid w:val="00DC6C59"/>
    <w:rsid w:val="00DD0C93"/>
    <w:rsid w:val="00DD119B"/>
    <w:rsid w:val="00DD7A76"/>
    <w:rsid w:val="00DE0474"/>
    <w:rsid w:val="00DE2305"/>
    <w:rsid w:val="00DE6B39"/>
    <w:rsid w:val="00DF0AB9"/>
    <w:rsid w:val="00DF1144"/>
    <w:rsid w:val="00DF5367"/>
    <w:rsid w:val="00E133D2"/>
    <w:rsid w:val="00E14E61"/>
    <w:rsid w:val="00E1546E"/>
    <w:rsid w:val="00E176FA"/>
    <w:rsid w:val="00E20E96"/>
    <w:rsid w:val="00E22BD4"/>
    <w:rsid w:val="00E34C39"/>
    <w:rsid w:val="00E42E12"/>
    <w:rsid w:val="00E454DE"/>
    <w:rsid w:val="00E474F5"/>
    <w:rsid w:val="00E50A52"/>
    <w:rsid w:val="00E56C3F"/>
    <w:rsid w:val="00E573A7"/>
    <w:rsid w:val="00E662DB"/>
    <w:rsid w:val="00E66B32"/>
    <w:rsid w:val="00E74E5C"/>
    <w:rsid w:val="00E90191"/>
    <w:rsid w:val="00E90897"/>
    <w:rsid w:val="00E92746"/>
    <w:rsid w:val="00EA2B20"/>
    <w:rsid w:val="00EB1B92"/>
    <w:rsid w:val="00EB3E0F"/>
    <w:rsid w:val="00EB5842"/>
    <w:rsid w:val="00EB675B"/>
    <w:rsid w:val="00EC136D"/>
    <w:rsid w:val="00EC1E37"/>
    <w:rsid w:val="00ED1234"/>
    <w:rsid w:val="00ED6F79"/>
    <w:rsid w:val="00EE506B"/>
    <w:rsid w:val="00EF4BC0"/>
    <w:rsid w:val="00EF6798"/>
    <w:rsid w:val="00F03FDF"/>
    <w:rsid w:val="00F04BE7"/>
    <w:rsid w:val="00F07E02"/>
    <w:rsid w:val="00F111C7"/>
    <w:rsid w:val="00F1122F"/>
    <w:rsid w:val="00F1251C"/>
    <w:rsid w:val="00F1258F"/>
    <w:rsid w:val="00F31E3C"/>
    <w:rsid w:val="00F335AB"/>
    <w:rsid w:val="00F34A6F"/>
    <w:rsid w:val="00F35C9C"/>
    <w:rsid w:val="00F369A5"/>
    <w:rsid w:val="00F41A6F"/>
    <w:rsid w:val="00F46D88"/>
    <w:rsid w:val="00F54300"/>
    <w:rsid w:val="00F5543B"/>
    <w:rsid w:val="00F707F5"/>
    <w:rsid w:val="00F71E6A"/>
    <w:rsid w:val="00F71FE3"/>
    <w:rsid w:val="00F747F5"/>
    <w:rsid w:val="00F82254"/>
    <w:rsid w:val="00F82F12"/>
    <w:rsid w:val="00F86412"/>
    <w:rsid w:val="00F866AA"/>
    <w:rsid w:val="00F91960"/>
    <w:rsid w:val="00F93FBD"/>
    <w:rsid w:val="00F944CA"/>
    <w:rsid w:val="00FA4703"/>
    <w:rsid w:val="00FB57D6"/>
    <w:rsid w:val="00FD5A6E"/>
    <w:rsid w:val="00FD6DF0"/>
    <w:rsid w:val="00FD7909"/>
    <w:rsid w:val="00FE03E7"/>
    <w:rsid w:val="00FE5021"/>
    <w:rsid w:val="00FE6221"/>
    <w:rsid w:val="00FF0273"/>
    <w:rsid w:val="00FF4807"/>
    <w:rsid w:val="00FF7E6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B2343"/>
  <w15:docId w15:val="{0BF78D29-E923-4235-990F-C3AE50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tr-TR" w:eastAsia="tr-TR"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895"/>
    <w:rPr>
      <w:kern w:val="20"/>
    </w:rPr>
  </w:style>
  <w:style w:type="paragraph" w:styleId="Balk1">
    <w:name w:val="heading 1"/>
    <w:basedOn w:val="Normal"/>
    <w:next w:val="Normal"/>
    <w:link w:val="Balk1Char"/>
    <w:uiPriority w:val="9"/>
    <w:qFormat/>
    <w:rsid w:val="00016ABA"/>
    <w:pPr>
      <w:keepNext/>
      <w:numPr>
        <w:numId w:val="27"/>
      </w:numPr>
      <w:tabs>
        <w:tab w:val="left" w:pos="357"/>
      </w:tabs>
      <w:spacing w:before="240" w:after="120" w:line="240" w:lineRule="auto"/>
      <w:outlineLvl w:val="0"/>
    </w:pPr>
    <w:rPr>
      <w:rFonts w:ascii="Times New Roman" w:eastAsia="Times New Roman" w:hAnsi="Times New Roman" w:cs="Times New Roman"/>
      <w:b/>
      <w:color w:val="auto"/>
      <w:kern w:val="0"/>
      <w:sz w:val="36"/>
      <w:lang w:val="en-GB" w:eastAsia="ko-KR"/>
    </w:rPr>
  </w:style>
  <w:style w:type="paragraph" w:styleId="Balk2">
    <w:name w:val="heading 2"/>
    <w:basedOn w:val="Normal"/>
    <w:next w:val="Normal"/>
    <w:link w:val="Balk2Char"/>
    <w:qFormat/>
    <w:rsid w:val="00016ABA"/>
    <w:pPr>
      <w:keepNext/>
      <w:numPr>
        <w:ilvl w:val="1"/>
        <w:numId w:val="27"/>
      </w:numPr>
      <w:spacing w:before="120" w:after="120" w:line="240" w:lineRule="auto"/>
      <w:outlineLvl w:val="1"/>
    </w:pPr>
    <w:rPr>
      <w:rFonts w:ascii="Times New Roman" w:eastAsia="Times New Roman" w:hAnsi="Times New Roman" w:cs="Arial"/>
      <w:b/>
      <w:color w:val="auto"/>
      <w:kern w:val="0"/>
      <w:sz w:val="32"/>
      <w:lang w:val="en-GB" w:eastAsia="ko-KR"/>
    </w:rPr>
  </w:style>
  <w:style w:type="paragraph" w:styleId="Balk3">
    <w:name w:val="heading 3"/>
    <w:basedOn w:val="Normal"/>
    <w:next w:val="Normal"/>
    <w:link w:val="Balk3Char"/>
    <w:qFormat/>
    <w:rsid w:val="00016ABA"/>
    <w:pPr>
      <w:keepNext/>
      <w:numPr>
        <w:ilvl w:val="2"/>
        <w:numId w:val="27"/>
      </w:numPr>
      <w:spacing w:before="120" w:after="60" w:line="240" w:lineRule="auto"/>
      <w:outlineLvl w:val="2"/>
    </w:pPr>
    <w:rPr>
      <w:rFonts w:ascii="Times New Roman" w:eastAsia="Times New Roman" w:hAnsi="Times New Roman" w:cs="Arial"/>
      <w:b/>
      <w:color w:val="auto"/>
      <w:kern w:val="0"/>
      <w:sz w:val="28"/>
      <w:lang w:eastAsia="ko-KR"/>
    </w:rPr>
  </w:style>
  <w:style w:type="paragraph" w:styleId="Balk4">
    <w:name w:val="heading 4"/>
    <w:basedOn w:val="Normal"/>
    <w:next w:val="Normal"/>
    <w:link w:val="Balk4Char"/>
    <w:qFormat/>
    <w:rsid w:val="00016ABA"/>
    <w:pPr>
      <w:keepNext/>
      <w:numPr>
        <w:ilvl w:val="3"/>
        <w:numId w:val="27"/>
      </w:numPr>
      <w:spacing w:before="60" w:after="60" w:line="240" w:lineRule="auto"/>
      <w:outlineLvl w:val="3"/>
    </w:pPr>
    <w:rPr>
      <w:rFonts w:ascii="Times New Roman" w:eastAsia="Times New Roman" w:hAnsi="Times New Roman" w:cs="Arial Narrow"/>
      <w:b/>
      <w:color w:val="auto"/>
      <w:kern w:val="0"/>
      <w:sz w:val="24"/>
      <w:lang w:val="en-GB" w:eastAsia="ko-KR"/>
    </w:rPr>
  </w:style>
  <w:style w:type="paragraph" w:styleId="Balk5">
    <w:name w:val="heading 5"/>
    <w:basedOn w:val="Normal"/>
    <w:next w:val="Normal"/>
    <w:link w:val="Balk5Char"/>
    <w:uiPriority w:val="9"/>
    <w:unhideWhenUsed/>
    <w:qFormat/>
    <w:rsid w:val="00016ABA"/>
    <w:pPr>
      <w:keepNext/>
      <w:keepLines/>
      <w:spacing w:after="0" w:line="240" w:lineRule="auto"/>
      <w:outlineLvl w:val="4"/>
    </w:pPr>
    <w:rPr>
      <w:rFonts w:asciiTheme="majorHAnsi" w:eastAsiaTheme="majorEastAsia" w:hAnsiTheme="majorHAnsi" w:cstheme="majorBidi"/>
      <w:color w:val="577188" w:themeColor="accent1" w:themeShade="BF"/>
      <w:kern w:val="0"/>
      <w:sz w:val="24"/>
      <w:lang w:val="en-GB" w:eastAsia="ko-KR"/>
    </w:rPr>
  </w:style>
  <w:style w:type="paragraph" w:styleId="Balk6">
    <w:name w:val="heading 6"/>
    <w:basedOn w:val="Normal"/>
    <w:next w:val="Normal"/>
    <w:link w:val="Balk6Char"/>
    <w:qFormat/>
    <w:rsid w:val="00016ABA"/>
    <w:pPr>
      <w:keepNext/>
      <w:numPr>
        <w:ilvl w:val="5"/>
        <w:numId w:val="27"/>
      </w:numPr>
      <w:pBdr>
        <w:top w:val="single" w:sz="6" w:space="1" w:color="auto"/>
        <w:left w:val="single" w:sz="6" w:space="4" w:color="auto"/>
        <w:bottom w:val="single" w:sz="6" w:space="1" w:color="auto"/>
        <w:right w:val="single" w:sz="6" w:space="4" w:color="auto"/>
      </w:pBdr>
      <w:shd w:val="pct20" w:color="auto" w:fill="FFFFFF"/>
      <w:spacing w:before="0" w:after="0" w:line="240" w:lineRule="auto"/>
      <w:outlineLvl w:val="5"/>
    </w:pPr>
    <w:rPr>
      <w:rFonts w:ascii="Arial" w:eastAsia="Times New Roman" w:hAnsi="Arial" w:cs="Arial"/>
      <w:b/>
      <w:color w:val="auto"/>
      <w:kern w:val="0"/>
      <w:lang w:val="en-GB" w:eastAsia="ko-KR"/>
    </w:rPr>
  </w:style>
  <w:style w:type="paragraph" w:styleId="Balk7">
    <w:name w:val="heading 7"/>
    <w:basedOn w:val="Normal"/>
    <w:next w:val="Normal"/>
    <w:link w:val="Balk7Char"/>
    <w:qFormat/>
    <w:rsid w:val="00016ABA"/>
    <w:pPr>
      <w:keepNext/>
      <w:numPr>
        <w:ilvl w:val="6"/>
        <w:numId w:val="27"/>
      </w:numPr>
      <w:spacing w:before="0" w:after="0" w:line="240" w:lineRule="auto"/>
      <w:outlineLvl w:val="6"/>
    </w:pPr>
    <w:rPr>
      <w:rFonts w:ascii="Arial" w:eastAsia="Times New Roman" w:hAnsi="Arial" w:cs="Arial"/>
      <w:b/>
      <w:i/>
      <w:color w:val="auto"/>
      <w:kern w:val="0"/>
      <w:lang w:val="en-GB" w:eastAsia="ko-KR"/>
    </w:rPr>
  </w:style>
  <w:style w:type="paragraph" w:styleId="Balk8">
    <w:name w:val="heading 8"/>
    <w:basedOn w:val="Normal"/>
    <w:next w:val="Normal"/>
    <w:link w:val="Balk8Char"/>
    <w:qFormat/>
    <w:rsid w:val="00016ABA"/>
    <w:pPr>
      <w:keepNext/>
      <w:numPr>
        <w:ilvl w:val="7"/>
        <w:numId w:val="27"/>
      </w:numPr>
      <w:spacing w:before="0" w:after="0" w:line="360" w:lineRule="atLeast"/>
      <w:outlineLvl w:val="7"/>
    </w:pPr>
    <w:rPr>
      <w:rFonts w:ascii="Arial" w:eastAsia="Times New Roman" w:hAnsi="Arial" w:cs="Arial"/>
      <w:i/>
      <w:color w:val="auto"/>
      <w:kern w:val="0"/>
      <w:lang w:val="en-GB" w:eastAsia="ko-KR"/>
    </w:rPr>
  </w:style>
  <w:style w:type="paragraph" w:styleId="Balk9">
    <w:name w:val="heading 9"/>
    <w:basedOn w:val="Normal"/>
    <w:next w:val="Normal"/>
    <w:link w:val="Balk9Char"/>
    <w:qFormat/>
    <w:rsid w:val="00016ABA"/>
    <w:pPr>
      <w:keepNext/>
      <w:numPr>
        <w:ilvl w:val="8"/>
        <w:numId w:val="27"/>
      </w:numPr>
      <w:spacing w:before="0" w:after="0" w:line="240" w:lineRule="auto"/>
      <w:outlineLvl w:val="8"/>
    </w:pPr>
    <w:rPr>
      <w:rFonts w:ascii="Arial" w:eastAsia="Times New Roman" w:hAnsi="Arial" w:cs="Arial"/>
      <w:color w:val="auto"/>
      <w:kern w:val="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next w:val="Normal"/>
    <w:link w:val="Balk1Karakteri"/>
    <w:uiPriority w:val="1"/>
    <w:qFormat/>
    <w:pPr>
      <w:pageBreakBefore/>
      <w:spacing w:before="0" w:after="360" w:line="240" w:lineRule="auto"/>
      <w:outlineLvl w:val="0"/>
    </w:pPr>
    <w:rPr>
      <w:sz w:val="36"/>
    </w:rPr>
  </w:style>
  <w:style w:type="paragraph" w:customStyle="1" w:styleId="balk20">
    <w:name w:val="başlık 2"/>
    <w:basedOn w:val="Normal"/>
    <w:next w:val="Normal"/>
    <w:link w:val="Balk2Karakteri"/>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balk30">
    <w:name w:val="başlık 3"/>
    <w:basedOn w:val="Normal"/>
    <w:next w:val="Normal"/>
    <w:link w:val="Balk3Karakteri"/>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balk40">
    <w:name w:val="başlık 4"/>
    <w:basedOn w:val="Normal"/>
    <w:next w:val="Normal"/>
    <w:link w:val="Balk4Karakteri"/>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balk50">
    <w:name w:val="başlık 5"/>
    <w:basedOn w:val="Normal"/>
    <w:next w:val="Normal"/>
    <w:link w:val="Balk5Karakteri"/>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balk60">
    <w:name w:val="başlık 6"/>
    <w:basedOn w:val="Normal"/>
    <w:next w:val="Normal"/>
    <w:link w:val="Balk6Karakteri"/>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balk70">
    <w:name w:val="başlık 7"/>
    <w:basedOn w:val="Normal"/>
    <w:next w:val="Normal"/>
    <w:link w:val="Balk7Karakteri"/>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0">
    <w:name w:val="başlık 8"/>
    <w:basedOn w:val="Normal"/>
    <w:next w:val="Normal"/>
    <w:link w:val="Balk8Karakteri"/>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0">
    <w:name w:val="başlık 9"/>
    <w:basedOn w:val="Normal"/>
    <w:next w:val="Normal"/>
    <w:link w:val="Balk9Karakteri"/>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Pr>
      <w:kern w:val="20"/>
    </w:rPr>
  </w:style>
  <w:style w:type="paragraph" w:customStyle="1" w:styleId="altbilgi">
    <w:name w:val="altbilgi"/>
    <w:basedOn w:val="Normal"/>
    <w:link w:val="AltbilgiKarakteri"/>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tbilgiKarakteri">
    <w:name w:val="Altbilgi Karakteri"/>
    <w:basedOn w:val="VarsaylanParagrafYazTipi"/>
    <w:link w:val="altbilgi"/>
    <w:uiPriority w:val="99"/>
    <w:rPr>
      <w:kern w:val="20"/>
    </w:rPr>
  </w:style>
  <w:style w:type="table" w:styleId="TabloKlavuzu">
    <w:name w:val="Table Grid"/>
    <w:basedOn w:val="NormalTabl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pPr>
      <w:spacing w:after="0" w:line="240" w:lineRule="auto"/>
    </w:pPr>
  </w:style>
  <w:style w:type="paragraph" w:styleId="BalonMetni">
    <w:name w:val="Balloon Text"/>
    <w:basedOn w:val="Normal"/>
    <w:link w:val="BalonMetniChar"/>
    <w:uiPriority w:val="99"/>
    <w:semiHidden/>
    <w:unhideWhenUsed/>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Pr>
      <w:rFonts w:ascii="Tahoma" w:hAnsi="Tahoma" w:cs="Tahoma"/>
      <w:sz w:val="16"/>
    </w:rPr>
  </w:style>
  <w:style w:type="character" w:customStyle="1" w:styleId="Balk1Karakteri">
    <w:name w:val="Başlık 1 Karakteri"/>
    <w:basedOn w:val="VarsaylanParagrafYazTipi"/>
    <w:link w:val="balk10"/>
    <w:uiPriority w:val="1"/>
    <w:rPr>
      <w:kern w:val="20"/>
      <w:sz w:val="36"/>
    </w:rPr>
  </w:style>
  <w:style w:type="character" w:customStyle="1" w:styleId="Balk2Karakteri">
    <w:name w:val="Başlık 2 Karakteri"/>
    <w:basedOn w:val="VarsaylanParagrafYazTipi"/>
    <w:link w:val="balk20"/>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YerTutucuMetin">
    <w:name w:val="Yer Tutucu Metin"/>
    <w:basedOn w:val="VarsaylanParagrafYazTipi"/>
    <w:uiPriority w:val="99"/>
    <w:semiHidden/>
    <w:rPr>
      <w:color w:val="808080"/>
    </w:rPr>
  </w:style>
  <w:style w:type="paragraph" w:customStyle="1" w:styleId="Alnt1">
    <w:name w:val="Alıntı1"/>
    <w:basedOn w:val="Normal"/>
    <w:next w:val="Normal"/>
    <w:link w:val="AlntKarakteri"/>
    <w:uiPriority w:val="9"/>
    <w:unhideWhenUsed/>
    <w:qFormat/>
    <w:pPr>
      <w:spacing w:before="240" w:after="240"/>
      <w:ind w:left="720" w:right="720"/>
    </w:pPr>
    <w:rPr>
      <w:i/>
      <w:iCs/>
      <w:color w:val="7E97AD" w:themeColor="accent1"/>
      <w:sz w:val="28"/>
    </w:rPr>
  </w:style>
  <w:style w:type="character" w:customStyle="1" w:styleId="AlntKarakteri">
    <w:name w:val="Alıntı Karakteri"/>
    <w:basedOn w:val="VarsaylanParagrafYazTipi"/>
    <w:link w:val="Alnt1"/>
    <w:uiPriority w:val="9"/>
    <w:rPr>
      <w:i/>
      <w:iCs/>
      <w:color w:val="7E97AD" w:themeColor="accent1"/>
      <w:kern w:val="20"/>
      <w:sz w:val="28"/>
    </w:rPr>
  </w:style>
  <w:style w:type="paragraph" w:customStyle="1" w:styleId="Kaynaka">
    <w:name w:val="Kaynakça"/>
    <w:basedOn w:val="Normal"/>
    <w:next w:val="Normal"/>
    <w:uiPriority w:val="37"/>
    <w:semiHidden/>
    <w:unhideWhenUsed/>
  </w:style>
  <w:style w:type="paragraph" w:customStyle="1" w:styleId="BlokMetni">
    <w:name w:val="Blok Metni"/>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GvdeMetni">
    <w:name w:val="Body Text"/>
    <w:basedOn w:val="Normal"/>
    <w:link w:val="GvdeMetniChar"/>
    <w:uiPriority w:val="99"/>
    <w:semiHidden/>
    <w:unhideWhenUsed/>
    <w:pPr>
      <w:spacing w:after="120"/>
    </w:pPr>
  </w:style>
  <w:style w:type="character" w:customStyle="1" w:styleId="GvdeMetniChar">
    <w:name w:val="Gövde Metni Char"/>
    <w:basedOn w:val="VarsaylanParagrafYazTipi"/>
    <w:link w:val="GvdeMetni"/>
    <w:uiPriority w:val="99"/>
    <w:semiHidden/>
  </w:style>
  <w:style w:type="paragraph" w:styleId="GvdeMetni2">
    <w:name w:val="Body Text 2"/>
    <w:basedOn w:val="Normal"/>
    <w:link w:val="GvdeMetni2Char"/>
    <w:uiPriority w:val="99"/>
    <w:semiHidden/>
    <w:unhideWhenUsed/>
    <w:pPr>
      <w:spacing w:after="120" w:line="480" w:lineRule="auto"/>
    </w:pPr>
  </w:style>
  <w:style w:type="character" w:customStyle="1" w:styleId="GvdeMetni2Char">
    <w:name w:val="Gövde Metni 2 Char"/>
    <w:basedOn w:val="VarsaylanParagrafYazTipi"/>
    <w:link w:val="GvdeMetni2"/>
    <w:uiPriority w:val="99"/>
    <w:semiHidden/>
  </w:style>
  <w:style w:type="paragraph" w:styleId="GvdeMetni3">
    <w:name w:val="Body Text 3"/>
    <w:basedOn w:val="Normal"/>
    <w:link w:val="GvdeMetni3Char"/>
    <w:uiPriority w:val="99"/>
    <w:semiHidden/>
    <w:unhideWhenUsed/>
    <w:pPr>
      <w:spacing w:after="120"/>
    </w:pPr>
    <w:rPr>
      <w:sz w:val="16"/>
    </w:rPr>
  </w:style>
  <w:style w:type="character" w:customStyle="1" w:styleId="GvdeMetni3Char">
    <w:name w:val="Gövde Metni 3 Char"/>
    <w:basedOn w:val="VarsaylanParagrafYazTipi"/>
    <w:link w:val="GvdeMetni3"/>
    <w:uiPriority w:val="99"/>
    <w:semiHidden/>
    <w:rPr>
      <w:sz w:val="16"/>
    </w:rPr>
  </w:style>
  <w:style w:type="paragraph" w:styleId="GvdeMetnilkGirintisi">
    <w:name w:val="Body Text First Indent"/>
    <w:basedOn w:val="GvdeMetni"/>
    <w:link w:val="GvdeMetnilkGirintisiChar"/>
    <w:uiPriority w:val="99"/>
    <w:semiHidden/>
    <w:unhideWhenUsed/>
    <w:pPr>
      <w:spacing w:after="200"/>
      <w:ind w:firstLine="360"/>
    </w:pPr>
  </w:style>
  <w:style w:type="character" w:customStyle="1" w:styleId="GvdeMetnilkGirintisiChar">
    <w:name w:val="Gövde Metni İlk Girintisi Char"/>
    <w:basedOn w:val="GvdeMetniChar"/>
    <w:link w:val="GvdeMetnilkGirintisi"/>
    <w:uiPriority w:val="99"/>
    <w:semiHidden/>
  </w:style>
  <w:style w:type="paragraph" w:styleId="GvdeMetniGirintisi">
    <w:name w:val="Body Text Indent"/>
    <w:basedOn w:val="Normal"/>
    <w:link w:val="GvdeMetniGirintisiChar"/>
    <w:uiPriority w:val="99"/>
    <w:semiHidden/>
    <w:unhideWhenUsed/>
    <w:pPr>
      <w:spacing w:after="120"/>
      <w:ind w:left="360"/>
    </w:pPr>
  </w:style>
  <w:style w:type="character" w:customStyle="1" w:styleId="GvdeMetniGirintisiChar">
    <w:name w:val="Gövde Metni Girintisi Char"/>
    <w:basedOn w:val="VarsaylanParagrafYazTipi"/>
    <w:link w:val="GvdeMetniGirintisi"/>
    <w:uiPriority w:val="99"/>
    <w:semiHidden/>
  </w:style>
  <w:style w:type="paragraph" w:styleId="GvdeMetnilkGirintisi2">
    <w:name w:val="Body Text First Indent 2"/>
    <w:basedOn w:val="GvdeMetniGirintisi"/>
    <w:link w:val="GvdeMetnilkGirintisi2Char"/>
    <w:uiPriority w:val="99"/>
    <w:semiHidden/>
    <w:unhideWhenUsed/>
    <w:pPr>
      <w:spacing w:after="200"/>
      <w:ind w:firstLine="360"/>
    </w:pPr>
  </w:style>
  <w:style w:type="character" w:customStyle="1" w:styleId="GvdeMetnilkGirintisi2Char">
    <w:name w:val="Gövde Metni İlk Girintisi 2 Char"/>
    <w:basedOn w:val="GvdeMetniGirintisiChar"/>
    <w:link w:val="GvdeMetnilkGirintisi2"/>
    <w:uiPriority w:val="99"/>
    <w:semiHidden/>
  </w:style>
  <w:style w:type="paragraph" w:styleId="GvdeMetniGirintisi2">
    <w:name w:val="Body Text Indent 2"/>
    <w:basedOn w:val="Normal"/>
    <w:link w:val="GvdeMetniGirintisi2Char"/>
    <w:uiPriority w:val="99"/>
    <w:semiHidden/>
    <w:unhideWhenUsed/>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style>
  <w:style w:type="paragraph" w:styleId="GvdeMetniGirintisi3">
    <w:name w:val="Body Text Indent 3"/>
    <w:basedOn w:val="Normal"/>
    <w:link w:val="GvdeMetniGirintisi3Char"/>
    <w:uiPriority w:val="99"/>
    <w:semiHidden/>
    <w:unhideWhenUsed/>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Pr>
      <w:sz w:val="16"/>
    </w:rPr>
  </w:style>
  <w:style w:type="character" w:styleId="KitapBal">
    <w:name w:val="Book Title"/>
    <w:basedOn w:val="VarsaylanParagrafYazTipi"/>
    <w:uiPriority w:val="33"/>
    <w:semiHidden/>
    <w:unhideWhenUsed/>
    <w:rPr>
      <w:b/>
      <w:bCs/>
      <w:smallCaps/>
      <w:spacing w:val="5"/>
    </w:rPr>
  </w:style>
  <w:style w:type="paragraph" w:customStyle="1" w:styleId="aklamayazs">
    <w:name w:val="açıklama yazısı"/>
    <w:basedOn w:val="Normal"/>
    <w:next w:val="Normal"/>
    <w:uiPriority w:val="35"/>
    <w:semiHidden/>
    <w:unhideWhenUsed/>
    <w:qFormat/>
    <w:pPr>
      <w:spacing w:line="240" w:lineRule="auto"/>
    </w:pPr>
    <w:rPr>
      <w:b/>
      <w:bCs/>
      <w:color w:val="7E97AD" w:themeColor="accent1"/>
      <w:sz w:val="18"/>
    </w:rPr>
  </w:style>
  <w:style w:type="paragraph" w:styleId="Kapan">
    <w:name w:val="Closing"/>
    <w:basedOn w:val="Normal"/>
    <w:link w:val="KapanChar"/>
    <w:uiPriority w:val="99"/>
    <w:semiHidden/>
    <w:unhideWhenUsed/>
    <w:pPr>
      <w:spacing w:after="0" w:line="240" w:lineRule="auto"/>
      <w:ind w:left="4320"/>
    </w:pPr>
  </w:style>
  <w:style w:type="character" w:customStyle="1" w:styleId="KapanChar">
    <w:name w:val="Kapanış Char"/>
    <w:basedOn w:val="VarsaylanParagrafYazTipi"/>
    <w:link w:val="Kapan"/>
    <w:uiPriority w:val="99"/>
    <w:semiHidden/>
  </w:style>
  <w:style w:type="table" w:styleId="RenkliKlavuz">
    <w:name w:val="Colorful Grid"/>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RenkliKlavuzVurgu2">
    <w:name w:val="Renkli Kılavuz Vurgu 2"/>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RenkliKlavuzVurgu3">
    <w:name w:val="Renkli Kılavuz Vurgu 3"/>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RenkliKlavuzVurgu4">
    <w:name w:val="Renkli Kılavuz Vurgu 4"/>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RenkliKlavuzVurgu5">
    <w:name w:val="Renkli Kılavuz Vurgu 5"/>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RenkliKlavuzVurgu6">
    <w:name w:val="Renkli Kılavuz Vurgu 6"/>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RenkliListe">
    <w:name w:val="Colorful List"/>
    <w:basedOn w:val="NormalTablo"/>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RenkliListeVurgu2">
    <w:name w:val="Renkli Liste Vurgu 2"/>
    <w:basedOn w:val="NormalTablo"/>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RenkliListeVurgu3">
    <w:name w:val="Renkli Liste Vurgu 3"/>
    <w:basedOn w:val="NormalTablo"/>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RenkliListeVurgu4">
    <w:name w:val="Renkli Liste Vurgu 4"/>
    <w:basedOn w:val="NormalTablo"/>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RenkliListeVurgu5">
    <w:name w:val="Renkli Liste Vurgu 5"/>
    <w:basedOn w:val="NormalTablo"/>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RenkliListeVurgu6">
    <w:name w:val="Renkli Liste Vurgu 6"/>
    <w:basedOn w:val="NormalTablo"/>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RenkliGlgeleme">
    <w:name w:val="Colorful Shading"/>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RenkliGlgelemeVurgu4">
    <w:name w:val="Renkli Gölgeleme Vurgu 4"/>
    <w:basedOn w:val="NormalTablo"/>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Pr>
      <w:sz w:val="16"/>
    </w:rPr>
  </w:style>
  <w:style w:type="paragraph" w:customStyle="1" w:styleId="ekaklamametni">
    <w:name w:val="ek açıklama metni"/>
    <w:basedOn w:val="Normal"/>
    <w:link w:val="AklamaMetniKarakteri"/>
    <w:uiPriority w:val="99"/>
    <w:semiHidden/>
    <w:unhideWhenUsed/>
    <w:pPr>
      <w:spacing w:line="240" w:lineRule="auto"/>
    </w:pPr>
  </w:style>
  <w:style w:type="character" w:customStyle="1" w:styleId="AklamaMetniKarakteri">
    <w:name w:val="Açıklama Metni Karakteri"/>
    <w:basedOn w:val="VarsaylanParagrafYazTipi"/>
    <w:link w:val="ekaklamametni"/>
    <w:uiPriority w:val="99"/>
    <w:semiHidden/>
    <w:rPr>
      <w:sz w:val="20"/>
    </w:rPr>
  </w:style>
  <w:style w:type="paragraph" w:customStyle="1" w:styleId="ekaklamakonusu">
    <w:name w:val="ek açıklama konusu"/>
    <w:basedOn w:val="ekaklamametni"/>
    <w:next w:val="ekaklamametni"/>
    <w:link w:val="AklamaKonusuKarakteri"/>
    <w:uiPriority w:val="99"/>
    <w:semiHidden/>
    <w:unhideWhenUsed/>
    <w:rPr>
      <w:b/>
      <w:bCs/>
    </w:rPr>
  </w:style>
  <w:style w:type="character" w:customStyle="1" w:styleId="AklamaKonusuKarakteri">
    <w:name w:val="Açıklama Konusu Karakteri"/>
    <w:basedOn w:val="AklamaMetniKarakteri"/>
    <w:link w:val="ekaklamakonusu"/>
    <w:uiPriority w:val="99"/>
    <w:semiHidden/>
    <w:rPr>
      <w:b/>
      <w:bCs/>
      <w:sz w:val="20"/>
    </w:rPr>
  </w:style>
  <w:style w:type="table" w:styleId="KoyuListe">
    <w:name w:val="Dark List"/>
    <w:basedOn w:val="NormalTablo"/>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KoyuListeVurgu2">
    <w:name w:val="Koyu Liste Vurgu 2"/>
    <w:basedOn w:val="NormalTablo"/>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KoyuListeVurgu3">
    <w:name w:val="Koyu Liste Vurgu 3"/>
    <w:basedOn w:val="NormalTablo"/>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KoyuListeVurgu4">
    <w:name w:val="Koyu Liste Vurgu 4"/>
    <w:basedOn w:val="NormalTablo"/>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KoyuListeVurgu5">
    <w:name w:val="Koyu Liste Vurgu 5"/>
    <w:basedOn w:val="NormalTablo"/>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KoyuListeVurgu6">
    <w:name w:val="Koyu Liste Vurgu 6"/>
    <w:basedOn w:val="NormalTablo"/>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Tarih">
    <w:name w:val="Date"/>
    <w:basedOn w:val="Normal"/>
    <w:next w:val="Normal"/>
    <w:link w:val="TarihChar"/>
    <w:uiPriority w:val="99"/>
    <w:semiHidden/>
    <w:unhideWhenUsed/>
  </w:style>
  <w:style w:type="character" w:customStyle="1" w:styleId="TarihChar">
    <w:name w:val="Tarih Char"/>
    <w:basedOn w:val="VarsaylanParagrafYazTipi"/>
    <w:link w:val="Tarih"/>
    <w:uiPriority w:val="99"/>
    <w:semiHidden/>
  </w:style>
  <w:style w:type="paragraph" w:styleId="BelgeBalantlar">
    <w:name w:val="Document Map"/>
    <w:basedOn w:val="Normal"/>
    <w:link w:val="BelgeBalantlarChar"/>
    <w:uiPriority w:val="99"/>
    <w:semiHidden/>
    <w:unhideWhenUsed/>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Pr>
      <w:rFonts w:ascii="Tahoma" w:hAnsi="Tahoma" w:cs="Tahoma"/>
      <w:sz w:val="16"/>
    </w:rPr>
  </w:style>
  <w:style w:type="paragraph" w:customStyle="1" w:styleId="E-Postamzas">
    <w:name w:val="E-Posta İmzası"/>
    <w:basedOn w:val="Normal"/>
    <w:link w:val="E-PostamzasKarakteri"/>
    <w:uiPriority w:val="99"/>
    <w:semiHidden/>
    <w:unhideWhenUsed/>
    <w:pPr>
      <w:spacing w:after="0" w:line="240" w:lineRule="auto"/>
    </w:pPr>
  </w:style>
  <w:style w:type="character" w:customStyle="1" w:styleId="E-PostamzasKarakteri">
    <w:name w:val="E-Posta İmzası Karakteri"/>
    <w:basedOn w:val="VarsaylanParagrafYazTipi"/>
    <w:link w:val="E-Postamzas"/>
    <w:uiPriority w:val="99"/>
    <w:semiHidden/>
  </w:style>
  <w:style w:type="character" w:styleId="Vurgu">
    <w:name w:val="Emphasis"/>
    <w:basedOn w:val="VarsaylanParagrafYazTipi"/>
    <w:uiPriority w:val="20"/>
    <w:semiHidden/>
    <w:unhideWhenUsed/>
    <w:rPr>
      <w:i/>
      <w:iCs/>
    </w:rPr>
  </w:style>
  <w:style w:type="character" w:customStyle="1" w:styleId="sonnotreferans">
    <w:name w:val="son not referansı"/>
    <w:basedOn w:val="VarsaylanParagrafYazTipi"/>
    <w:uiPriority w:val="99"/>
    <w:semiHidden/>
    <w:unhideWhenUsed/>
    <w:rPr>
      <w:vertAlign w:val="superscript"/>
    </w:rPr>
  </w:style>
  <w:style w:type="paragraph" w:customStyle="1" w:styleId="sonnotmetni">
    <w:name w:val="son not metni"/>
    <w:basedOn w:val="Normal"/>
    <w:link w:val="SonNotMetniKarakteri"/>
    <w:uiPriority w:val="99"/>
    <w:semiHidden/>
    <w:unhideWhenUsed/>
    <w:pPr>
      <w:spacing w:after="0" w:line="240" w:lineRule="auto"/>
    </w:pPr>
  </w:style>
  <w:style w:type="character" w:customStyle="1" w:styleId="SonNotMetniKarakteri">
    <w:name w:val="Son Not Metni Karakteri"/>
    <w:basedOn w:val="VarsaylanParagrafYazTipi"/>
    <w:link w:val="sonnotmetni"/>
    <w:uiPriority w:val="99"/>
    <w:semiHidden/>
    <w:rPr>
      <w:sz w:val="20"/>
    </w:rPr>
  </w:style>
  <w:style w:type="paragraph" w:customStyle="1" w:styleId="mektupadresi">
    <w:name w:val="mektup adresi"/>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Pr>
      <w:color w:val="969696" w:themeColor="followedHyperlink"/>
      <w:u w:val="single"/>
    </w:rPr>
  </w:style>
  <w:style w:type="character" w:customStyle="1" w:styleId="dipnotreferans">
    <w:name w:val="dipnot referansı"/>
    <w:basedOn w:val="VarsaylanParagrafYazTipi"/>
    <w:uiPriority w:val="99"/>
    <w:semiHidden/>
    <w:unhideWhenUsed/>
    <w:rPr>
      <w:vertAlign w:val="superscript"/>
    </w:rPr>
  </w:style>
  <w:style w:type="paragraph" w:customStyle="1" w:styleId="dipnotmetni">
    <w:name w:val="dipnot metni"/>
    <w:basedOn w:val="Normal"/>
    <w:link w:val="DipnotMetniKarakteri"/>
    <w:uiPriority w:val="99"/>
    <w:semiHidden/>
    <w:unhideWhenUsed/>
    <w:pPr>
      <w:spacing w:after="0" w:line="240" w:lineRule="auto"/>
    </w:pPr>
  </w:style>
  <w:style w:type="character" w:customStyle="1" w:styleId="DipnotMetniKarakteri">
    <w:name w:val="Dipnot Metni Karakteri"/>
    <w:basedOn w:val="VarsaylanParagrafYazTipi"/>
    <w:link w:val="dipnotmetni"/>
    <w:uiPriority w:val="99"/>
    <w:semiHidden/>
    <w:rPr>
      <w:sz w:val="20"/>
    </w:rPr>
  </w:style>
  <w:style w:type="character" w:customStyle="1" w:styleId="Balk3Karakteri">
    <w:name w:val="Başlık 3 Karakteri"/>
    <w:basedOn w:val="VarsaylanParagrafYazTipi"/>
    <w:link w:val="balk30"/>
    <w:uiPriority w:val="1"/>
    <w:rPr>
      <w:rFonts w:asciiTheme="majorHAnsi" w:eastAsiaTheme="majorEastAsia" w:hAnsiTheme="majorHAnsi" w:cstheme="majorBidi"/>
      <w:b/>
      <w:bCs/>
      <w:color w:val="7E97AD" w:themeColor="accent1"/>
      <w:kern w:val="20"/>
      <w14:ligatures w14:val="standardContextual"/>
    </w:rPr>
  </w:style>
  <w:style w:type="character" w:customStyle="1" w:styleId="Balk4Karakteri">
    <w:name w:val="Başlık 4 Karakteri"/>
    <w:basedOn w:val="VarsaylanParagrafYazTipi"/>
    <w:link w:val="balk40"/>
    <w:uiPriority w:val="18"/>
    <w:semiHidden/>
    <w:rPr>
      <w:rFonts w:asciiTheme="majorHAnsi" w:eastAsiaTheme="majorEastAsia" w:hAnsiTheme="majorHAnsi" w:cstheme="majorBidi"/>
      <w:b/>
      <w:bCs/>
      <w:i/>
      <w:iCs/>
      <w:color w:val="7E97AD" w:themeColor="accent1"/>
      <w:kern w:val="20"/>
    </w:rPr>
  </w:style>
  <w:style w:type="character" w:customStyle="1" w:styleId="Balk5Karakteri">
    <w:name w:val="Başlık 5 Karakteri"/>
    <w:basedOn w:val="VarsaylanParagrafYazTipi"/>
    <w:link w:val="balk50"/>
    <w:uiPriority w:val="18"/>
    <w:semiHidden/>
    <w:rPr>
      <w:rFonts w:asciiTheme="majorHAnsi" w:eastAsiaTheme="majorEastAsia" w:hAnsiTheme="majorHAnsi" w:cstheme="majorBidi"/>
      <w:color w:val="394B5A" w:themeColor="accent1" w:themeShade="7F"/>
      <w:kern w:val="20"/>
    </w:rPr>
  </w:style>
  <w:style w:type="character" w:customStyle="1" w:styleId="Balk6Karakteri">
    <w:name w:val="Başlık 6 Karakteri"/>
    <w:basedOn w:val="VarsaylanParagrafYazTipi"/>
    <w:link w:val="balk60"/>
    <w:uiPriority w:val="18"/>
    <w:semiHidden/>
    <w:rPr>
      <w:rFonts w:asciiTheme="majorHAnsi" w:eastAsiaTheme="majorEastAsia" w:hAnsiTheme="majorHAnsi" w:cstheme="majorBidi"/>
      <w:i/>
      <w:iCs/>
      <w:color w:val="394B5A" w:themeColor="accent1" w:themeShade="7F"/>
      <w:kern w:val="20"/>
    </w:rPr>
  </w:style>
  <w:style w:type="character" w:customStyle="1" w:styleId="Balk7Karakteri">
    <w:name w:val="Başlık 7 Karakteri"/>
    <w:basedOn w:val="VarsaylanParagrafYazTipi"/>
    <w:link w:val="balk70"/>
    <w:uiPriority w:val="18"/>
    <w:semiHidden/>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0"/>
    <w:uiPriority w:val="18"/>
    <w:semiHidden/>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0"/>
    <w:uiPriority w:val="18"/>
    <w:semiHidden/>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style>
  <w:style w:type="paragraph" w:customStyle="1" w:styleId="HTMLAdres">
    <w:name w:val="HTML Adres"/>
    <w:basedOn w:val="Normal"/>
    <w:link w:val="HTMLAdresiChar"/>
    <w:uiPriority w:val="99"/>
    <w:semiHidden/>
    <w:unhideWhenUsed/>
    <w:pPr>
      <w:spacing w:after="0" w:line="240" w:lineRule="auto"/>
    </w:pPr>
    <w:rPr>
      <w:i/>
      <w:iCs/>
    </w:rPr>
  </w:style>
  <w:style w:type="character" w:customStyle="1" w:styleId="HTMLAdresiChar">
    <w:name w:val="HTML Adresi Char"/>
    <w:basedOn w:val="VarsaylanParagrafYazTipi"/>
    <w:link w:val="HTMLAdres"/>
    <w:uiPriority w:val="99"/>
    <w:semiHidden/>
    <w:rPr>
      <w:i/>
      <w:iCs/>
    </w:rPr>
  </w:style>
  <w:style w:type="character" w:customStyle="1" w:styleId="HTMLAlnts">
    <w:name w:val="HTML Alıntısı"/>
    <w:basedOn w:val="VarsaylanParagrafYazTipi"/>
    <w:uiPriority w:val="99"/>
    <w:semiHidden/>
    <w:unhideWhenUsed/>
    <w:rPr>
      <w:i/>
      <w:iCs/>
    </w:rPr>
  </w:style>
  <w:style w:type="character" w:styleId="HTMLKodu">
    <w:name w:val="HTML Code"/>
    <w:basedOn w:val="VarsaylanParagrafYazTipi"/>
    <w:uiPriority w:val="99"/>
    <w:semiHidden/>
    <w:unhideWhenUsed/>
    <w:rPr>
      <w:rFonts w:ascii="Consolas" w:hAnsi="Consolas" w:cs="Consolas"/>
      <w:sz w:val="20"/>
    </w:rPr>
  </w:style>
  <w:style w:type="character" w:styleId="HTMLTanm">
    <w:name w:val="HTML Definition"/>
    <w:basedOn w:val="VarsaylanParagrafYazTipi"/>
    <w:uiPriority w:val="99"/>
    <w:semiHidden/>
    <w:unhideWhenUsed/>
    <w:rPr>
      <w:i/>
      <w:iCs/>
    </w:rPr>
  </w:style>
  <w:style w:type="character" w:styleId="HTMLKlavye">
    <w:name w:val="HTML Keyboard"/>
    <w:basedOn w:val="VarsaylanParagrafYazTipi"/>
    <w:uiPriority w:val="99"/>
    <w:semiHidden/>
    <w:unhideWhenUsed/>
    <w:rPr>
      <w:rFonts w:ascii="Consolas" w:hAnsi="Consolas" w:cs="Consolas"/>
      <w:sz w:val="20"/>
    </w:rPr>
  </w:style>
  <w:style w:type="paragraph" w:styleId="HTMLncedenBiimlendirilmi">
    <w:name w:val="HTML Preformatted"/>
    <w:basedOn w:val="Normal"/>
    <w:link w:val="HTMLncedenBiimlendirilmiChar"/>
    <w:uiPriority w:val="99"/>
    <w:semiHidden/>
    <w:unhideWhenUsed/>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Pr>
      <w:rFonts w:ascii="Consolas" w:hAnsi="Consolas" w:cs="Consolas"/>
      <w:sz w:val="20"/>
    </w:rPr>
  </w:style>
  <w:style w:type="character" w:styleId="HTMLrnek">
    <w:name w:val="HTML Sample"/>
    <w:basedOn w:val="VarsaylanParagrafYazTipi"/>
    <w:uiPriority w:val="99"/>
    <w:semiHidden/>
    <w:unhideWhenUsed/>
    <w:rPr>
      <w:rFonts w:ascii="Consolas" w:hAnsi="Consolas" w:cs="Consolas"/>
      <w:sz w:val="24"/>
    </w:rPr>
  </w:style>
  <w:style w:type="character" w:styleId="HTMLDaktilo">
    <w:name w:val="HTML Typewriter"/>
    <w:basedOn w:val="VarsaylanParagrafYazTipi"/>
    <w:uiPriority w:val="99"/>
    <w:semiHidden/>
    <w:unhideWhenUsed/>
    <w:rPr>
      <w:rFonts w:ascii="Consolas" w:hAnsi="Consolas" w:cs="Consolas"/>
      <w:sz w:val="20"/>
    </w:rPr>
  </w:style>
  <w:style w:type="character" w:styleId="HTMLDeiken">
    <w:name w:val="HTML Variable"/>
    <w:basedOn w:val="VarsaylanParagrafYazTipi"/>
    <w:uiPriority w:val="99"/>
    <w:semiHidden/>
    <w:unhideWhenUsed/>
    <w:rPr>
      <w:i/>
      <w:iCs/>
    </w:rPr>
  </w:style>
  <w:style w:type="character" w:styleId="Kpr">
    <w:name w:val="Hyperlink"/>
    <w:basedOn w:val="VarsaylanParagrafYazTipi"/>
    <w:uiPriority w:val="99"/>
    <w:unhideWhenUsed/>
    <w:rPr>
      <w:color w:val="646464" w:themeColor="hyperlink"/>
      <w:u w:val="single"/>
    </w:rPr>
  </w:style>
  <w:style w:type="paragraph" w:customStyle="1" w:styleId="dizin1">
    <w:name w:val="dizin 1"/>
    <w:basedOn w:val="Normal"/>
    <w:next w:val="Normal"/>
    <w:autoRedefine/>
    <w:uiPriority w:val="99"/>
    <w:semiHidden/>
    <w:unhideWhenUsed/>
    <w:pPr>
      <w:spacing w:after="0" w:line="240" w:lineRule="auto"/>
      <w:ind w:left="220" w:hanging="220"/>
    </w:pPr>
  </w:style>
  <w:style w:type="paragraph" w:customStyle="1" w:styleId="dizin2">
    <w:name w:val="dizin 2"/>
    <w:basedOn w:val="Normal"/>
    <w:next w:val="Normal"/>
    <w:autoRedefine/>
    <w:uiPriority w:val="99"/>
    <w:semiHidden/>
    <w:unhideWhenUsed/>
    <w:pPr>
      <w:spacing w:after="0" w:line="240" w:lineRule="auto"/>
      <w:ind w:left="440" w:hanging="220"/>
    </w:pPr>
  </w:style>
  <w:style w:type="paragraph" w:customStyle="1" w:styleId="dizin3">
    <w:name w:val="dizin 3"/>
    <w:basedOn w:val="Normal"/>
    <w:next w:val="Normal"/>
    <w:autoRedefine/>
    <w:uiPriority w:val="99"/>
    <w:semiHidden/>
    <w:unhideWhenUsed/>
    <w:pPr>
      <w:spacing w:after="0" w:line="240" w:lineRule="auto"/>
      <w:ind w:left="660" w:hanging="220"/>
    </w:pPr>
  </w:style>
  <w:style w:type="paragraph" w:customStyle="1" w:styleId="dizin4">
    <w:name w:val="dizin 4"/>
    <w:basedOn w:val="Normal"/>
    <w:next w:val="Normal"/>
    <w:autoRedefine/>
    <w:uiPriority w:val="99"/>
    <w:semiHidden/>
    <w:unhideWhenUsed/>
    <w:pPr>
      <w:spacing w:after="0" w:line="240" w:lineRule="auto"/>
      <w:ind w:left="880" w:hanging="220"/>
    </w:pPr>
  </w:style>
  <w:style w:type="paragraph" w:customStyle="1" w:styleId="dizin5">
    <w:name w:val="dizin 5"/>
    <w:basedOn w:val="Normal"/>
    <w:next w:val="Normal"/>
    <w:autoRedefine/>
    <w:uiPriority w:val="99"/>
    <w:semiHidden/>
    <w:unhideWhenUsed/>
    <w:pPr>
      <w:spacing w:after="0" w:line="240" w:lineRule="auto"/>
      <w:ind w:left="1100" w:hanging="220"/>
    </w:pPr>
  </w:style>
  <w:style w:type="paragraph" w:customStyle="1" w:styleId="dizin6">
    <w:name w:val="dizin 6"/>
    <w:basedOn w:val="Normal"/>
    <w:next w:val="Normal"/>
    <w:autoRedefine/>
    <w:uiPriority w:val="99"/>
    <w:semiHidden/>
    <w:unhideWhenUsed/>
    <w:pPr>
      <w:spacing w:after="0" w:line="240" w:lineRule="auto"/>
      <w:ind w:left="1320" w:hanging="220"/>
    </w:pPr>
  </w:style>
  <w:style w:type="paragraph" w:customStyle="1" w:styleId="dizin7">
    <w:name w:val="dizin 7"/>
    <w:basedOn w:val="Normal"/>
    <w:next w:val="Normal"/>
    <w:autoRedefine/>
    <w:uiPriority w:val="99"/>
    <w:semiHidden/>
    <w:unhideWhenUsed/>
    <w:pPr>
      <w:spacing w:after="0" w:line="240" w:lineRule="auto"/>
      <w:ind w:left="1540" w:hanging="220"/>
    </w:pPr>
  </w:style>
  <w:style w:type="paragraph" w:customStyle="1" w:styleId="dizin8">
    <w:name w:val="dizin 8"/>
    <w:basedOn w:val="Normal"/>
    <w:next w:val="Normal"/>
    <w:autoRedefine/>
    <w:uiPriority w:val="99"/>
    <w:semiHidden/>
    <w:unhideWhenUsed/>
    <w:pPr>
      <w:spacing w:after="0" w:line="240" w:lineRule="auto"/>
      <w:ind w:left="1760" w:hanging="220"/>
    </w:pPr>
  </w:style>
  <w:style w:type="paragraph" w:customStyle="1" w:styleId="dizin9">
    <w:name w:val="dizin 9"/>
    <w:basedOn w:val="Normal"/>
    <w:next w:val="Normal"/>
    <w:autoRedefine/>
    <w:uiPriority w:val="99"/>
    <w:semiHidden/>
    <w:unhideWhenUsed/>
    <w:pPr>
      <w:spacing w:after="0" w:line="240" w:lineRule="auto"/>
      <w:ind w:left="1980" w:hanging="220"/>
    </w:pPr>
  </w:style>
  <w:style w:type="paragraph" w:customStyle="1" w:styleId="dizinbal">
    <w:name w:val="dizin başlığı"/>
    <w:basedOn w:val="Normal"/>
    <w:next w:val="dizin1"/>
    <w:uiPriority w:val="99"/>
    <w:semiHidden/>
    <w:unhideWhenUsed/>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Pr>
      <w:b/>
      <w:bCs/>
      <w:i/>
      <w:iCs/>
      <w:color w:val="7E97AD" w:themeColor="accent1"/>
    </w:rPr>
  </w:style>
  <w:style w:type="paragraph" w:customStyle="1" w:styleId="GlAlnt1">
    <w:name w:val="Güçlü Alıntı1"/>
    <w:basedOn w:val="Normal"/>
    <w:next w:val="Normal"/>
    <w:link w:val="GlAlntKarakteri"/>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GlAlntKarakteri">
    <w:name w:val="Güçlü Alıntı Karakteri"/>
    <w:basedOn w:val="VarsaylanParagrafYazTipi"/>
    <w:link w:val="GlAlnt1"/>
    <w:uiPriority w:val="30"/>
    <w:semiHidden/>
    <w:rPr>
      <w:b/>
      <w:bCs/>
      <w:i/>
      <w:iCs/>
      <w:color w:val="7E97AD" w:themeColor="accent1"/>
    </w:rPr>
  </w:style>
  <w:style w:type="character" w:styleId="GlBavuru">
    <w:name w:val="Intense Reference"/>
    <w:basedOn w:val="VarsaylanParagrafYazTipi"/>
    <w:uiPriority w:val="32"/>
    <w:semiHidden/>
    <w:unhideWhenUsed/>
    <w:rPr>
      <w:b/>
      <w:bCs/>
      <w:smallCaps/>
      <w:color w:val="CC8E60" w:themeColor="accent2"/>
      <w:spacing w:val="5"/>
      <w:u w:val="single"/>
    </w:rPr>
  </w:style>
  <w:style w:type="table" w:styleId="AkKlavuz">
    <w:name w:val="Light Grid"/>
    <w:basedOn w:val="NormalTablo"/>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AkKlavuzVurgu2">
    <w:name w:val="Açık Kılavuz Vurgu 2"/>
    <w:basedOn w:val="NormalTablo"/>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AkKlavuzVurgu3">
    <w:name w:val="Açık Kılavuz Vurgu 3"/>
    <w:basedOn w:val="NormalTablo"/>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AkKlavuzVurgu4">
    <w:name w:val="Açık Kılavuz Vurgu 4"/>
    <w:basedOn w:val="NormalTablo"/>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AkKlavuzVurgu5">
    <w:name w:val="Açık Kılavuz Vurgu 5"/>
    <w:basedOn w:val="NormalTablo"/>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AkKlavuzVurgu6">
    <w:name w:val="Açık Kılavuz Vurgu 6"/>
    <w:basedOn w:val="NormalTablo"/>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kListe">
    <w:name w:val="Light List"/>
    <w:basedOn w:val="NormalTablo"/>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AkListeVurgu2">
    <w:name w:val="Açık Liste Vurgu 2"/>
    <w:basedOn w:val="NormalTablo"/>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AkListeVurgu3">
    <w:name w:val="Açık Liste Vurgu 3"/>
    <w:basedOn w:val="NormalTablo"/>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AkListeVurgu4">
    <w:name w:val="Açık Liste Vurgu 4"/>
    <w:basedOn w:val="NormalTablo"/>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kListeVurgu5">
    <w:name w:val="Açık Liste Vurgu 5"/>
    <w:basedOn w:val="NormalTablo"/>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AkListeVurgu6">
    <w:name w:val="Açık Liste Vurgu 6"/>
    <w:basedOn w:val="NormalTablo"/>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kGlgeleme">
    <w:name w:val="Light Shading"/>
    <w:basedOn w:val="NormalTabl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AkGlgelemeVurgu2">
    <w:name w:val="Açık Gölgeleme Vurgu 2"/>
    <w:basedOn w:val="NormalTablo"/>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AkGlgelemeVurgu3">
    <w:name w:val="Açık Gölgeleme Vurgu 3"/>
    <w:basedOn w:val="NormalTablo"/>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AkGlgelemeVurgu4">
    <w:name w:val="Açık Gölgeleme Vurgu 4"/>
    <w:basedOn w:val="NormalTablo"/>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AkGlgelemeVurgu5">
    <w:name w:val="Açık Gölgeleme Vurgu 5"/>
    <w:basedOn w:val="NormalTablo"/>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AkGlgelemeVurgu6">
    <w:name w:val="Açık Gölgeleme Vurgu 6"/>
    <w:basedOn w:val="NormalTablo"/>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atrnumaras">
    <w:name w:val="satır numarası"/>
    <w:basedOn w:val="VarsaylanParagrafYazTipi"/>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customStyle="1" w:styleId="ListeMaddeareti">
    <w:name w:val="Liste Madde İşareti"/>
    <w:basedOn w:val="Normal"/>
    <w:uiPriority w:val="1"/>
    <w:unhideWhenUsed/>
    <w:qFormat/>
    <w:pPr>
      <w:numPr>
        <w:numId w:val="1"/>
      </w:numPr>
      <w:spacing w:after="40"/>
    </w:pPr>
  </w:style>
  <w:style w:type="paragraph" w:customStyle="1" w:styleId="ListeMaddeareti2">
    <w:name w:val="Liste Madde İşareti 2"/>
    <w:basedOn w:val="Normal"/>
    <w:uiPriority w:val="99"/>
    <w:semiHidden/>
    <w:unhideWhenUsed/>
    <w:pPr>
      <w:numPr>
        <w:numId w:val="2"/>
      </w:numPr>
      <w:contextualSpacing/>
    </w:pPr>
  </w:style>
  <w:style w:type="paragraph" w:customStyle="1" w:styleId="ListeMaddeareti3">
    <w:name w:val="Liste Madde İşareti 3"/>
    <w:basedOn w:val="Normal"/>
    <w:uiPriority w:val="99"/>
    <w:semiHidden/>
    <w:unhideWhenUsed/>
    <w:pPr>
      <w:numPr>
        <w:numId w:val="3"/>
      </w:numPr>
      <w:contextualSpacing/>
    </w:pPr>
  </w:style>
  <w:style w:type="paragraph" w:customStyle="1" w:styleId="ListeMaddeareti4">
    <w:name w:val="Liste Madde İşareti 4"/>
    <w:basedOn w:val="Normal"/>
    <w:uiPriority w:val="99"/>
    <w:semiHidden/>
    <w:unhideWhenUsed/>
    <w:pPr>
      <w:numPr>
        <w:numId w:val="4"/>
      </w:numPr>
      <w:contextualSpacing/>
    </w:pPr>
  </w:style>
  <w:style w:type="paragraph" w:customStyle="1" w:styleId="ListeMaddeareti5">
    <w:name w:val="Liste Madde İşareti 5"/>
    <w:basedOn w:val="Normal"/>
    <w:uiPriority w:val="99"/>
    <w:semiHidden/>
    <w:unhideWhenUsed/>
    <w:pPr>
      <w:numPr>
        <w:numId w:val="5"/>
      </w:numPr>
      <w:contextualSpacing/>
    </w:pPr>
  </w:style>
  <w:style w:type="paragraph" w:styleId="ListeDevam">
    <w:name w:val="List Continue"/>
    <w:basedOn w:val="Normal"/>
    <w:uiPriority w:val="99"/>
    <w:semiHidden/>
    <w:unhideWhenUsed/>
    <w:pPr>
      <w:spacing w:after="120"/>
      <w:ind w:left="360"/>
      <w:contextualSpacing/>
    </w:pPr>
  </w:style>
  <w:style w:type="paragraph" w:styleId="ListeDevam2">
    <w:name w:val="List Continue 2"/>
    <w:basedOn w:val="Normal"/>
    <w:uiPriority w:val="99"/>
    <w:semiHidden/>
    <w:unhideWhenUsed/>
    <w:pPr>
      <w:spacing w:after="120"/>
      <w:ind w:left="720"/>
      <w:contextualSpacing/>
    </w:pPr>
  </w:style>
  <w:style w:type="paragraph" w:styleId="ListeDevam3">
    <w:name w:val="List Continue 3"/>
    <w:basedOn w:val="Normal"/>
    <w:uiPriority w:val="99"/>
    <w:semiHidden/>
    <w:unhideWhenUsed/>
    <w:pPr>
      <w:spacing w:after="120"/>
      <w:ind w:left="1080"/>
      <w:contextualSpacing/>
    </w:pPr>
  </w:style>
  <w:style w:type="paragraph" w:styleId="ListeDevam4">
    <w:name w:val="List Continue 4"/>
    <w:basedOn w:val="Normal"/>
    <w:uiPriority w:val="99"/>
    <w:semiHidden/>
    <w:unhideWhenUsed/>
    <w:pPr>
      <w:spacing w:after="120"/>
      <w:ind w:left="1440"/>
      <w:contextualSpacing/>
    </w:pPr>
  </w:style>
  <w:style w:type="paragraph" w:styleId="ListeDevam5">
    <w:name w:val="List Continue 5"/>
    <w:basedOn w:val="Normal"/>
    <w:uiPriority w:val="99"/>
    <w:semiHidden/>
    <w:unhideWhenUsed/>
    <w:pPr>
      <w:spacing w:after="120"/>
      <w:ind w:left="1800"/>
      <w:contextualSpacing/>
    </w:pPr>
  </w:style>
  <w:style w:type="paragraph" w:styleId="ListeNumaras">
    <w:name w:val="List Number"/>
    <w:basedOn w:val="Normal"/>
    <w:uiPriority w:val="1"/>
    <w:unhideWhenUsed/>
    <w:qFormat/>
    <w:pPr>
      <w:numPr>
        <w:numId w:val="19"/>
      </w:numPr>
      <w:contextualSpacing/>
    </w:pPr>
  </w:style>
  <w:style w:type="paragraph" w:styleId="ListeNumaras2">
    <w:name w:val="List Number 2"/>
    <w:basedOn w:val="Normal"/>
    <w:uiPriority w:val="1"/>
    <w:unhideWhenUsed/>
    <w:qFormat/>
    <w:pPr>
      <w:numPr>
        <w:ilvl w:val="1"/>
        <w:numId w:val="19"/>
      </w:numPr>
      <w:contextualSpacing/>
    </w:pPr>
  </w:style>
  <w:style w:type="paragraph" w:styleId="ListeNumaras3">
    <w:name w:val="List Number 3"/>
    <w:basedOn w:val="Normal"/>
    <w:uiPriority w:val="18"/>
    <w:unhideWhenUsed/>
    <w:qFormat/>
    <w:pPr>
      <w:numPr>
        <w:ilvl w:val="2"/>
        <w:numId w:val="19"/>
      </w:numPr>
      <w:contextualSpacing/>
    </w:pPr>
  </w:style>
  <w:style w:type="paragraph" w:styleId="ListeNumaras4">
    <w:name w:val="List Number 4"/>
    <w:basedOn w:val="Normal"/>
    <w:uiPriority w:val="18"/>
    <w:semiHidden/>
    <w:unhideWhenUsed/>
    <w:pPr>
      <w:numPr>
        <w:ilvl w:val="3"/>
        <w:numId w:val="19"/>
      </w:numPr>
      <w:contextualSpacing/>
    </w:pPr>
  </w:style>
  <w:style w:type="paragraph" w:styleId="ListeNumaras5">
    <w:name w:val="List Number 5"/>
    <w:basedOn w:val="Normal"/>
    <w:uiPriority w:val="18"/>
    <w:semiHidden/>
    <w:unhideWhenUsed/>
    <w:pPr>
      <w:numPr>
        <w:ilvl w:val="4"/>
        <w:numId w:val="19"/>
      </w:numPr>
      <w:contextualSpacing/>
    </w:pPr>
  </w:style>
  <w:style w:type="paragraph" w:styleId="ListeParagraf">
    <w:name w:val="List Paragraph"/>
    <w:basedOn w:val="Normal"/>
    <w:uiPriority w:val="34"/>
    <w:unhideWhenUsed/>
    <w:qFormat/>
    <w:pPr>
      <w:ind w:left="720"/>
      <w:contextualSpacing/>
    </w:pPr>
  </w:style>
  <w:style w:type="paragraph" w:customStyle="1" w:styleId="makro">
    <w:name w:val="makro"/>
    <w:link w:val="MakroMetniKarakter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Pr>
      <w:rFonts w:ascii="Consolas" w:hAnsi="Consolas" w:cs="Consolas"/>
      <w:sz w:val="20"/>
    </w:rPr>
  </w:style>
  <w:style w:type="table" w:styleId="OrtaKlavuz1">
    <w:name w:val="Medium Grid 1"/>
    <w:basedOn w:val="NormalTablo"/>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OrtaKlavuz1Vurgu2">
    <w:name w:val="Orta Kılavuz 1 Vurgu 2"/>
    <w:basedOn w:val="NormalTablo"/>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OrtaKlavuz1Vurgu3">
    <w:name w:val="Orta Kılavuz 1 Vurgu 3"/>
    <w:basedOn w:val="NormalTablo"/>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OrtaKlavuz1Vurgu4">
    <w:name w:val="Orta Kılavuz 1 Vurgu 4"/>
    <w:basedOn w:val="NormalTablo"/>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OrtaKlavuz1Vurgu5">
    <w:name w:val="Orta Kılavuz 1 Vurgu 5"/>
    <w:basedOn w:val="NormalTablo"/>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OrtaKlavuz1Vurgu6">
    <w:name w:val="Orta Kılavuz 1 Vurgu 6"/>
    <w:basedOn w:val="NormalTablo"/>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OrtaKlavuz2">
    <w:name w:val="Medium Grid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OrtaKlavuz3Vurgu2">
    <w:name w:val="Orta Kılavuz 3 Vurgu 2"/>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OrtaKlavuz3Vurgu3">
    <w:name w:val="Orta Kılavuz 3 Vurgu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OrtaKlavuz3Vurgu4">
    <w:name w:val="Orta Kılavuz 3 Vurgu 4"/>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OrtaKlavuz3Vurgu5">
    <w:name w:val="Orta Kılavuz 3 Vurgu 5"/>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OrtaKlavuz3Vurgu6">
    <w:name w:val="Orta Kılavuz 3 Vurgu 6"/>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OrtaListe1">
    <w:name w:val="Medium List 1"/>
    <w:basedOn w:val="NormalTablo"/>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OrtaListe1Vurgu2">
    <w:name w:val="Orta Liste 1 Vurgu 2"/>
    <w:basedOn w:val="NormalTablo"/>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OrtaListe1Vurgu3">
    <w:name w:val="Orta Liste 1 Vurgu 3"/>
    <w:basedOn w:val="NormalTablo"/>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OrtaListe1Vurgu4">
    <w:name w:val="Orta Liste 1 Vurgu 4"/>
    <w:basedOn w:val="NormalTablo"/>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OrtaListe1Vurgu5">
    <w:name w:val="Orta Liste 1 Vurgu 5"/>
    <w:basedOn w:val="NormalTablo"/>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OrtaListe1Vurgu6">
    <w:name w:val="Orta Liste 1 Vurgu 6"/>
    <w:basedOn w:val="NormalTablo"/>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OrtaListe2">
    <w:name w:val="Medium List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Girinti">
    <w:name w:val="Normal Indent"/>
    <w:basedOn w:val="Normal"/>
    <w:uiPriority w:val="99"/>
    <w:semiHidden/>
    <w:unhideWhenUsed/>
    <w:pPr>
      <w:ind w:left="720"/>
    </w:pPr>
  </w:style>
  <w:style w:type="paragraph" w:styleId="NotBal">
    <w:name w:val="Note Heading"/>
    <w:basedOn w:val="Normal"/>
    <w:next w:val="Normal"/>
    <w:link w:val="NotBalChar"/>
    <w:uiPriority w:val="99"/>
    <w:semiHidden/>
    <w:unhideWhenUsed/>
    <w:pPr>
      <w:spacing w:after="0" w:line="240" w:lineRule="auto"/>
    </w:pPr>
  </w:style>
  <w:style w:type="character" w:customStyle="1" w:styleId="NotBalChar">
    <w:name w:val="Not Başlığı Char"/>
    <w:basedOn w:val="VarsaylanParagrafYazTipi"/>
    <w:link w:val="NotBal"/>
    <w:uiPriority w:val="99"/>
    <w:semiHidden/>
  </w:style>
  <w:style w:type="character" w:customStyle="1" w:styleId="sayfanumaras">
    <w:name w:val="sayfa numarası"/>
    <w:basedOn w:val="VarsaylanParagrafYazTipi"/>
    <w:uiPriority w:val="99"/>
    <w:semiHidden/>
    <w:unhideWhenUsed/>
  </w:style>
  <w:style w:type="paragraph" w:styleId="DzMetin">
    <w:name w:val="Plain Text"/>
    <w:basedOn w:val="Normal"/>
    <w:link w:val="DzMetinChar"/>
    <w:uiPriority w:val="99"/>
    <w:semiHidden/>
    <w:unhideWhenUse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Pr>
      <w:rFonts w:ascii="Consolas" w:hAnsi="Consolas" w:cs="Consolas"/>
      <w:sz w:val="21"/>
    </w:rPr>
  </w:style>
  <w:style w:type="paragraph" w:styleId="Selamlama">
    <w:name w:val="Salutation"/>
    <w:basedOn w:val="Normal"/>
    <w:next w:val="Normal"/>
    <w:link w:val="SelamlamaChar"/>
    <w:uiPriority w:val="99"/>
    <w:semiHidden/>
    <w:unhideWhenUsed/>
  </w:style>
  <w:style w:type="character" w:customStyle="1" w:styleId="SelamlamaChar">
    <w:name w:val="Selamlama Char"/>
    <w:basedOn w:val="VarsaylanParagrafYazTipi"/>
    <w:link w:val="Selamlama"/>
    <w:uiPriority w:val="99"/>
    <w:semiHidden/>
  </w:style>
  <w:style w:type="paragraph" w:styleId="mza">
    <w:name w:val="Signature"/>
    <w:basedOn w:val="Normal"/>
    <w:link w:val="mzaChar"/>
    <w:uiPriority w:val="20"/>
    <w:unhideWhenUsed/>
    <w:qFormat/>
    <w:pPr>
      <w:spacing w:before="720" w:after="0" w:line="312" w:lineRule="auto"/>
      <w:contextualSpacing/>
    </w:pPr>
  </w:style>
  <w:style w:type="character" w:customStyle="1" w:styleId="mzaChar">
    <w:name w:val="İmza Char"/>
    <w:basedOn w:val="VarsaylanParagrafYazTipi"/>
    <w:link w:val="mza"/>
    <w:uiPriority w:val="20"/>
    <w:rPr>
      <w:kern w:val="20"/>
    </w:rPr>
  </w:style>
  <w:style w:type="character" w:customStyle="1" w:styleId="Kaln">
    <w:name w:val="Kalın"/>
    <w:basedOn w:val="VarsaylanParagrafYazTipi"/>
    <w:uiPriority w:val="1"/>
    <w:unhideWhenUsed/>
    <w:qFormat/>
    <w:rPr>
      <w:b/>
      <w:bCs/>
    </w:rPr>
  </w:style>
  <w:style w:type="paragraph" w:customStyle="1" w:styleId="AltBalk">
    <w:name w:val="Alt Başlık"/>
    <w:basedOn w:val="Normal"/>
    <w:next w:val="Normal"/>
    <w:link w:val="AltBalkKarakteri"/>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AltBalkKarakteri">
    <w:name w:val="Alt Başlık Karakteri"/>
    <w:basedOn w:val="VarsaylanParagrafYazTipi"/>
    <w:link w:val="AltBalk"/>
    <w:uiPriority w:val="19"/>
    <w:rPr>
      <w:rFonts w:asciiTheme="majorHAnsi" w:eastAsiaTheme="majorEastAsia" w:hAnsiTheme="majorHAnsi" w:cstheme="majorBidi"/>
      <w:caps/>
      <w:color w:val="7E97AD" w:themeColor="accent1"/>
      <w:kern w:val="20"/>
      <w:sz w:val="56"/>
    </w:rPr>
  </w:style>
  <w:style w:type="character" w:styleId="HafifVurgulama">
    <w:name w:val="Subtle Emphasis"/>
    <w:basedOn w:val="VarsaylanParagrafYazTipi"/>
    <w:uiPriority w:val="19"/>
    <w:semiHidden/>
    <w:unhideWhenUsed/>
    <w:rPr>
      <w:i/>
      <w:iCs/>
      <w:color w:val="808080" w:themeColor="text1" w:themeTint="7F"/>
    </w:rPr>
  </w:style>
  <w:style w:type="character" w:styleId="HafifBavuru">
    <w:name w:val="Subtle Reference"/>
    <w:basedOn w:val="VarsaylanParagrafYazTipi"/>
    <w:uiPriority w:val="31"/>
    <w:semiHidden/>
    <w:unhideWhenUsed/>
    <w:rPr>
      <w:smallCaps/>
      <w:color w:val="CC8E60" w:themeColor="accent2"/>
      <w:u w:val="single"/>
    </w:rPr>
  </w:style>
  <w:style w:type="table" w:styleId="Tablo3Befektler1">
    <w:name w:val="Table 3D effects 1"/>
    <w:basedOn w:val="NormalTablo"/>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pPr>
      <w:spacing w:after="0"/>
      <w:ind w:left="220" w:hanging="220"/>
    </w:pPr>
  </w:style>
  <w:style w:type="paragraph" w:customStyle="1" w:styleId="ekillertablosu">
    <w:name w:val="şekiller tablosu"/>
    <w:basedOn w:val="Normal"/>
    <w:next w:val="Normal"/>
    <w:uiPriority w:val="99"/>
    <w:semiHidden/>
    <w:unhideWhenUsed/>
    <w:pPr>
      <w:spacing w:after="0"/>
    </w:pPr>
  </w:style>
  <w:style w:type="table" w:styleId="TabloProfesyonel">
    <w:name w:val="Table Professional"/>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BalkKarakteri">
    <w:name w:val="Başlık Karakteri"/>
    <w:basedOn w:val="VarsaylanParagrafYazTipi"/>
    <w:link w:val="Balk"/>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kaynakabal">
    <w:name w:val="kaynakça başlığı"/>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pPr>
      <w:spacing w:after="100"/>
      <w:ind w:left="220"/>
    </w:pPr>
  </w:style>
  <w:style w:type="paragraph" w:customStyle="1" w:styleId="it3">
    <w:name w:val="içt 3"/>
    <w:basedOn w:val="Normal"/>
    <w:next w:val="Normal"/>
    <w:autoRedefine/>
    <w:uiPriority w:val="39"/>
    <w:semiHidden/>
    <w:unhideWhenUsed/>
    <w:pPr>
      <w:spacing w:after="100"/>
      <w:ind w:left="440"/>
    </w:pPr>
  </w:style>
  <w:style w:type="paragraph" w:customStyle="1" w:styleId="it4">
    <w:name w:val="içt 4"/>
    <w:basedOn w:val="Normal"/>
    <w:next w:val="Normal"/>
    <w:autoRedefine/>
    <w:uiPriority w:val="39"/>
    <w:semiHidden/>
    <w:unhideWhenUsed/>
    <w:pPr>
      <w:spacing w:after="100"/>
      <w:ind w:left="660"/>
    </w:pPr>
  </w:style>
  <w:style w:type="paragraph" w:customStyle="1" w:styleId="it5">
    <w:name w:val="içt 5"/>
    <w:basedOn w:val="Normal"/>
    <w:next w:val="Normal"/>
    <w:autoRedefine/>
    <w:uiPriority w:val="39"/>
    <w:semiHidden/>
    <w:unhideWhenUsed/>
    <w:pPr>
      <w:spacing w:after="100"/>
      <w:ind w:left="880"/>
    </w:pPr>
  </w:style>
  <w:style w:type="paragraph" w:customStyle="1" w:styleId="it6">
    <w:name w:val="içt 6"/>
    <w:basedOn w:val="Normal"/>
    <w:next w:val="Normal"/>
    <w:autoRedefine/>
    <w:uiPriority w:val="39"/>
    <w:semiHidden/>
    <w:unhideWhenUsed/>
    <w:pPr>
      <w:spacing w:after="100"/>
      <w:ind w:left="1100"/>
    </w:pPr>
  </w:style>
  <w:style w:type="paragraph" w:customStyle="1" w:styleId="it7">
    <w:name w:val="içt 7"/>
    <w:basedOn w:val="Normal"/>
    <w:next w:val="Normal"/>
    <w:autoRedefine/>
    <w:uiPriority w:val="39"/>
    <w:semiHidden/>
    <w:unhideWhenUsed/>
    <w:pPr>
      <w:spacing w:after="100"/>
      <w:ind w:left="1320"/>
    </w:pPr>
  </w:style>
  <w:style w:type="paragraph" w:customStyle="1" w:styleId="it8">
    <w:name w:val="içt 8"/>
    <w:basedOn w:val="Normal"/>
    <w:next w:val="Normal"/>
    <w:autoRedefine/>
    <w:uiPriority w:val="39"/>
    <w:semiHidden/>
    <w:unhideWhenUsed/>
    <w:pPr>
      <w:spacing w:after="100"/>
      <w:ind w:left="1540"/>
    </w:pPr>
  </w:style>
  <w:style w:type="paragraph" w:customStyle="1" w:styleId="it9">
    <w:name w:val="içt 9"/>
    <w:basedOn w:val="Normal"/>
    <w:next w:val="Normal"/>
    <w:autoRedefine/>
    <w:uiPriority w:val="39"/>
    <w:semiHidden/>
    <w:unhideWhenUsed/>
    <w:pPr>
      <w:spacing w:after="100"/>
      <w:ind w:left="1760"/>
    </w:pPr>
  </w:style>
  <w:style w:type="paragraph" w:styleId="TBal">
    <w:name w:val="TOC Heading"/>
    <w:aliases w:val="Kenar Çubuğu Başlığı"/>
    <w:basedOn w:val="balk10"/>
    <w:next w:val="Normal"/>
    <w:uiPriority w:val="39"/>
    <w:unhideWhenUsed/>
    <w:qFormat/>
    <w:pPr>
      <w:outlineLvl w:val="9"/>
    </w:pPr>
  </w:style>
  <w:style w:type="character" w:customStyle="1" w:styleId="AralkYokChar">
    <w:name w:val="Aralık Yok Char"/>
    <w:basedOn w:val="VarsaylanParagrafYazTipi"/>
    <w:link w:val="AralkYok"/>
    <w:uiPriority w:val="1"/>
  </w:style>
  <w:style w:type="paragraph" w:customStyle="1" w:styleId="TabloBal">
    <w:name w:val="Tablo Başlığı"/>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rketBilgisi">
    <w:name w:val="Şirket Bilgisi"/>
    <w:basedOn w:val="Normal"/>
    <w:uiPriority w:val="2"/>
    <w:qFormat/>
    <w:pPr>
      <w:spacing w:after="40"/>
    </w:pPr>
  </w:style>
  <w:style w:type="table" w:customStyle="1" w:styleId="MaliTablo">
    <w:name w:val="Mali Tablo"/>
    <w:basedOn w:val="NormalTablo"/>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YllkRapor">
    <w:name w:val="Yıllık Rapor"/>
    <w:uiPriority w:val="99"/>
    <w:pPr>
      <w:numPr>
        <w:numId w:val="17"/>
      </w:numPr>
    </w:pPr>
  </w:style>
  <w:style w:type="paragraph" w:customStyle="1" w:styleId="zet">
    <w:name w:val="Özet"/>
    <w:basedOn w:val="Normal"/>
    <w:uiPriority w:val="20"/>
    <w:qFormat/>
    <w:pPr>
      <w:spacing w:before="360" w:after="0" w:line="240" w:lineRule="auto"/>
      <w:ind w:left="432" w:right="1080"/>
    </w:pPr>
    <w:rPr>
      <w:i/>
      <w:iCs/>
      <w:color w:val="7F7F7F" w:themeColor="text1" w:themeTint="80"/>
      <w:sz w:val="28"/>
    </w:rPr>
  </w:style>
  <w:style w:type="paragraph" w:customStyle="1" w:styleId="TabloMetni">
    <w:name w:val="Tablo Metni"/>
    <w:basedOn w:val="Normal"/>
    <w:uiPriority w:val="10"/>
    <w:qFormat/>
    <w:pPr>
      <w:spacing w:before="60" w:after="60" w:line="240" w:lineRule="auto"/>
      <w:ind w:left="144" w:right="144"/>
    </w:pPr>
  </w:style>
  <w:style w:type="paragraph" w:customStyle="1" w:styleId="TabloTersBal">
    <w:name w:val="Tablo Ters Başlığı"/>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stBilgi0">
    <w:name w:val="header"/>
    <w:basedOn w:val="Normal"/>
    <w:link w:val="stBilgiChar"/>
    <w:uiPriority w:val="99"/>
    <w:unhideWhenUsed/>
    <w:rsid w:val="0058194A"/>
    <w:pPr>
      <w:tabs>
        <w:tab w:val="center" w:pos="4536"/>
        <w:tab w:val="right" w:pos="9072"/>
      </w:tabs>
      <w:spacing w:before="0" w:after="0" w:line="240" w:lineRule="auto"/>
    </w:pPr>
  </w:style>
  <w:style w:type="character" w:customStyle="1" w:styleId="stBilgiChar">
    <w:name w:val="Üst Bilgi Char"/>
    <w:basedOn w:val="VarsaylanParagrafYazTipi"/>
    <w:link w:val="stBilgi0"/>
    <w:uiPriority w:val="99"/>
    <w:rsid w:val="0058194A"/>
    <w:rPr>
      <w:kern w:val="20"/>
    </w:rPr>
  </w:style>
  <w:style w:type="paragraph" w:styleId="AltBilgi0">
    <w:name w:val="footer"/>
    <w:basedOn w:val="Normal"/>
    <w:link w:val="AltBilgiChar"/>
    <w:uiPriority w:val="99"/>
    <w:unhideWhenUsed/>
    <w:rsid w:val="0058194A"/>
    <w:pPr>
      <w:tabs>
        <w:tab w:val="center" w:pos="4536"/>
        <w:tab w:val="right" w:pos="9072"/>
      </w:tabs>
      <w:spacing w:before="0" w:after="0" w:line="240" w:lineRule="auto"/>
    </w:pPr>
  </w:style>
  <w:style w:type="character" w:customStyle="1" w:styleId="AltBilgiChar">
    <w:name w:val="Alt Bilgi Char"/>
    <w:basedOn w:val="VarsaylanParagrafYazTipi"/>
    <w:link w:val="AltBilgi0"/>
    <w:uiPriority w:val="99"/>
    <w:rsid w:val="0058194A"/>
    <w:rPr>
      <w:kern w:val="20"/>
    </w:rPr>
  </w:style>
  <w:style w:type="character" w:styleId="YerTutucuMetni">
    <w:name w:val="Placeholder Text"/>
    <w:basedOn w:val="VarsaylanParagrafYazTipi"/>
    <w:uiPriority w:val="99"/>
    <w:semiHidden/>
    <w:rsid w:val="0058194A"/>
    <w:rPr>
      <w:color w:val="808080"/>
    </w:rPr>
  </w:style>
  <w:style w:type="paragraph" w:styleId="T2">
    <w:name w:val="toc 2"/>
    <w:basedOn w:val="Normal"/>
    <w:next w:val="Normal"/>
    <w:autoRedefine/>
    <w:uiPriority w:val="39"/>
    <w:unhideWhenUsed/>
    <w:qFormat/>
    <w:rsid w:val="007502D7"/>
    <w:pPr>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7502D7"/>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unhideWhenUsed/>
    <w:qFormat/>
    <w:rsid w:val="007502D7"/>
    <w:pPr>
      <w:spacing w:before="0" w:after="100" w:line="276" w:lineRule="auto"/>
      <w:ind w:left="440"/>
    </w:pPr>
    <w:rPr>
      <w:rFonts w:eastAsiaTheme="minorEastAsia"/>
      <w:color w:val="auto"/>
      <w:kern w:val="0"/>
      <w:sz w:val="22"/>
      <w:szCs w:val="22"/>
    </w:rPr>
  </w:style>
  <w:style w:type="character" w:customStyle="1" w:styleId="Balk1Char">
    <w:name w:val="Başlık 1 Char"/>
    <w:basedOn w:val="VarsaylanParagrafYazTipi"/>
    <w:link w:val="Balk1"/>
    <w:uiPriority w:val="9"/>
    <w:rsid w:val="00016ABA"/>
    <w:rPr>
      <w:rFonts w:ascii="Times New Roman" w:eastAsia="Times New Roman" w:hAnsi="Times New Roman" w:cs="Times New Roman"/>
      <w:b/>
      <w:color w:val="auto"/>
      <w:sz w:val="36"/>
      <w:lang w:val="en-GB" w:eastAsia="ko-KR"/>
    </w:rPr>
  </w:style>
  <w:style w:type="character" w:customStyle="1" w:styleId="Balk2Char">
    <w:name w:val="Başlık 2 Char"/>
    <w:basedOn w:val="VarsaylanParagrafYazTipi"/>
    <w:link w:val="Balk2"/>
    <w:rsid w:val="00016ABA"/>
    <w:rPr>
      <w:rFonts w:ascii="Times New Roman" w:eastAsia="Times New Roman" w:hAnsi="Times New Roman" w:cs="Arial"/>
      <w:b/>
      <w:color w:val="auto"/>
      <w:sz w:val="32"/>
      <w:lang w:val="en-GB" w:eastAsia="ko-KR"/>
    </w:rPr>
  </w:style>
  <w:style w:type="character" w:customStyle="1" w:styleId="Balk3Char">
    <w:name w:val="Başlık 3 Char"/>
    <w:basedOn w:val="VarsaylanParagrafYazTipi"/>
    <w:link w:val="Balk3"/>
    <w:rsid w:val="00016ABA"/>
    <w:rPr>
      <w:rFonts w:ascii="Times New Roman" w:eastAsia="Times New Roman" w:hAnsi="Times New Roman" w:cs="Arial"/>
      <w:b/>
      <w:color w:val="auto"/>
      <w:sz w:val="28"/>
      <w:lang w:eastAsia="ko-KR"/>
    </w:rPr>
  </w:style>
  <w:style w:type="character" w:customStyle="1" w:styleId="Balk4Char">
    <w:name w:val="Başlık 4 Char"/>
    <w:basedOn w:val="VarsaylanParagrafYazTipi"/>
    <w:link w:val="Balk4"/>
    <w:rsid w:val="00016ABA"/>
    <w:rPr>
      <w:rFonts w:ascii="Times New Roman" w:eastAsia="Times New Roman" w:hAnsi="Times New Roman" w:cs="Arial Narrow"/>
      <w:b/>
      <w:color w:val="auto"/>
      <w:sz w:val="24"/>
      <w:lang w:val="en-GB" w:eastAsia="ko-KR"/>
    </w:rPr>
  </w:style>
  <w:style w:type="character" w:customStyle="1" w:styleId="Balk5Char">
    <w:name w:val="Başlık 5 Char"/>
    <w:basedOn w:val="VarsaylanParagrafYazTipi"/>
    <w:link w:val="Balk5"/>
    <w:uiPriority w:val="9"/>
    <w:rsid w:val="00016ABA"/>
    <w:rPr>
      <w:rFonts w:asciiTheme="majorHAnsi" w:eastAsiaTheme="majorEastAsia" w:hAnsiTheme="majorHAnsi" w:cstheme="majorBidi"/>
      <w:color w:val="577188" w:themeColor="accent1" w:themeShade="BF"/>
      <w:sz w:val="24"/>
      <w:lang w:val="en-GB" w:eastAsia="ko-KR"/>
    </w:rPr>
  </w:style>
  <w:style w:type="character" w:customStyle="1" w:styleId="Balk6Char">
    <w:name w:val="Başlık 6 Char"/>
    <w:basedOn w:val="VarsaylanParagrafYazTipi"/>
    <w:link w:val="Balk6"/>
    <w:rsid w:val="00016ABA"/>
    <w:rPr>
      <w:rFonts w:ascii="Arial" w:eastAsia="Times New Roman" w:hAnsi="Arial" w:cs="Arial"/>
      <w:b/>
      <w:color w:val="auto"/>
      <w:shd w:val="pct20" w:color="auto" w:fill="FFFFFF"/>
      <w:lang w:val="en-GB" w:eastAsia="ko-KR"/>
    </w:rPr>
  </w:style>
  <w:style w:type="character" w:customStyle="1" w:styleId="Balk7Char">
    <w:name w:val="Başlık 7 Char"/>
    <w:basedOn w:val="VarsaylanParagrafYazTipi"/>
    <w:link w:val="Balk7"/>
    <w:rsid w:val="00016ABA"/>
    <w:rPr>
      <w:rFonts w:ascii="Arial" w:eastAsia="Times New Roman" w:hAnsi="Arial" w:cs="Arial"/>
      <w:b/>
      <w:i/>
      <w:color w:val="auto"/>
      <w:lang w:val="en-GB" w:eastAsia="ko-KR"/>
    </w:rPr>
  </w:style>
  <w:style w:type="character" w:customStyle="1" w:styleId="Balk8Char">
    <w:name w:val="Başlık 8 Char"/>
    <w:basedOn w:val="VarsaylanParagrafYazTipi"/>
    <w:link w:val="Balk8"/>
    <w:rsid w:val="00016ABA"/>
    <w:rPr>
      <w:rFonts w:ascii="Arial" w:eastAsia="Times New Roman" w:hAnsi="Arial" w:cs="Arial"/>
      <w:i/>
      <w:color w:val="auto"/>
      <w:lang w:val="en-GB" w:eastAsia="ko-KR"/>
    </w:rPr>
  </w:style>
  <w:style w:type="character" w:customStyle="1" w:styleId="Balk9Char">
    <w:name w:val="Başlık 9 Char"/>
    <w:basedOn w:val="VarsaylanParagrafYazTipi"/>
    <w:link w:val="Balk9"/>
    <w:rsid w:val="00016ABA"/>
    <w:rPr>
      <w:rFonts w:ascii="Arial" w:eastAsia="Times New Roman" w:hAnsi="Arial" w:cs="Arial"/>
      <w:color w:val="auto"/>
      <w:lang w:val="en-GB" w:eastAsia="ko-KR"/>
    </w:rPr>
  </w:style>
  <w:style w:type="table" w:customStyle="1" w:styleId="KlavuzuTablo4-Vurgu21">
    <w:name w:val="Kılavuzu Tablo 4 - Vurgu 21"/>
    <w:basedOn w:val="NormalTablo"/>
    <w:uiPriority w:val="49"/>
    <w:rsid w:val="00016ABA"/>
    <w:pPr>
      <w:spacing w:before="0" w:after="0" w:line="240" w:lineRule="auto"/>
    </w:pPr>
    <w:rPr>
      <w:rFonts w:eastAsiaTheme="minorEastAsia"/>
      <w:color w:val="auto"/>
      <w:sz w:val="22"/>
      <w:szCs w:val="22"/>
      <w:lang w:eastAsia="en-US"/>
    </w:r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paragraph" w:customStyle="1" w:styleId="GvdeMetni21">
    <w:name w:val="Gövde Metni 21"/>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paragraph" w:customStyle="1" w:styleId="GvdeMetni22">
    <w:name w:val="Gövde Metni 22"/>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table" w:customStyle="1" w:styleId="cevahir">
    <w:name w:val="cevahir"/>
    <w:basedOn w:val="NormalTablo"/>
    <w:uiPriority w:val="99"/>
    <w:qFormat/>
    <w:rsid w:val="00016ABA"/>
    <w:pPr>
      <w:spacing w:before="0" w:after="0" w:line="240" w:lineRule="auto"/>
    </w:pPr>
    <w:rPr>
      <w:rFonts w:ascii="Times New Roman" w:eastAsia="Times New Roman" w:hAnsi="Times New Roman" w:cs="Times New Roman"/>
      <w:color w:val="auto"/>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paragraph" w:styleId="ResimYazs">
    <w:name w:val="caption"/>
    <w:basedOn w:val="Normal"/>
    <w:next w:val="Normal"/>
    <w:uiPriority w:val="99"/>
    <w:qFormat/>
    <w:rsid w:val="00016ABA"/>
    <w:pPr>
      <w:spacing w:before="120" w:after="120" w:line="276" w:lineRule="auto"/>
      <w:jc w:val="both"/>
    </w:pPr>
    <w:rPr>
      <w:rFonts w:ascii="Calibri" w:eastAsia="Times New Roman" w:hAnsi="Calibri" w:cs="Calibri"/>
      <w:b/>
      <w:bCs/>
      <w:color w:val="002060"/>
      <w:kern w:val="0"/>
      <w:sz w:val="18"/>
      <w:szCs w:val="18"/>
    </w:rPr>
  </w:style>
  <w:style w:type="paragraph" w:customStyle="1" w:styleId="A4TABLO">
    <w:name w:val="A4TABLO"/>
    <w:basedOn w:val="Normal"/>
    <w:qFormat/>
    <w:rsid w:val="00016ABA"/>
    <w:pPr>
      <w:tabs>
        <w:tab w:val="left" w:pos="567"/>
      </w:tabs>
      <w:spacing w:before="0" w:after="0" w:line="360" w:lineRule="auto"/>
      <w:ind w:firstLine="567"/>
      <w:jc w:val="center"/>
    </w:pPr>
    <w:rPr>
      <w:rFonts w:ascii="Times New Roman" w:eastAsia="Times New Roman" w:hAnsi="Times New Roman" w:cs="Times New Roman"/>
      <w:b/>
      <w:i/>
      <w:color w:val="auto"/>
      <w:kern w:val="0"/>
      <w:sz w:val="22"/>
      <w:szCs w:val="24"/>
    </w:rPr>
  </w:style>
  <w:style w:type="paragraph" w:styleId="DipnotMetni0">
    <w:name w:val="footnote text"/>
    <w:basedOn w:val="Normal"/>
    <w:link w:val="DipnotMetniChar"/>
    <w:semiHidden/>
    <w:rsid w:val="00016ABA"/>
    <w:pPr>
      <w:spacing w:before="0" w:after="0" w:line="240" w:lineRule="auto"/>
    </w:pPr>
    <w:rPr>
      <w:rFonts w:ascii="Times New Roman" w:eastAsia="Times New Roman" w:hAnsi="Times New Roman" w:cs="Times New Roman"/>
      <w:color w:val="auto"/>
      <w:kern w:val="0"/>
      <w:lang w:val="es-ES" w:eastAsia="ko-KR"/>
    </w:rPr>
  </w:style>
  <w:style w:type="character" w:customStyle="1" w:styleId="DipnotMetniChar">
    <w:name w:val="Dipnot Metni Char"/>
    <w:basedOn w:val="VarsaylanParagrafYazTipi"/>
    <w:link w:val="DipnotMetni0"/>
    <w:semiHidden/>
    <w:rsid w:val="00016ABA"/>
    <w:rPr>
      <w:rFonts w:ascii="Times New Roman" w:eastAsia="Times New Roman" w:hAnsi="Times New Roman" w:cs="Times New Roman"/>
      <w:color w:val="auto"/>
      <w:lang w:val="es-ES" w:eastAsia="ko-KR"/>
    </w:rPr>
  </w:style>
  <w:style w:type="character" w:styleId="DipnotBavurusu">
    <w:name w:val="footnote reference"/>
    <w:uiPriority w:val="99"/>
    <w:semiHidden/>
    <w:rsid w:val="00016ABA"/>
    <w:rPr>
      <w:vertAlign w:val="superscript"/>
    </w:rPr>
  </w:style>
  <w:style w:type="table" w:styleId="KlavuzTablo3-Vurgu1">
    <w:name w:val="Grid Table 3 Accent 1"/>
    <w:basedOn w:val="NormalTablo"/>
    <w:uiPriority w:val="48"/>
    <w:rsid w:val="00967611"/>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E" w:themeFill="accent1" w:themeFillTint="33"/>
      </w:tcPr>
    </w:tblStylePr>
    <w:tblStylePr w:type="band1Horz">
      <w:tblPr/>
      <w:tcPr>
        <w:shd w:val="clear" w:color="auto" w:fill="E5EAEE" w:themeFill="accent1" w:themeFillTint="33"/>
      </w:tcPr>
    </w:tblStylePr>
    <w:tblStylePr w:type="neCell">
      <w:tblPr/>
      <w:tcPr>
        <w:tcBorders>
          <w:bottom w:val="single" w:sz="4" w:space="0" w:color="B1C0CD" w:themeColor="accent1" w:themeTint="99"/>
        </w:tcBorders>
      </w:tcPr>
    </w:tblStylePr>
    <w:tblStylePr w:type="nwCell">
      <w:tblPr/>
      <w:tcPr>
        <w:tcBorders>
          <w:bottom w:val="single" w:sz="4" w:space="0" w:color="B1C0CD" w:themeColor="accent1" w:themeTint="99"/>
        </w:tcBorders>
      </w:tcPr>
    </w:tblStylePr>
    <w:tblStylePr w:type="seCell">
      <w:tblPr/>
      <w:tcPr>
        <w:tcBorders>
          <w:top w:val="single" w:sz="4" w:space="0" w:color="B1C0CD" w:themeColor="accent1" w:themeTint="99"/>
        </w:tcBorders>
      </w:tcPr>
    </w:tblStylePr>
    <w:tblStylePr w:type="swCell">
      <w:tblPr/>
      <w:tcPr>
        <w:tcBorders>
          <w:top w:val="single" w:sz="4" w:space="0" w:color="B1C0CD" w:themeColor="accent1" w:themeTint="99"/>
        </w:tcBorders>
      </w:tcPr>
    </w:tblStylePr>
  </w:style>
  <w:style w:type="table" w:styleId="KlavuzTablo2-Vurgu1">
    <w:name w:val="Grid Table 2 Accent 1"/>
    <w:basedOn w:val="NormalTablo"/>
    <w:uiPriority w:val="47"/>
    <w:rsid w:val="00967611"/>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16662450">
      <w:bodyDiv w:val="1"/>
      <w:marLeft w:val="0"/>
      <w:marRight w:val="0"/>
      <w:marTop w:val="0"/>
      <w:marBottom w:val="0"/>
      <w:divBdr>
        <w:top w:val="none" w:sz="0" w:space="0" w:color="auto"/>
        <w:left w:val="none" w:sz="0" w:space="0" w:color="auto"/>
        <w:bottom w:val="none" w:sz="0" w:space="0" w:color="auto"/>
        <w:right w:val="none" w:sz="0" w:space="0" w:color="auto"/>
      </w:divBdr>
    </w:div>
    <w:div w:id="157523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Roaming\Microsoft\&#350;ablonlar\Y&#305;ll&#305;k%20Rapor%20(Kapak%20foto&#287;rafl&#305;).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358AB0D6-693E-4474-878F-0297FBEC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Yıllık Rapor (Kapak fotoğraflı)</Template>
  <TotalTime>101</TotalTime>
  <Pages>1</Pages>
  <Words>4687</Words>
  <Characters>26720</Characters>
  <Application>Microsoft Office Word</Application>
  <DocSecurity>0</DocSecurity>
  <Lines>222</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test</dc:creator>
  <cp:keywords/>
  <dc:description/>
  <cp:lastModifiedBy>test</cp:lastModifiedBy>
  <cp:revision>33</cp:revision>
  <cp:lastPrinted>2020-01-16T14:09:00Z</cp:lastPrinted>
  <dcterms:created xsi:type="dcterms:W3CDTF">2020-01-14T09:29:00Z</dcterms:created>
  <dcterms:modified xsi:type="dcterms:W3CDTF">2020-01-16T14:10:00Z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